
<file path=[Content_Types].xml><?xml version="1.0" encoding="utf-8"?>
<Types xmlns="http://schemas.openxmlformats.org/package/2006/content-types">
  <Default ContentType="image/gif" Extension="gi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32C50" w14:textId="77777777" w:rsidR="003C0F3F" w:rsidRDefault="00B33D72" w:rsidP="003C0F3F">
      <w:pPr>
        <w:spacing w:after="0"/>
        <w:ind w:left="567"/>
        <w:rPr>
          <w:rFonts w:ascii="Arial Narrow" w:hAnsi="Arial Narrow" w:cs="Tahoma"/>
          <w:color w:val="2D5F91" w:themeColor="accent4"/>
          <w:sz w:val="32"/>
          <w:lang w:eastAsia="es-ES"/>
        </w:rPr>
      </w:pPr>
      <w:r>
        <w:rPr>
          <w:rFonts w:ascii="Arial Narrow" w:hAnsi="Arial Narrow" w:cs="Tahoma"/>
          <w:noProof/>
          <w:color w:val="2D5F91" w:themeColor="accent4"/>
          <w:sz w:val="32"/>
          <w:lang w:eastAsia="es-ES"/>
        </w:rPr>
        <mc:AlternateContent>
          <mc:Choice Requires="wpg">
            <w:drawing>
              <wp:anchor distT="0" distB="0" distL="114300" distR="114300" simplePos="0" relativeHeight="251661312" behindDoc="0" locked="0" layoutInCell="1" allowOverlap="1" wp14:anchorId="4F209002" wp14:editId="2F417405">
                <wp:simplePos x="0" y="0"/>
                <wp:positionH relativeFrom="column">
                  <wp:posOffset>4445</wp:posOffset>
                </wp:positionH>
                <wp:positionV relativeFrom="paragraph">
                  <wp:posOffset>-6350</wp:posOffset>
                </wp:positionV>
                <wp:extent cx="251460" cy="251460"/>
                <wp:effectExtent l="0" t="0" r="15240" b="15240"/>
                <wp:wrapNone/>
                <wp:docPr id="16" name="16 Grupo"/>
                <wp:cNvGraphicFramePr/>
                <a:graphic xmlns:a="http://schemas.openxmlformats.org/drawingml/2006/main">
                  <a:graphicData uri="http://schemas.microsoft.com/office/word/2010/wordprocessingGroup">
                    <wpg:wgp>
                      <wpg:cNvGrpSpPr/>
                      <wpg:grpSpPr>
                        <a:xfrm>
                          <a:off x="0" y="0"/>
                          <a:ext cx="251460" cy="251460"/>
                          <a:chOff x="0" y="0"/>
                          <a:chExt cx="251460" cy="251460"/>
                        </a:xfrm>
                      </wpg:grpSpPr>
                      <wpg:grpSp>
                        <wpg:cNvPr id="9" name="Group 608"/>
                        <wpg:cNvGrpSpPr/>
                        <wpg:grpSpPr>
                          <a:xfrm>
                            <a:off x="38100" y="38100"/>
                            <a:ext cx="182245" cy="168910"/>
                            <a:chOff x="0" y="0"/>
                            <a:chExt cx="917575" cy="590550"/>
                          </a:xfrm>
                          <a:solidFill>
                            <a:schemeClr val="accent4"/>
                          </a:solidFill>
                        </wpg:grpSpPr>
                        <wps:wsp>
                          <wps:cNvPr id="11" name="Freeform 526"/>
                          <wps:cNvSpPr>
                            <a:spLocks/>
                          </wps:cNvSpPr>
                          <wps:spPr bwMode="auto">
                            <a:xfrm>
                              <a:off x="0" y="203200"/>
                              <a:ext cx="917575" cy="387350"/>
                            </a:xfrm>
                            <a:custGeom>
                              <a:avLst/>
                              <a:gdLst>
                                <a:gd name="T0" fmla="*/ 240 w 578"/>
                                <a:gd name="T1" fmla="*/ 18 h 244"/>
                                <a:gd name="T2" fmla="*/ 162 w 578"/>
                                <a:gd name="T3" fmla="*/ 32 h 244"/>
                                <a:gd name="T4" fmla="*/ 98 w 578"/>
                                <a:gd name="T5" fmla="*/ 54 h 244"/>
                                <a:gd name="T6" fmla="*/ 66 w 578"/>
                                <a:gd name="T7" fmla="*/ 76 h 244"/>
                                <a:gd name="T8" fmla="*/ 50 w 578"/>
                                <a:gd name="T9" fmla="*/ 94 h 244"/>
                                <a:gd name="T10" fmla="*/ 44 w 578"/>
                                <a:gd name="T11" fmla="*/ 112 h 244"/>
                                <a:gd name="T12" fmla="*/ 42 w 578"/>
                                <a:gd name="T13" fmla="*/ 122 h 244"/>
                                <a:gd name="T14" fmla="*/ 48 w 578"/>
                                <a:gd name="T15" fmla="*/ 142 h 244"/>
                                <a:gd name="T16" fmla="*/ 62 w 578"/>
                                <a:gd name="T17" fmla="*/ 162 h 244"/>
                                <a:gd name="T18" fmla="*/ 84 w 578"/>
                                <a:gd name="T19" fmla="*/ 180 h 244"/>
                                <a:gd name="T20" fmla="*/ 114 w 578"/>
                                <a:gd name="T21" fmla="*/ 196 h 244"/>
                                <a:gd name="T22" fmla="*/ 194 w 578"/>
                                <a:gd name="T23" fmla="*/ 218 h 244"/>
                                <a:gd name="T24" fmla="*/ 290 w 578"/>
                                <a:gd name="T25" fmla="*/ 226 h 244"/>
                                <a:gd name="T26" fmla="*/ 340 w 578"/>
                                <a:gd name="T27" fmla="*/ 224 h 244"/>
                                <a:gd name="T28" fmla="*/ 428 w 578"/>
                                <a:gd name="T29" fmla="*/ 208 h 244"/>
                                <a:gd name="T30" fmla="*/ 480 w 578"/>
                                <a:gd name="T31" fmla="*/ 188 h 244"/>
                                <a:gd name="T32" fmla="*/ 506 w 578"/>
                                <a:gd name="T33" fmla="*/ 172 h 244"/>
                                <a:gd name="T34" fmla="*/ 526 w 578"/>
                                <a:gd name="T35" fmla="*/ 152 h 244"/>
                                <a:gd name="T36" fmla="*/ 534 w 578"/>
                                <a:gd name="T37" fmla="*/ 132 h 244"/>
                                <a:gd name="T38" fmla="*/ 536 w 578"/>
                                <a:gd name="T39" fmla="*/ 122 h 244"/>
                                <a:gd name="T40" fmla="*/ 532 w 578"/>
                                <a:gd name="T41" fmla="*/ 102 h 244"/>
                                <a:gd name="T42" fmla="*/ 522 w 578"/>
                                <a:gd name="T43" fmla="*/ 86 h 244"/>
                                <a:gd name="T44" fmla="*/ 504 w 578"/>
                                <a:gd name="T45" fmla="*/ 70 h 244"/>
                                <a:gd name="T46" fmla="*/ 450 w 578"/>
                                <a:gd name="T47" fmla="*/ 42 h 244"/>
                                <a:gd name="T48" fmla="*/ 380 w 578"/>
                                <a:gd name="T49" fmla="*/ 24 h 244"/>
                                <a:gd name="T50" fmla="*/ 346 w 578"/>
                                <a:gd name="T51" fmla="*/ 0 h 244"/>
                                <a:gd name="T52" fmla="*/ 394 w 578"/>
                                <a:gd name="T53" fmla="*/ 6 h 244"/>
                                <a:gd name="T54" fmla="*/ 478 w 578"/>
                                <a:gd name="T55" fmla="*/ 28 h 244"/>
                                <a:gd name="T56" fmla="*/ 526 w 578"/>
                                <a:gd name="T57" fmla="*/ 52 h 244"/>
                                <a:gd name="T58" fmla="*/ 552 w 578"/>
                                <a:gd name="T59" fmla="*/ 70 h 244"/>
                                <a:gd name="T60" fmla="*/ 568 w 578"/>
                                <a:gd name="T61" fmla="*/ 88 h 244"/>
                                <a:gd name="T62" fmla="*/ 578 w 578"/>
                                <a:gd name="T63" fmla="*/ 110 h 244"/>
                                <a:gd name="T64" fmla="*/ 578 w 578"/>
                                <a:gd name="T65" fmla="*/ 122 h 244"/>
                                <a:gd name="T66" fmla="*/ 572 w 578"/>
                                <a:gd name="T67" fmla="*/ 146 h 244"/>
                                <a:gd name="T68" fmla="*/ 556 w 578"/>
                                <a:gd name="T69" fmla="*/ 170 h 244"/>
                                <a:gd name="T70" fmla="*/ 530 w 578"/>
                                <a:gd name="T71" fmla="*/ 190 h 244"/>
                                <a:gd name="T72" fmla="*/ 494 w 578"/>
                                <a:gd name="T73" fmla="*/ 208 h 244"/>
                                <a:gd name="T74" fmla="*/ 452 w 578"/>
                                <a:gd name="T75" fmla="*/ 224 h 244"/>
                                <a:gd name="T76" fmla="*/ 402 w 578"/>
                                <a:gd name="T77" fmla="*/ 234 h 244"/>
                                <a:gd name="T78" fmla="*/ 348 w 578"/>
                                <a:gd name="T79" fmla="*/ 242 h 244"/>
                                <a:gd name="T80" fmla="*/ 290 w 578"/>
                                <a:gd name="T81" fmla="*/ 244 h 244"/>
                                <a:gd name="T82" fmla="*/ 260 w 578"/>
                                <a:gd name="T83" fmla="*/ 244 h 244"/>
                                <a:gd name="T84" fmla="*/ 204 w 578"/>
                                <a:gd name="T85" fmla="*/ 238 h 244"/>
                                <a:gd name="T86" fmla="*/ 152 w 578"/>
                                <a:gd name="T87" fmla="*/ 230 h 244"/>
                                <a:gd name="T88" fmla="*/ 106 w 578"/>
                                <a:gd name="T89" fmla="*/ 216 h 244"/>
                                <a:gd name="T90" fmla="*/ 66 w 578"/>
                                <a:gd name="T91" fmla="*/ 200 h 244"/>
                                <a:gd name="T92" fmla="*/ 36 w 578"/>
                                <a:gd name="T93" fmla="*/ 180 h 244"/>
                                <a:gd name="T94" fmla="*/ 14 w 578"/>
                                <a:gd name="T95" fmla="*/ 158 h 244"/>
                                <a:gd name="T96" fmla="*/ 2 w 578"/>
                                <a:gd name="T97" fmla="*/ 134 h 244"/>
                                <a:gd name="T98" fmla="*/ 0 w 578"/>
                                <a:gd name="T99" fmla="*/ 122 h 244"/>
                                <a:gd name="T100" fmla="*/ 4 w 578"/>
                                <a:gd name="T101" fmla="*/ 100 h 244"/>
                                <a:gd name="T102" fmla="*/ 18 w 578"/>
                                <a:gd name="T103" fmla="*/ 78 h 244"/>
                                <a:gd name="T104" fmla="*/ 38 w 578"/>
                                <a:gd name="T105" fmla="*/ 60 h 244"/>
                                <a:gd name="T106" fmla="*/ 66 w 578"/>
                                <a:gd name="T107" fmla="*/ 42 h 244"/>
                                <a:gd name="T108" fmla="*/ 140 w 578"/>
                                <a:gd name="T109" fmla="*/ 16 h 244"/>
                                <a:gd name="T110" fmla="*/ 232 w 578"/>
                                <a:gd name="T111" fmla="*/ 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578" h="244">
                                  <a:moveTo>
                                    <a:pt x="240" y="18"/>
                                  </a:moveTo>
                                  <a:lnTo>
                                    <a:pt x="240" y="18"/>
                                  </a:lnTo>
                                  <a:lnTo>
                                    <a:pt x="200" y="24"/>
                                  </a:lnTo>
                                  <a:lnTo>
                                    <a:pt x="162" y="32"/>
                                  </a:lnTo>
                                  <a:lnTo>
                                    <a:pt x="128" y="42"/>
                                  </a:lnTo>
                                  <a:lnTo>
                                    <a:pt x="98" y="54"/>
                                  </a:lnTo>
                                  <a:lnTo>
                                    <a:pt x="76" y="70"/>
                                  </a:lnTo>
                                  <a:lnTo>
                                    <a:pt x="66" y="76"/>
                                  </a:lnTo>
                                  <a:lnTo>
                                    <a:pt x="58" y="86"/>
                                  </a:lnTo>
                                  <a:lnTo>
                                    <a:pt x="50" y="94"/>
                                  </a:lnTo>
                                  <a:lnTo>
                                    <a:pt x="46" y="102"/>
                                  </a:lnTo>
                                  <a:lnTo>
                                    <a:pt x="44" y="112"/>
                                  </a:lnTo>
                                  <a:lnTo>
                                    <a:pt x="42" y="122"/>
                                  </a:lnTo>
                                  <a:lnTo>
                                    <a:pt x="42" y="122"/>
                                  </a:lnTo>
                                  <a:lnTo>
                                    <a:pt x="44" y="132"/>
                                  </a:lnTo>
                                  <a:lnTo>
                                    <a:pt x="48" y="142"/>
                                  </a:lnTo>
                                  <a:lnTo>
                                    <a:pt x="54" y="152"/>
                                  </a:lnTo>
                                  <a:lnTo>
                                    <a:pt x="62" y="162"/>
                                  </a:lnTo>
                                  <a:lnTo>
                                    <a:pt x="72" y="172"/>
                                  </a:lnTo>
                                  <a:lnTo>
                                    <a:pt x="84" y="180"/>
                                  </a:lnTo>
                                  <a:lnTo>
                                    <a:pt x="98" y="188"/>
                                  </a:lnTo>
                                  <a:lnTo>
                                    <a:pt x="114" y="196"/>
                                  </a:lnTo>
                                  <a:lnTo>
                                    <a:pt x="152" y="208"/>
                                  </a:lnTo>
                                  <a:lnTo>
                                    <a:pt x="194" y="218"/>
                                  </a:lnTo>
                                  <a:lnTo>
                                    <a:pt x="240" y="224"/>
                                  </a:lnTo>
                                  <a:lnTo>
                                    <a:pt x="290" y="226"/>
                                  </a:lnTo>
                                  <a:lnTo>
                                    <a:pt x="290" y="226"/>
                                  </a:lnTo>
                                  <a:lnTo>
                                    <a:pt x="340" y="224"/>
                                  </a:lnTo>
                                  <a:lnTo>
                                    <a:pt x="386" y="218"/>
                                  </a:lnTo>
                                  <a:lnTo>
                                    <a:pt x="428" y="208"/>
                                  </a:lnTo>
                                  <a:lnTo>
                                    <a:pt x="464" y="196"/>
                                  </a:lnTo>
                                  <a:lnTo>
                                    <a:pt x="480" y="188"/>
                                  </a:lnTo>
                                  <a:lnTo>
                                    <a:pt x="494" y="180"/>
                                  </a:lnTo>
                                  <a:lnTo>
                                    <a:pt x="506" y="172"/>
                                  </a:lnTo>
                                  <a:lnTo>
                                    <a:pt x="516" y="162"/>
                                  </a:lnTo>
                                  <a:lnTo>
                                    <a:pt x="526" y="152"/>
                                  </a:lnTo>
                                  <a:lnTo>
                                    <a:pt x="532" y="142"/>
                                  </a:lnTo>
                                  <a:lnTo>
                                    <a:pt x="534" y="132"/>
                                  </a:lnTo>
                                  <a:lnTo>
                                    <a:pt x="536" y="122"/>
                                  </a:lnTo>
                                  <a:lnTo>
                                    <a:pt x="536" y="122"/>
                                  </a:lnTo>
                                  <a:lnTo>
                                    <a:pt x="536" y="112"/>
                                  </a:lnTo>
                                  <a:lnTo>
                                    <a:pt x="532" y="102"/>
                                  </a:lnTo>
                                  <a:lnTo>
                                    <a:pt x="528" y="94"/>
                                  </a:lnTo>
                                  <a:lnTo>
                                    <a:pt x="522" y="86"/>
                                  </a:lnTo>
                                  <a:lnTo>
                                    <a:pt x="514" y="76"/>
                                  </a:lnTo>
                                  <a:lnTo>
                                    <a:pt x="504" y="70"/>
                                  </a:lnTo>
                                  <a:lnTo>
                                    <a:pt x="480" y="54"/>
                                  </a:lnTo>
                                  <a:lnTo>
                                    <a:pt x="450" y="42"/>
                                  </a:lnTo>
                                  <a:lnTo>
                                    <a:pt x="418" y="32"/>
                                  </a:lnTo>
                                  <a:lnTo>
                                    <a:pt x="380" y="24"/>
                                  </a:lnTo>
                                  <a:lnTo>
                                    <a:pt x="338" y="18"/>
                                  </a:lnTo>
                                  <a:lnTo>
                                    <a:pt x="346" y="0"/>
                                  </a:lnTo>
                                  <a:lnTo>
                                    <a:pt x="346" y="0"/>
                                  </a:lnTo>
                                  <a:lnTo>
                                    <a:pt x="394" y="6"/>
                                  </a:lnTo>
                                  <a:lnTo>
                                    <a:pt x="438" y="16"/>
                                  </a:lnTo>
                                  <a:lnTo>
                                    <a:pt x="478" y="28"/>
                                  </a:lnTo>
                                  <a:lnTo>
                                    <a:pt x="512" y="42"/>
                                  </a:lnTo>
                                  <a:lnTo>
                                    <a:pt x="526" y="52"/>
                                  </a:lnTo>
                                  <a:lnTo>
                                    <a:pt x="540" y="60"/>
                                  </a:lnTo>
                                  <a:lnTo>
                                    <a:pt x="552" y="70"/>
                                  </a:lnTo>
                                  <a:lnTo>
                                    <a:pt x="560" y="78"/>
                                  </a:lnTo>
                                  <a:lnTo>
                                    <a:pt x="568" y="88"/>
                                  </a:lnTo>
                                  <a:lnTo>
                                    <a:pt x="574" y="100"/>
                                  </a:lnTo>
                                  <a:lnTo>
                                    <a:pt x="578" y="110"/>
                                  </a:lnTo>
                                  <a:lnTo>
                                    <a:pt x="578" y="122"/>
                                  </a:lnTo>
                                  <a:lnTo>
                                    <a:pt x="578" y="122"/>
                                  </a:lnTo>
                                  <a:lnTo>
                                    <a:pt x="576" y="134"/>
                                  </a:lnTo>
                                  <a:lnTo>
                                    <a:pt x="572" y="146"/>
                                  </a:lnTo>
                                  <a:lnTo>
                                    <a:pt x="566" y="158"/>
                                  </a:lnTo>
                                  <a:lnTo>
                                    <a:pt x="556" y="170"/>
                                  </a:lnTo>
                                  <a:lnTo>
                                    <a:pt x="544" y="180"/>
                                  </a:lnTo>
                                  <a:lnTo>
                                    <a:pt x="530" y="190"/>
                                  </a:lnTo>
                                  <a:lnTo>
                                    <a:pt x="512" y="200"/>
                                  </a:lnTo>
                                  <a:lnTo>
                                    <a:pt x="494" y="208"/>
                                  </a:lnTo>
                                  <a:lnTo>
                                    <a:pt x="474" y="216"/>
                                  </a:lnTo>
                                  <a:lnTo>
                                    <a:pt x="452" y="224"/>
                                  </a:lnTo>
                                  <a:lnTo>
                                    <a:pt x="428" y="230"/>
                                  </a:lnTo>
                                  <a:lnTo>
                                    <a:pt x="402" y="234"/>
                                  </a:lnTo>
                                  <a:lnTo>
                                    <a:pt x="376" y="238"/>
                                  </a:lnTo>
                                  <a:lnTo>
                                    <a:pt x="348" y="242"/>
                                  </a:lnTo>
                                  <a:lnTo>
                                    <a:pt x="318" y="244"/>
                                  </a:lnTo>
                                  <a:lnTo>
                                    <a:pt x="290" y="244"/>
                                  </a:lnTo>
                                  <a:lnTo>
                                    <a:pt x="290" y="244"/>
                                  </a:lnTo>
                                  <a:lnTo>
                                    <a:pt x="260" y="244"/>
                                  </a:lnTo>
                                  <a:lnTo>
                                    <a:pt x="232" y="242"/>
                                  </a:lnTo>
                                  <a:lnTo>
                                    <a:pt x="204" y="238"/>
                                  </a:lnTo>
                                  <a:lnTo>
                                    <a:pt x="176" y="234"/>
                                  </a:lnTo>
                                  <a:lnTo>
                                    <a:pt x="152" y="230"/>
                                  </a:lnTo>
                                  <a:lnTo>
                                    <a:pt x="128" y="224"/>
                                  </a:lnTo>
                                  <a:lnTo>
                                    <a:pt x="106" y="216"/>
                                  </a:lnTo>
                                  <a:lnTo>
                                    <a:pt x="84" y="208"/>
                                  </a:lnTo>
                                  <a:lnTo>
                                    <a:pt x="66" y="200"/>
                                  </a:lnTo>
                                  <a:lnTo>
                                    <a:pt x="50" y="190"/>
                                  </a:lnTo>
                                  <a:lnTo>
                                    <a:pt x="36" y="180"/>
                                  </a:lnTo>
                                  <a:lnTo>
                                    <a:pt x="22" y="170"/>
                                  </a:lnTo>
                                  <a:lnTo>
                                    <a:pt x="14" y="158"/>
                                  </a:lnTo>
                                  <a:lnTo>
                                    <a:pt x="6" y="146"/>
                                  </a:lnTo>
                                  <a:lnTo>
                                    <a:pt x="2" y="134"/>
                                  </a:lnTo>
                                  <a:lnTo>
                                    <a:pt x="0" y="122"/>
                                  </a:lnTo>
                                  <a:lnTo>
                                    <a:pt x="0" y="122"/>
                                  </a:lnTo>
                                  <a:lnTo>
                                    <a:pt x="2" y="110"/>
                                  </a:lnTo>
                                  <a:lnTo>
                                    <a:pt x="4" y="100"/>
                                  </a:lnTo>
                                  <a:lnTo>
                                    <a:pt x="10" y="88"/>
                                  </a:lnTo>
                                  <a:lnTo>
                                    <a:pt x="18" y="78"/>
                                  </a:lnTo>
                                  <a:lnTo>
                                    <a:pt x="28" y="70"/>
                                  </a:lnTo>
                                  <a:lnTo>
                                    <a:pt x="38" y="60"/>
                                  </a:lnTo>
                                  <a:lnTo>
                                    <a:pt x="52" y="52"/>
                                  </a:lnTo>
                                  <a:lnTo>
                                    <a:pt x="66" y="42"/>
                                  </a:lnTo>
                                  <a:lnTo>
                                    <a:pt x="100" y="28"/>
                                  </a:lnTo>
                                  <a:lnTo>
                                    <a:pt x="140" y="16"/>
                                  </a:lnTo>
                                  <a:lnTo>
                                    <a:pt x="184" y="6"/>
                                  </a:lnTo>
                                  <a:lnTo>
                                    <a:pt x="232" y="0"/>
                                  </a:lnTo>
                                  <a:lnTo>
                                    <a:pt x="240" y="1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3" name="Freeform 527"/>
                          <wps:cNvSpPr>
                            <a:spLocks/>
                          </wps:cNvSpPr>
                          <wps:spPr bwMode="auto">
                            <a:xfrm>
                              <a:off x="387350" y="0"/>
                              <a:ext cx="142875" cy="352425"/>
                            </a:xfrm>
                            <a:custGeom>
                              <a:avLst/>
                              <a:gdLst>
                                <a:gd name="T0" fmla="*/ 90 w 90"/>
                                <a:gd name="T1" fmla="*/ 112 h 222"/>
                                <a:gd name="T2" fmla="*/ 46 w 90"/>
                                <a:gd name="T3" fmla="*/ 222 h 222"/>
                                <a:gd name="T4" fmla="*/ 0 w 90"/>
                                <a:gd name="T5" fmla="*/ 112 h 222"/>
                                <a:gd name="T6" fmla="*/ 24 w 90"/>
                                <a:gd name="T7" fmla="*/ 112 h 222"/>
                                <a:gd name="T8" fmla="*/ 14 w 90"/>
                                <a:gd name="T9" fmla="*/ 0 h 222"/>
                                <a:gd name="T10" fmla="*/ 76 w 90"/>
                                <a:gd name="T11" fmla="*/ 0 h 222"/>
                                <a:gd name="T12" fmla="*/ 66 w 90"/>
                                <a:gd name="T13" fmla="*/ 112 h 222"/>
                                <a:gd name="T14" fmla="*/ 90 w 90"/>
                                <a:gd name="T15" fmla="*/ 112 h 22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0" h="222">
                                  <a:moveTo>
                                    <a:pt x="90" y="112"/>
                                  </a:moveTo>
                                  <a:lnTo>
                                    <a:pt x="46" y="222"/>
                                  </a:lnTo>
                                  <a:lnTo>
                                    <a:pt x="0" y="112"/>
                                  </a:lnTo>
                                  <a:lnTo>
                                    <a:pt x="24" y="112"/>
                                  </a:lnTo>
                                  <a:lnTo>
                                    <a:pt x="14" y="0"/>
                                  </a:lnTo>
                                  <a:lnTo>
                                    <a:pt x="76" y="0"/>
                                  </a:lnTo>
                                  <a:lnTo>
                                    <a:pt x="66" y="112"/>
                                  </a:lnTo>
                                  <a:lnTo>
                                    <a:pt x="90" y="11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 name="Freeform 528"/>
                          <wps:cNvSpPr>
                            <a:spLocks/>
                          </wps:cNvSpPr>
                          <wps:spPr bwMode="auto">
                            <a:xfrm>
                              <a:off x="127000" y="257175"/>
                              <a:ext cx="663575" cy="279400"/>
                            </a:xfrm>
                            <a:custGeom>
                              <a:avLst/>
                              <a:gdLst>
                                <a:gd name="T0" fmla="*/ 210 w 418"/>
                                <a:gd name="T1" fmla="*/ 176 h 176"/>
                                <a:gd name="T2" fmla="*/ 128 w 418"/>
                                <a:gd name="T3" fmla="*/ 170 h 176"/>
                                <a:gd name="T4" fmla="*/ 62 w 418"/>
                                <a:gd name="T5" fmla="*/ 150 h 176"/>
                                <a:gd name="T6" fmla="*/ 26 w 418"/>
                                <a:gd name="T7" fmla="*/ 130 h 176"/>
                                <a:gd name="T8" fmla="*/ 10 w 418"/>
                                <a:gd name="T9" fmla="*/ 114 h 176"/>
                                <a:gd name="T10" fmla="*/ 2 w 418"/>
                                <a:gd name="T11" fmla="*/ 96 h 176"/>
                                <a:gd name="T12" fmla="*/ 0 w 418"/>
                                <a:gd name="T13" fmla="*/ 88 h 176"/>
                                <a:gd name="T14" fmla="*/ 4 w 418"/>
                                <a:gd name="T15" fmla="*/ 72 h 176"/>
                                <a:gd name="T16" fmla="*/ 14 w 418"/>
                                <a:gd name="T17" fmla="*/ 56 h 176"/>
                                <a:gd name="T18" fmla="*/ 48 w 418"/>
                                <a:gd name="T19" fmla="*/ 30 h 176"/>
                                <a:gd name="T20" fmla="*/ 102 w 418"/>
                                <a:gd name="T21" fmla="*/ 12 h 176"/>
                                <a:gd name="T22" fmla="*/ 168 w 418"/>
                                <a:gd name="T23" fmla="*/ 0 h 176"/>
                                <a:gd name="T24" fmla="*/ 176 w 418"/>
                                <a:gd name="T25" fmla="*/ 18 h 176"/>
                                <a:gd name="T26" fmla="*/ 122 w 418"/>
                                <a:gd name="T27" fmla="*/ 26 h 176"/>
                                <a:gd name="T28" fmla="*/ 80 w 418"/>
                                <a:gd name="T29" fmla="*/ 42 h 176"/>
                                <a:gd name="T30" fmla="*/ 52 w 418"/>
                                <a:gd name="T31" fmla="*/ 62 h 176"/>
                                <a:gd name="T32" fmla="*/ 42 w 418"/>
                                <a:gd name="T33" fmla="*/ 80 h 176"/>
                                <a:gd name="T34" fmla="*/ 40 w 418"/>
                                <a:gd name="T35" fmla="*/ 88 h 176"/>
                                <a:gd name="T36" fmla="*/ 44 w 418"/>
                                <a:gd name="T37" fmla="*/ 102 h 176"/>
                                <a:gd name="T38" fmla="*/ 54 w 418"/>
                                <a:gd name="T39" fmla="*/ 116 h 176"/>
                                <a:gd name="T40" fmla="*/ 90 w 418"/>
                                <a:gd name="T41" fmla="*/ 138 h 176"/>
                                <a:gd name="T42" fmla="*/ 144 w 418"/>
                                <a:gd name="T43" fmla="*/ 154 h 176"/>
                                <a:gd name="T44" fmla="*/ 210 w 418"/>
                                <a:gd name="T45" fmla="*/ 158 h 176"/>
                                <a:gd name="T46" fmla="*/ 244 w 418"/>
                                <a:gd name="T47" fmla="*/ 158 h 176"/>
                                <a:gd name="T48" fmla="*/ 304 w 418"/>
                                <a:gd name="T49" fmla="*/ 146 h 176"/>
                                <a:gd name="T50" fmla="*/ 348 w 418"/>
                                <a:gd name="T51" fmla="*/ 128 h 176"/>
                                <a:gd name="T52" fmla="*/ 370 w 418"/>
                                <a:gd name="T53" fmla="*/ 108 h 176"/>
                                <a:gd name="T54" fmla="*/ 376 w 418"/>
                                <a:gd name="T55" fmla="*/ 94 h 176"/>
                                <a:gd name="T56" fmla="*/ 378 w 418"/>
                                <a:gd name="T57" fmla="*/ 88 h 176"/>
                                <a:gd name="T58" fmla="*/ 376 w 418"/>
                                <a:gd name="T59" fmla="*/ 74 h 176"/>
                                <a:gd name="T60" fmla="*/ 356 w 418"/>
                                <a:gd name="T61" fmla="*/ 52 h 176"/>
                                <a:gd name="T62" fmla="*/ 320 w 418"/>
                                <a:gd name="T63" fmla="*/ 34 h 176"/>
                                <a:gd name="T64" fmla="*/ 272 w 418"/>
                                <a:gd name="T65" fmla="*/ 20 h 176"/>
                                <a:gd name="T66" fmla="*/ 252 w 418"/>
                                <a:gd name="T67" fmla="*/ 0 h 176"/>
                                <a:gd name="T68" fmla="*/ 286 w 418"/>
                                <a:gd name="T69" fmla="*/ 4 h 176"/>
                                <a:gd name="T70" fmla="*/ 346 w 418"/>
                                <a:gd name="T71" fmla="*/ 20 h 176"/>
                                <a:gd name="T72" fmla="*/ 390 w 418"/>
                                <a:gd name="T73" fmla="*/ 44 h 176"/>
                                <a:gd name="T74" fmla="*/ 410 w 418"/>
                                <a:gd name="T75" fmla="*/ 64 h 176"/>
                                <a:gd name="T76" fmla="*/ 418 w 418"/>
                                <a:gd name="T77" fmla="*/ 80 h 176"/>
                                <a:gd name="T78" fmla="*/ 418 w 418"/>
                                <a:gd name="T79" fmla="*/ 88 h 176"/>
                                <a:gd name="T80" fmla="*/ 414 w 418"/>
                                <a:gd name="T81" fmla="*/ 106 h 176"/>
                                <a:gd name="T82" fmla="*/ 402 w 418"/>
                                <a:gd name="T83" fmla="*/ 122 h 176"/>
                                <a:gd name="T84" fmla="*/ 382 w 418"/>
                                <a:gd name="T85" fmla="*/ 136 h 176"/>
                                <a:gd name="T86" fmla="*/ 326 w 418"/>
                                <a:gd name="T87" fmla="*/ 160 h 176"/>
                                <a:gd name="T88" fmla="*/ 252 w 418"/>
                                <a:gd name="T89" fmla="*/ 174 h 176"/>
                                <a:gd name="T90" fmla="*/ 210 w 418"/>
                                <a:gd name="T91" fmla="*/ 176 h 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418" h="176">
                                  <a:moveTo>
                                    <a:pt x="210" y="176"/>
                                  </a:moveTo>
                                  <a:lnTo>
                                    <a:pt x="210" y="176"/>
                                  </a:lnTo>
                                  <a:lnTo>
                                    <a:pt x="168" y="174"/>
                                  </a:lnTo>
                                  <a:lnTo>
                                    <a:pt x="128" y="170"/>
                                  </a:lnTo>
                                  <a:lnTo>
                                    <a:pt x="92" y="160"/>
                                  </a:lnTo>
                                  <a:lnTo>
                                    <a:pt x="62" y="150"/>
                                  </a:lnTo>
                                  <a:lnTo>
                                    <a:pt x="36" y="136"/>
                                  </a:lnTo>
                                  <a:lnTo>
                                    <a:pt x="26" y="130"/>
                                  </a:lnTo>
                                  <a:lnTo>
                                    <a:pt x="16" y="122"/>
                                  </a:lnTo>
                                  <a:lnTo>
                                    <a:pt x="10" y="114"/>
                                  </a:lnTo>
                                  <a:lnTo>
                                    <a:pt x="4" y="106"/>
                                  </a:lnTo>
                                  <a:lnTo>
                                    <a:pt x="2" y="96"/>
                                  </a:lnTo>
                                  <a:lnTo>
                                    <a:pt x="0" y="88"/>
                                  </a:lnTo>
                                  <a:lnTo>
                                    <a:pt x="0" y="88"/>
                                  </a:lnTo>
                                  <a:lnTo>
                                    <a:pt x="2" y="80"/>
                                  </a:lnTo>
                                  <a:lnTo>
                                    <a:pt x="4" y="72"/>
                                  </a:lnTo>
                                  <a:lnTo>
                                    <a:pt x="8" y="64"/>
                                  </a:lnTo>
                                  <a:lnTo>
                                    <a:pt x="14" y="56"/>
                                  </a:lnTo>
                                  <a:lnTo>
                                    <a:pt x="28" y="42"/>
                                  </a:lnTo>
                                  <a:lnTo>
                                    <a:pt x="48" y="30"/>
                                  </a:lnTo>
                                  <a:lnTo>
                                    <a:pt x="74" y="20"/>
                                  </a:lnTo>
                                  <a:lnTo>
                                    <a:pt x="102" y="12"/>
                                  </a:lnTo>
                                  <a:lnTo>
                                    <a:pt x="134" y="4"/>
                                  </a:lnTo>
                                  <a:lnTo>
                                    <a:pt x="168" y="0"/>
                                  </a:lnTo>
                                  <a:lnTo>
                                    <a:pt x="176" y="18"/>
                                  </a:lnTo>
                                  <a:lnTo>
                                    <a:pt x="176" y="18"/>
                                  </a:lnTo>
                                  <a:lnTo>
                                    <a:pt x="148" y="20"/>
                                  </a:lnTo>
                                  <a:lnTo>
                                    <a:pt x="122" y="26"/>
                                  </a:lnTo>
                                  <a:lnTo>
                                    <a:pt x="100" y="34"/>
                                  </a:lnTo>
                                  <a:lnTo>
                                    <a:pt x="80" y="42"/>
                                  </a:lnTo>
                                  <a:lnTo>
                                    <a:pt x="64" y="52"/>
                                  </a:lnTo>
                                  <a:lnTo>
                                    <a:pt x="52" y="62"/>
                                  </a:lnTo>
                                  <a:lnTo>
                                    <a:pt x="44" y="74"/>
                                  </a:lnTo>
                                  <a:lnTo>
                                    <a:pt x="42" y="80"/>
                                  </a:lnTo>
                                  <a:lnTo>
                                    <a:pt x="40" y="88"/>
                                  </a:lnTo>
                                  <a:lnTo>
                                    <a:pt x="40" y="88"/>
                                  </a:lnTo>
                                  <a:lnTo>
                                    <a:pt x="42" y="94"/>
                                  </a:lnTo>
                                  <a:lnTo>
                                    <a:pt x="44" y="102"/>
                                  </a:lnTo>
                                  <a:lnTo>
                                    <a:pt x="48" y="108"/>
                                  </a:lnTo>
                                  <a:lnTo>
                                    <a:pt x="54" y="116"/>
                                  </a:lnTo>
                                  <a:lnTo>
                                    <a:pt x="70" y="128"/>
                                  </a:lnTo>
                                  <a:lnTo>
                                    <a:pt x="90" y="138"/>
                                  </a:lnTo>
                                  <a:lnTo>
                                    <a:pt x="116" y="146"/>
                                  </a:lnTo>
                                  <a:lnTo>
                                    <a:pt x="144" y="154"/>
                                  </a:lnTo>
                                  <a:lnTo>
                                    <a:pt x="176" y="158"/>
                                  </a:lnTo>
                                  <a:lnTo>
                                    <a:pt x="210" y="158"/>
                                  </a:lnTo>
                                  <a:lnTo>
                                    <a:pt x="210" y="158"/>
                                  </a:lnTo>
                                  <a:lnTo>
                                    <a:pt x="244" y="158"/>
                                  </a:lnTo>
                                  <a:lnTo>
                                    <a:pt x="274" y="154"/>
                                  </a:lnTo>
                                  <a:lnTo>
                                    <a:pt x="304" y="146"/>
                                  </a:lnTo>
                                  <a:lnTo>
                                    <a:pt x="328" y="138"/>
                                  </a:lnTo>
                                  <a:lnTo>
                                    <a:pt x="348" y="128"/>
                                  </a:lnTo>
                                  <a:lnTo>
                                    <a:pt x="364" y="116"/>
                                  </a:lnTo>
                                  <a:lnTo>
                                    <a:pt x="370" y="108"/>
                                  </a:lnTo>
                                  <a:lnTo>
                                    <a:pt x="374" y="102"/>
                                  </a:lnTo>
                                  <a:lnTo>
                                    <a:pt x="376" y="94"/>
                                  </a:lnTo>
                                  <a:lnTo>
                                    <a:pt x="378" y="88"/>
                                  </a:lnTo>
                                  <a:lnTo>
                                    <a:pt x="378" y="88"/>
                                  </a:lnTo>
                                  <a:lnTo>
                                    <a:pt x="378" y="80"/>
                                  </a:lnTo>
                                  <a:lnTo>
                                    <a:pt x="376" y="74"/>
                                  </a:lnTo>
                                  <a:lnTo>
                                    <a:pt x="368" y="62"/>
                                  </a:lnTo>
                                  <a:lnTo>
                                    <a:pt x="356" y="52"/>
                                  </a:lnTo>
                                  <a:lnTo>
                                    <a:pt x="340" y="42"/>
                                  </a:lnTo>
                                  <a:lnTo>
                                    <a:pt x="320" y="34"/>
                                  </a:lnTo>
                                  <a:lnTo>
                                    <a:pt x="298" y="26"/>
                                  </a:lnTo>
                                  <a:lnTo>
                                    <a:pt x="272" y="20"/>
                                  </a:lnTo>
                                  <a:lnTo>
                                    <a:pt x="246" y="18"/>
                                  </a:lnTo>
                                  <a:lnTo>
                                    <a:pt x="252" y="0"/>
                                  </a:lnTo>
                                  <a:lnTo>
                                    <a:pt x="252" y="0"/>
                                  </a:lnTo>
                                  <a:lnTo>
                                    <a:pt x="286" y="4"/>
                                  </a:lnTo>
                                  <a:lnTo>
                                    <a:pt x="318" y="12"/>
                                  </a:lnTo>
                                  <a:lnTo>
                                    <a:pt x="346" y="20"/>
                                  </a:lnTo>
                                  <a:lnTo>
                                    <a:pt x="370" y="30"/>
                                  </a:lnTo>
                                  <a:lnTo>
                                    <a:pt x="390" y="44"/>
                                  </a:lnTo>
                                  <a:lnTo>
                                    <a:pt x="406" y="56"/>
                                  </a:lnTo>
                                  <a:lnTo>
                                    <a:pt x="410" y="64"/>
                                  </a:lnTo>
                                  <a:lnTo>
                                    <a:pt x="414" y="72"/>
                                  </a:lnTo>
                                  <a:lnTo>
                                    <a:pt x="418" y="80"/>
                                  </a:lnTo>
                                  <a:lnTo>
                                    <a:pt x="418" y="88"/>
                                  </a:lnTo>
                                  <a:lnTo>
                                    <a:pt x="418" y="88"/>
                                  </a:lnTo>
                                  <a:lnTo>
                                    <a:pt x="418" y="96"/>
                                  </a:lnTo>
                                  <a:lnTo>
                                    <a:pt x="414" y="106"/>
                                  </a:lnTo>
                                  <a:lnTo>
                                    <a:pt x="408" y="114"/>
                                  </a:lnTo>
                                  <a:lnTo>
                                    <a:pt x="402" y="122"/>
                                  </a:lnTo>
                                  <a:lnTo>
                                    <a:pt x="392" y="130"/>
                                  </a:lnTo>
                                  <a:lnTo>
                                    <a:pt x="382" y="136"/>
                                  </a:lnTo>
                                  <a:lnTo>
                                    <a:pt x="356" y="150"/>
                                  </a:lnTo>
                                  <a:lnTo>
                                    <a:pt x="326" y="160"/>
                                  </a:lnTo>
                                  <a:lnTo>
                                    <a:pt x="290" y="170"/>
                                  </a:lnTo>
                                  <a:lnTo>
                                    <a:pt x="252" y="174"/>
                                  </a:lnTo>
                                  <a:lnTo>
                                    <a:pt x="210" y="176"/>
                                  </a:lnTo>
                                  <a:lnTo>
                                    <a:pt x="210" y="17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 name="Freeform 529"/>
                          <wps:cNvSpPr>
                            <a:spLocks/>
                          </wps:cNvSpPr>
                          <wps:spPr bwMode="auto">
                            <a:xfrm>
                              <a:off x="250825" y="307975"/>
                              <a:ext cx="419100" cy="177800"/>
                            </a:xfrm>
                            <a:custGeom>
                              <a:avLst/>
                              <a:gdLst>
                                <a:gd name="T0" fmla="*/ 132 w 264"/>
                                <a:gd name="T1" fmla="*/ 98 h 112"/>
                                <a:gd name="T2" fmla="*/ 170 w 264"/>
                                <a:gd name="T3" fmla="*/ 94 h 112"/>
                                <a:gd name="T4" fmla="*/ 202 w 264"/>
                                <a:gd name="T5" fmla="*/ 86 h 112"/>
                                <a:gd name="T6" fmla="*/ 222 w 264"/>
                                <a:gd name="T7" fmla="*/ 72 h 112"/>
                                <a:gd name="T8" fmla="*/ 230 w 264"/>
                                <a:gd name="T9" fmla="*/ 56 h 112"/>
                                <a:gd name="T10" fmla="*/ 228 w 264"/>
                                <a:gd name="T11" fmla="*/ 48 h 112"/>
                                <a:gd name="T12" fmla="*/ 218 w 264"/>
                                <a:gd name="T13" fmla="*/ 34 h 112"/>
                                <a:gd name="T14" fmla="*/ 198 w 264"/>
                                <a:gd name="T15" fmla="*/ 24 h 112"/>
                                <a:gd name="T16" fmla="*/ 170 w 264"/>
                                <a:gd name="T17" fmla="*/ 16 h 112"/>
                                <a:gd name="T18" fmla="*/ 160 w 264"/>
                                <a:gd name="T19" fmla="*/ 0 h 112"/>
                                <a:gd name="T20" fmla="*/ 182 w 264"/>
                                <a:gd name="T21" fmla="*/ 4 h 112"/>
                                <a:gd name="T22" fmla="*/ 218 w 264"/>
                                <a:gd name="T23" fmla="*/ 14 h 112"/>
                                <a:gd name="T24" fmla="*/ 246 w 264"/>
                                <a:gd name="T25" fmla="*/ 28 h 112"/>
                                <a:gd name="T26" fmla="*/ 262 w 264"/>
                                <a:gd name="T27" fmla="*/ 46 h 112"/>
                                <a:gd name="T28" fmla="*/ 264 w 264"/>
                                <a:gd name="T29" fmla="*/ 56 h 112"/>
                                <a:gd name="T30" fmla="*/ 260 w 264"/>
                                <a:gd name="T31" fmla="*/ 66 h 112"/>
                                <a:gd name="T32" fmla="*/ 240 w 264"/>
                                <a:gd name="T33" fmla="*/ 86 h 112"/>
                                <a:gd name="T34" fmla="*/ 206 w 264"/>
                                <a:gd name="T35" fmla="*/ 102 h 112"/>
                                <a:gd name="T36" fmla="*/ 158 w 264"/>
                                <a:gd name="T37" fmla="*/ 110 h 112"/>
                                <a:gd name="T38" fmla="*/ 132 w 264"/>
                                <a:gd name="T39" fmla="*/ 112 h 112"/>
                                <a:gd name="T40" fmla="*/ 80 w 264"/>
                                <a:gd name="T41" fmla="*/ 108 h 112"/>
                                <a:gd name="T42" fmla="*/ 38 w 264"/>
                                <a:gd name="T43" fmla="*/ 96 h 112"/>
                                <a:gd name="T44" fmla="*/ 10 w 264"/>
                                <a:gd name="T45" fmla="*/ 78 h 112"/>
                                <a:gd name="T46" fmla="*/ 0 w 264"/>
                                <a:gd name="T47" fmla="*/ 62 h 112"/>
                                <a:gd name="T48" fmla="*/ 0 w 264"/>
                                <a:gd name="T49" fmla="*/ 56 h 112"/>
                                <a:gd name="T50" fmla="*/ 6 w 264"/>
                                <a:gd name="T51" fmla="*/ 36 h 112"/>
                                <a:gd name="T52" fmla="*/ 28 w 264"/>
                                <a:gd name="T53" fmla="*/ 20 h 112"/>
                                <a:gd name="T54" fmla="*/ 62 w 264"/>
                                <a:gd name="T55" fmla="*/ 8 h 112"/>
                                <a:gd name="T56" fmla="*/ 102 w 264"/>
                                <a:gd name="T57" fmla="*/ 0 h 112"/>
                                <a:gd name="T58" fmla="*/ 108 w 264"/>
                                <a:gd name="T59" fmla="*/ 14 h 112"/>
                                <a:gd name="T60" fmla="*/ 78 w 264"/>
                                <a:gd name="T61" fmla="*/ 20 h 112"/>
                                <a:gd name="T62" fmla="*/ 54 w 264"/>
                                <a:gd name="T63" fmla="*/ 28 h 112"/>
                                <a:gd name="T64" fmla="*/ 38 w 264"/>
                                <a:gd name="T65" fmla="*/ 42 h 112"/>
                                <a:gd name="T66" fmla="*/ 32 w 264"/>
                                <a:gd name="T67" fmla="*/ 56 h 112"/>
                                <a:gd name="T68" fmla="*/ 34 w 264"/>
                                <a:gd name="T69" fmla="*/ 64 h 112"/>
                                <a:gd name="T70" fmla="*/ 50 w 264"/>
                                <a:gd name="T71" fmla="*/ 78 h 112"/>
                                <a:gd name="T72" fmla="*/ 76 w 264"/>
                                <a:gd name="T73" fmla="*/ 90 h 112"/>
                                <a:gd name="T74" fmla="*/ 112 w 264"/>
                                <a:gd name="T75" fmla="*/ 96 h 112"/>
                                <a:gd name="T76" fmla="*/ 132 w 264"/>
                                <a:gd name="T77" fmla="*/ 98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264" h="112">
                                  <a:moveTo>
                                    <a:pt x="132" y="98"/>
                                  </a:moveTo>
                                  <a:lnTo>
                                    <a:pt x="132" y="98"/>
                                  </a:lnTo>
                                  <a:lnTo>
                                    <a:pt x="152" y="96"/>
                                  </a:lnTo>
                                  <a:lnTo>
                                    <a:pt x="170" y="94"/>
                                  </a:lnTo>
                                  <a:lnTo>
                                    <a:pt x="186" y="90"/>
                                  </a:lnTo>
                                  <a:lnTo>
                                    <a:pt x="202" y="86"/>
                                  </a:lnTo>
                                  <a:lnTo>
                                    <a:pt x="214" y="78"/>
                                  </a:lnTo>
                                  <a:lnTo>
                                    <a:pt x="222" y="72"/>
                                  </a:lnTo>
                                  <a:lnTo>
                                    <a:pt x="228" y="64"/>
                                  </a:lnTo>
                                  <a:lnTo>
                                    <a:pt x="230" y="56"/>
                                  </a:lnTo>
                                  <a:lnTo>
                                    <a:pt x="230" y="56"/>
                                  </a:lnTo>
                                  <a:lnTo>
                                    <a:pt x="228" y="48"/>
                                  </a:lnTo>
                                  <a:lnTo>
                                    <a:pt x="224" y="42"/>
                                  </a:lnTo>
                                  <a:lnTo>
                                    <a:pt x="218" y="34"/>
                                  </a:lnTo>
                                  <a:lnTo>
                                    <a:pt x="208" y="28"/>
                                  </a:lnTo>
                                  <a:lnTo>
                                    <a:pt x="198" y="24"/>
                                  </a:lnTo>
                                  <a:lnTo>
                                    <a:pt x="184" y="20"/>
                                  </a:lnTo>
                                  <a:lnTo>
                                    <a:pt x="170" y="16"/>
                                  </a:lnTo>
                                  <a:lnTo>
                                    <a:pt x="154" y="14"/>
                                  </a:lnTo>
                                  <a:lnTo>
                                    <a:pt x="160" y="0"/>
                                  </a:lnTo>
                                  <a:lnTo>
                                    <a:pt x="160" y="0"/>
                                  </a:lnTo>
                                  <a:lnTo>
                                    <a:pt x="182" y="4"/>
                                  </a:lnTo>
                                  <a:lnTo>
                                    <a:pt x="202" y="8"/>
                                  </a:lnTo>
                                  <a:lnTo>
                                    <a:pt x="218" y="14"/>
                                  </a:lnTo>
                                  <a:lnTo>
                                    <a:pt x="234" y="20"/>
                                  </a:lnTo>
                                  <a:lnTo>
                                    <a:pt x="246" y="28"/>
                                  </a:lnTo>
                                  <a:lnTo>
                                    <a:pt x="256" y="36"/>
                                  </a:lnTo>
                                  <a:lnTo>
                                    <a:pt x="262" y="46"/>
                                  </a:lnTo>
                                  <a:lnTo>
                                    <a:pt x="264" y="56"/>
                                  </a:lnTo>
                                  <a:lnTo>
                                    <a:pt x="264" y="56"/>
                                  </a:lnTo>
                                  <a:lnTo>
                                    <a:pt x="262" y="62"/>
                                  </a:lnTo>
                                  <a:lnTo>
                                    <a:pt x="260" y="66"/>
                                  </a:lnTo>
                                  <a:lnTo>
                                    <a:pt x="254" y="78"/>
                                  </a:lnTo>
                                  <a:lnTo>
                                    <a:pt x="240" y="86"/>
                                  </a:lnTo>
                                  <a:lnTo>
                                    <a:pt x="224" y="96"/>
                                  </a:lnTo>
                                  <a:lnTo>
                                    <a:pt x="206" y="102"/>
                                  </a:lnTo>
                                  <a:lnTo>
                                    <a:pt x="182" y="108"/>
                                  </a:lnTo>
                                  <a:lnTo>
                                    <a:pt x="158" y="110"/>
                                  </a:lnTo>
                                  <a:lnTo>
                                    <a:pt x="132" y="112"/>
                                  </a:lnTo>
                                  <a:lnTo>
                                    <a:pt x="132" y="112"/>
                                  </a:lnTo>
                                  <a:lnTo>
                                    <a:pt x="104" y="110"/>
                                  </a:lnTo>
                                  <a:lnTo>
                                    <a:pt x="80" y="108"/>
                                  </a:lnTo>
                                  <a:lnTo>
                                    <a:pt x="58" y="102"/>
                                  </a:lnTo>
                                  <a:lnTo>
                                    <a:pt x="38" y="96"/>
                                  </a:lnTo>
                                  <a:lnTo>
                                    <a:pt x="22" y="86"/>
                                  </a:lnTo>
                                  <a:lnTo>
                                    <a:pt x="10" y="78"/>
                                  </a:lnTo>
                                  <a:lnTo>
                                    <a:pt x="2" y="66"/>
                                  </a:lnTo>
                                  <a:lnTo>
                                    <a:pt x="0" y="62"/>
                                  </a:lnTo>
                                  <a:lnTo>
                                    <a:pt x="0" y="56"/>
                                  </a:lnTo>
                                  <a:lnTo>
                                    <a:pt x="0" y="56"/>
                                  </a:lnTo>
                                  <a:lnTo>
                                    <a:pt x="2" y="46"/>
                                  </a:lnTo>
                                  <a:lnTo>
                                    <a:pt x="6" y="36"/>
                                  </a:lnTo>
                                  <a:lnTo>
                                    <a:pt x="16" y="28"/>
                                  </a:lnTo>
                                  <a:lnTo>
                                    <a:pt x="28" y="20"/>
                                  </a:lnTo>
                                  <a:lnTo>
                                    <a:pt x="44" y="14"/>
                                  </a:lnTo>
                                  <a:lnTo>
                                    <a:pt x="62" y="8"/>
                                  </a:lnTo>
                                  <a:lnTo>
                                    <a:pt x="82" y="4"/>
                                  </a:lnTo>
                                  <a:lnTo>
                                    <a:pt x="102" y="0"/>
                                  </a:lnTo>
                                  <a:lnTo>
                                    <a:pt x="108" y="14"/>
                                  </a:lnTo>
                                  <a:lnTo>
                                    <a:pt x="108" y="14"/>
                                  </a:lnTo>
                                  <a:lnTo>
                                    <a:pt x="92" y="16"/>
                                  </a:lnTo>
                                  <a:lnTo>
                                    <a:pt x="78" y="20"/>
                                  </a:lnTo>
                                  <a:lnTo>
                                    <a:pt x="66" y="24"/>
                                  </a:lnTo>
                                  <a:lnTo>
                                    <a:pt x="54" y="28"/>
                                  </a:lnTo>
                                  <a:lnTo>
                                    <a:pt x="44" y="34"/>
                                  </a:lnTo>
                                  <a:lnTo>
                                    <a:pt x="38" y="42"/>
                                  </a:lnTo>
                                  <a:lnTo>
                                    <a:pt x="34" y="48"/>
                                  </a:lnTo>
                                  <a:lnTo>
                                    <a:pt x="32" y="56"/>
                                  </a:lnTo>
                                  <a:lnTo>
                                    <a:pt x="32" y="56"/>
                                  </a:lnTo>
                                  <a:lnTo>
                                    <a:pt x="34" y="64"/>
                                  </a:lnTo>
                                  <a:lnTo>
                                    <a:pt x="40" y="72"/>
                                  </a:lnTo>
                                  <a:lnTo>
                                    <a:pt x="50" y="78"/>
                                  </a:lnTo>
                                  <a:lnTo>
                                    <a:pt x="62" y="86"/>
                                  </a:lnTo>
                                  <a:lnTo>
                                    <a:pt x="76" y="90"/>
                                  </a:lnTo>
                                  <a:lnTo>
                                    <a:pt x="92" y="94"/>
                                  </a:lnTo>
                                  <a:lnTo>
                                    <a:pt x="112" y="96"/>
                                  </a:lnTo>
                                  <a:lnTo>
                                    <a:pt x="132" y="98"/>
                                  </a:lnTo>
                                  <a:lnTo>
                                    <a:pt x="132" y="9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311" name="Oval 311"/>
                        <wps:cNvSpPr/>
                        <wps:spPr>
                          <a:xfrm>
                            <a:off x="0" y="0"/>
                            <a:ext cx="251460" cy="251460"/>
                          </a:xfrm>
                          <a:prstGeom prst="ellipse">
                            <a:avLst/>
                          </a:prstGeom>
                          <a:no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anchor>
            </w:drawing>
          </mc:Choice>
          <mc:Fallback>
            <w:pict>
              <v:group w14:anchorId="4E0BAA3E" id="16 Grupo" o:spid="_x0000_s1026" style="position:absolute;margin-left:.35pt;margin-top:-.5pt;width:19.8pt;height:19.8pt;z-index:251661312" coordsize="251460,25146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6q4BlMBYAAAOGAAAOAAAAZHJzL2Uyb0RvYy54bWzsXV2PYzdyfQ+Q/yD0Y4B4dL/00fB4Ydix EcBZG3EH+6xRS9ONqHUVSTM93l+fU8XiVbHFYl17JpsFtl9GrVGpLuuwWCySp6iv//TpaTf5uDme Hvv925vqq+nNZLNf9/eP+/dvb/7r7od/XdxMTufV/n616/ebtze/bU43f/rmn//p6+fD7abuH/rd /eY4gZL96fb58Pbm4Xw+3L55c1o/bJ5Wp6/6w2aPD7f98Wl1xtvj+zf3x9UztD/t3tTT6ezNc3+8 Pxz79eZ0wv9+Hz68+Yb1b7eb9fnn7fa0OU92b2/QtjP/e+R/39G/b775enX7/rg6PDyupRmrP9CK p9XjHg8dVH2/Oq8mH46PV6qeHtfH/tRvz1+t+6c3/Xb7uN6wDbCmmr6w5sdj/+HAtry/fX5/GGAC tC9w+sNq13/++OPx8OvhlyOQeD68Bxb8jmz5tD0+0StaOfnEkP02QLb5dJ6s8Z91V7UzALvGR/I3 Q7p+AO5X31o//Fvxe2/iQ98kTRnehCaizb8cJ4/3b2+WN5P96gluxUhNZtMFdSiJ/w67mkU1hQUw IPzF7Y/2VYu6brtgXzVbLCtxGc++ZTXv5vK9bjntOv7eYN/q9tTvHu9/eNztCGF29813u+Pk4wqO ulqvN/tzS7bgG0ryJSwYM6eLW5w+zy1+fVgdNuxtJ4JPIK6qiPEPx82GBuKkq2cBZpYj32EbDj/1 6/8+UZufD+oTenOCzOTd83/09+ir1Ydzz2Ml61/1tMG4Jv2r29gJGsxmMW+uwFx/OJ1/3PTsrauP P53O/PX39/iL9Ly/Fze5Qz9vn3YY4f/yZlK308nzpJuzz2ghWDwIVYvJAyS5L7RMrWVmdV5Ro4Sa Oq+oVTLLRV4P/GhoUNfm9cyUzGyW1zNXMvNZXg/i9eVZBkAYdoPM0mgPBspFqG3zDSLnGjRVlQFR pcFuDawrDXZVW6o03K0Bd6XxrvDArAdUCeJWqzTkFfwkr0qDvrCw0qhXi2leVa1hrypDV53gvjRc oda4V+jo7GipNfC1OV408PXScKxaI1/XVrs08o01imsNPYK4gZeGvq0Nj6g19vXUiAmNxr5FD2Xx ahLsF5YujX03NQZ0o7Gv5oZ7NRp7BG+jXRr7qrN0aey7xvCJRmNfWaGv0dh3jdUujb05sFuNfYcn ZrFvE+ynho1tgj1CSV6Xxn5huComjkuA66YGXJRgDGFwbozsViPfdoZ3tRp5K3S1GvjGctRWA2+N H0zFl6Y3rdGHncbdsK/TqDdWtOk06gbonQa9nRtjutOgY+BnI3OnQTeHTqdBt0ZOp0HvIJX1qk6D brkCJdyDv3Qzw8CZBt2KMzONOnKhfKtmGvWqMnpwpnG3dWnczfE8S4BHZMuiNdPAYyGS78RZirzh ozONfGVBP0+gb4xRONfQV5jtss4119i3lsfPNfbm3DPX2LeWd9GKZHAcc06ca+xbRMks9nONfY2Z IG+jxr6xMq65xr62wtZCY2/mEAuNPTL3fLsWGvt6ZvTjIsHe1KWxr60gv0iwb4yAs9DY0yycxX6R Ym/410JjX1k5xCLBvjLG0FJjb60vlgn0U6NZSw29NesvNfJmtrvUyFvJ7lIDX3UG8EsNvAH7UsNe WS6/1LAbjrXUoJtBkPclhvFqJA/VVKOOr+Qdvppq2JGmZx2rmmrcMR1kB3U11bjDlQ1dGngMMUOX Bt7yrGqqobcCRIX9n0t8q6yVQTVN0Dc8HtOcUlZbKWWVrGGVkdi5GTYgVg9xT2L9aS+bEvhrsqJd 0ilvhhz6E22X0Q4FdqLuKtn8gRTtYBjC6FISbkYJo89IuBsljE4h4fkoYaBOwstRwgQrSQO3sL9V NpEW/yw+zshKrMQafpR2sbMaZ2glllbjTKXFOLUdy+0xjaH1NouPM7UWU7FoHqVdTMW6eJS4mIql 7xhxWvtS27G6HSUePXecqbSCZe3jTG3EVCxDRzVGTG3GmUpLTWoMFpNjtNNqksXHmUorRhYfZyqt Cll8nKm08mPxcabS6o7EsX4bYyot4Vh8nKm0TmPxcabSWozFx5lK6y0WH2cqralIHKumMabSuonF x5lKSyMWH2cqrX5YfJyptMBh8XGm0hqGxLFKGWMqLVNYfJyptBJh8XGm0mKDxceZit36ID7OVFoy kHYsCsaYSqsCFh9n6kJMRWo/SruYiux9lLiYigR9jDhl6NR2JOGjxMVUJNqjxMVUJNOjxMVUZMyj xMVUpMVjxON53R3lvuO+INZSfjvuC2JvNR1nMJZXAX7KVMc9QWymbHTUFy6JU2I08kxkUJJUHnHg /fKo+3gzwVH3O3rI6vawOlMuGv+cPL+9oROwyQOObzH10P8/9R83dz1LnCklxTkZm4bkJ7TzIrDb FwXjx/H1EPTJaSvyl6AvfhxfgxhOS/ixTV0WqwOOmGZL2mhRhtGBKackJcEIAbIkJdEZwiUpmX+w oC9KBWyxkC1JySxPa7iiWHBaHKSVxQKwWHZ+ETF5qNNPknngOK34UMkJsPNRFBPfIB8pASJTF05G imISx7HNUBQTH6qwr1J6KE7dwnjBlkJRTtIl7OmV5WiXA76Ls7WiXByn2Ncry8lMgfO1LyKHE7jQ Pue5De1tjbADp3BBzsGllaSqcnDGSRzr8/oNO7AiV3YDnMYFOcerOjohhr2ekxKdguUcn8epVpDz hpCslnDuVuxfnLgFfU4c+N1yTvgZ7HCiWSd+4MTGTpbNXqCVUelFbdraQqc5U0D0KWc+wTEda3N6 rJV9BafDcFLH2rxxRueq5HflcIHDOhYrO/tIKRk65YDSxoY5YpLjo/tL4bOTnSEH2zi6vMElQQzL wOJDJWY77tHJajJwi5ChxdQmvoYUB0d33AXOhNLJkorS3mLjBDjauRwl5w38qM+Vk0CCwFN+bgxg ZQfoJMHCXn1Zn+wI4LCuLCd7Kt783skmFg7syvrE84SnZnZvnFC8Cb6V/q0xYZTww7FeGP9OABgm UNhT1EdHAjQhO/3WSFpcY/yW9OF4L+hzhmQj4U5odSZ+OOITfWW/Gi0no9J9rky0OIgs2oujPsGv jEs14Fe2g5Le0B/lfqtiguT4QVyTen4l6a/npjIqPa+XKc8bRDH5cHJumdy9IR5TbidiSJzCzFfy Y4lSzqiQpNKJjeOk5IlO3Jb01JkFZJvAmVNkCDoTlDiaE19lWvemzmCkMw+LkzkjL24AOSkCTgB5 QDlxtZIB4HiFRIXy2IyLsKvka73rT5vgdbQHw8zuYTOG9nAUhRkcfGKGQ5oyB/p338t/cLAUijWx qontfrp919//BoY16jBQ4PDQH/96M3lGTcPbm9P/fFgdNzeT3b/vwQ5fVi0hcuY3bTen86mj/uSd /mT/4em7Hmx0HC+v9mtofXtzjn9+dw41FChigBE/7X89rEmQN42Op/Pdp7+sjofJAX/iS6Bx/7mP 7PLVbSRowxQSCLJiUjBE3oDbHsz7vye549Q7FBIokjvv4yVUdnDxP5fkLvR1CvPsSBeSO3ZGFrFi oOkw98SNx0iT1x4SMVRnzHmSOzNtQz6j6esJZSDwrkMg00IYsBfyAbGmrvVotkAdSNfXehC3Bj3E h7hWo4kCQgO/VoPgPagBHTGnR5METD1IUgY9zBm5bo/mB/CR/nVrKMwOakCmzzXnmhqQ0aNRZvrD dXNSbrvVXTQHDi2y+t1EGqPxla6Q4WPIdPo3pSvQdPBZW/pwId7Rh7tRSL5s2Id1J31MGwTDRs1F IF2gyhYBRnYxYXqpLiqJr+GpyFbTp8aP42sQk1SuPM1KRl0WisvIwcz4oPhqoBE/fp2yQ0HY3+eU DW+6mrJ5Hfalp+yqnk/jkVU3R10fjYXLvD2bNUOlXz1ftkN6/lnzdg2S9fOENgb5YZfJPZm5uYiL lpcvhPScgtViXpOeuwPfOaNJzylc5pZpUjKnoDDhYZJRlMzeNF1mFCXTN7jVWUXJ9G2ApOdvKoLK KkpmcGJ8ZlqUzOBcJ5UxjbaDhonXaFEyhTMZP6dIo00ZTq5FGm2u+Mkp0mhzjpPTpOHuiAWZ06Th Zvp2TpPG2+o3WmwMKOEkM29eWplGBTqZRmE6Uqq4/iHTqqQwzXAmmpMujeI0LqdJY84VbrlGJZhz 1VBOlQadC9xyqjToXJ6T06RBZ0ZsRlNSksZs8oympCKNaxRzmjTmeFzWOZN6NC5RzGnSmDNHN9cm Dbk1XmgPaeg9rjHNadKIk99lXYr2MAZVqLHNm6chr5gqn7GPltiDKs7DM61KK9G4GiCnSoOOxXu+ WW0SyblAOKdLw25OL0kpWiDL53Rp4KnGIgtXUotm69LIN1w9kcMrgZ4rfTLtelGNZkx8STUaTY9Z j6DN2KEbG9QDZW1M6tHAPzd0aeyxnW7o0j7PddU5EzX0DRdsZeBKKtKs4UMMFWWh1SqN/NyYS2ln /aIKk0kWrKQiDdEoiztROy6qagP3pCKNKzEyWCUFaTUXkWWwmmnY8bx8qzTstRVJk3o0S5NGvUbh aB4qjboBOrZlFVJce5kxL6lFs8wjoswFdCtoJaVoXA2VAT2tRLPS2KQSbWYZqEGHaXmokkI0a9Kh o8zBQFuVRt0aNnQKr1QZwS8pQ6Piq6xbJWVoodQu04VJGVqoFsoAT7vYQ7uahTFFJ2VoFcqv8u3S yDdcMp5rVzK1coVPrl0aenPoJGVolRVnaOdisNGcxJI6NLToYuPrLle+6uj/Y5fLrGoS3tTda1HO y+IwOY+7ey3KeYmMnPS9FuVcFRQKqeAOmSp2icLWMu1fGSWFr0U5FjKynXyHJG8MkK9FORaQQmP8 xy3K+ezzHcrF6ICHsq3cAQ8yo3DWEraG8TzrhOdaMp5+xFc5lRF3RmYm3h8/j68iJ1OUR9ihSwDo CMohjUSePxb2YczFp8XX8NRIJsJrSSwSrR1eXORtO6deEWMcWJUeiqycDAVpvCQV4HCY7KFTHWbP KKHwOId7FVrusNzhiDAPK+2SdXKmB75mSUpcx+H+CMnQ6cNIqSz7DV+KQL1TPt/EVQ9spWOkDBHn kXJ0eUUQSj2aRjb7jUMtjJRL56G0Yw47nYqPSKtymG8Sv51+kuoMh+8l2YlTxyMEXif2oEFkpOfV owaI5JPOWJMnOhUKkX7s1DvECimn7CVWSDmkNtocYs8uO1CkAjjUXmx2B3UOdRJ71EHOKYwY3Nsh bA7T05eSG9pXhqWW+FE5dmC/ehQuTZwWHZwjhZoovqVQ2cTaJ8cLsG8d2uc4VRPtdXw0UsEdj8e+ ND/WGT6/V6wc5GLbnCjRSJh2Qk4jxQVO/IrFb04wxJ22DIgTWWspMXTiNLayWRuUlpykFvqOM9Vg S461OcrGSUmNX3mmjAUAzrQba48cM6OPOxlBI6EOEaAEWivVfU6u0kr25yQ+rWQ+ThLF+fyIqYvS fhIrB4dB2zgxJ+mMJngZbIsQwzOOlw9L1YlXftzEJYLXr3JpA/ayix0bB3TlrSXiKsFZmsSqE2+l E4eXt3IaprphzRYzwvga1jq23Ctf7e+Zr4ZTxiu+Gt/88KX5anU3XdBFyggUzXS+fMlXaytcYo/Z iG7sr+bzxZfhq9Elv8+TOoRDTSLXfDXcb47TphD1tQzmn+FQh5hoWUWa5BAOx68VIRkbFNVMMcq0 SB/38r29mRbp4y/itWdbpE+/AhPrukWIiZcW8XWhmRbpU8dAxLpWRPPNRRNz+jKaEr4a6FpZuKFc qeJj1ZwqDXg4Yc+0SiNe8f31OVUa8poPezOqNOamF+BM6NL2wMDJqNKoY4sp3324xO2iig/rrzWl pDU+U83Yl5DWDPMSzhpdk551qYSzFoiLmUZp0JHkGaoS0A1XoLnu4lVM8MzZp0EP3JtMqzToUGK0 SoNu+TpmfN0qo/9S2hof8l63ioq2LgYy2yxjYMpbs1QlsPN1qjlVGnahm2WapXEnalTWG9Jr1Pna 5UysSqhrZhzG5XYXIKAlHxoS7hozDzMmpty1wHm6NpH2Rgbk+Y7QnCodZAK/NqNJA8+EkpwmjTtf XJqBihZEQ5sMt0pYa4ENmWmSdnZLkUbccvWEsWaM5ISvFhgb1y2i5dlgmjU9JGy1wAXKaNJwWyEh uT3dCC60gh6aFBi/mY5LqGpGGE6YasSyyw6X5O50K3gmTDWmz2XalBDVLJwSohpTRnOatIMHquE1 4rSZMwBlDZWEphb4vhlNGnIrJUtYapZj0i7JpU1GNE/uTA8srus2JTQ1/t2CDE4JS80avglLjVmU OU0acTDZsikQbXcN1lE0zDpUQlKzohNt1F9UWZgnJDWdB78ykl4ZSWFv8PWa4CvuipTc3yE/C3t2 5bui5Zjuroml0444Ri4WwXev1wRfsakQ/AkZ/ATMGNwpiSHx12uCXwIp/IU70NXHACmnOneY60eJ iwP/wzKSPptIQ/kDE2mQtuSINHSHHrk2zmVCh1g8mivBuGkbX4UeI6cozp477SnzY8tnFZWctuBk I7QuPiy+yo6x7Lg7N+TV8awi2hq1xFfRJlwC50ijlhPPsCOIjopa4qtoo7U+AHaOW+qRYpFC4pmA XsdDnUM7unCTxLxDOzn4cI5ssTvG2rxLm4bbmIp9Gj3EOf+l82sywTmTIRoWiZX9aKSUnMeUXRe7 s/xEp6OkB5zm0wVm1HznoDCehzodVcvJr3OeVEtsdxgRHGHQNs/BJfS7YgE25/AaP2jEgICyWgwM 4h3eLVCRDONokwsenNhWx+tTHaoBfnmXbaAfdSkZQbcEsotjh7woJ6FctoXMiBQjuSsXqR/Oc4Ut 5ZkRrXBQoc0+eJOHsQyucofJEbbX+2M8SdytTKMbFelHCQXznJEXkiNnFAuvyQsJErrLHha5ReXI J2Gj7NSjYmhkL5ZbRY7H46PcrJFi8VC+7FlC/3HisRDqnQlRYpTTQ4K9M1XL6HHmfZlNwMcrxRMJ J07AHikV5i8nV5Iw7CReshhzRnX0Qqcfwxhy8kvxCYcTRvF0ROiK4XfIuGO+GF8lkX6ZmMePX0kQ f4wEcflp+b/RnXsNnVUHRsTP+NX7Cb3HeFNsCHkXrjlc3cb7dPrtln6WIkwUHPsul/HUHX4FFJ8Q uUH+DmM4fpluHKRfipe7CTe73ePhRL96f3XJUfw9+eHqxXgX46nfPd7TdYz0pdP6YfO0+W6HyxdX uCtxtV5v9ucYaZUkpxtX9zaezr/tNqRmt//PzXbyeE8/t8GNyeoNFyyeHlb3m/C4DhcTxeg/fIOL vFghad6ioYNuUZBrc/xNEZGnr262W/ycyPDl8Dt1w2O0wfHLwzf4yf3+8uWnx31/zFm2O8cvb4N8 BClAQ+4gt1see1wmib49HdY/PKIbf1qdzr+sjiv+T7r68mf8s931+EkT/IIJ/4W1PS7DzP2/d1Vm M+M7n8JVmfImXJUpb8JVmfJGXZWJ1vGtmWjo8byLf26P/dNf+uP9t3RBJz6KF2quz8f4Jl6pue2P 682337LYF7xek+4Q/fbDud8+nmlEXHCVN3zZJgeB5/e4dhP++h43iD48rr9fnVf6Pcvfbur+od/d b47f/C8AAAD//wMAUEsDBBQABgAIAAAAIQDTLqQA3QAAAAUBAAAPAAAAZHJzL2Rvd25yZXYueG1s TI9BS8NAFITvgv9heYK3dhOjtcS8lFLUUxFsBfH2mrwmodm3IbtN0n/verLHYYaZb7LVZFo1cO8a KwjxPALFUtiykQrha/82W4JynqSk1gojXNjBKr+9ySgt7SifPOx8pUKJuJQQau+7VGtX1GzIzW3H Eryj7Q35IPtKlz2Nody0+iGKFtpQI2Ghpo43NRen3dkgvI80rpP4ddiejpvLz/7p43sbM+L93bR+ AeV58v9h+MMP6JAHpoM9S+lUi/AccgizOBwK7mOUgDogJMsF6DzT1/T5LwAAAP//AwBQSwECLQAU AAYACAAAACEAtoM4kv4AAADhAQAAEwAAAAAAAAAAAAAAAAAAAAAAW0NvbnRlbnRfVHlwZXNdLnht bFBLAQItABQABgAIAAAAIQA4/SH/1gAAAJQBAAALAAAAAAAAAAAAAAAAAC8BAABfcmVscy8ucmVs c1BLAQItABQABgAIAAAAIQC6q4BlMBYAAAOGAAAOAAAAAAAAAAAAAAAAAC4CAABkcnMvZTJvRG9j LnhtbFBLAQItABQABgAIAAAAIQDTLqQA3QAAAAUBAAAPAAAAAAAAAAAAAAAAAIoYAABkcnMvZG93 bnJldi54bWxQSwUGAAAAAAQABADzAAAAlBkAAAAA ">
                <v:group id="Group 608" o:spid="_x0000_s1027" style="position:absolute;left:38100;top:38100;width:182245;height:168910" coordsize="9175,590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8lIktxQAAANoAAAAPAAAAZHJzL2Rvd25yZXYueG1sRI9Pa8JA FMTvBb/D8oTe6iZKS42uEkItPYRCVRBvj+wzCWbfhuw2f759t1DocZiZ3zDb/Wga0VPnassK4kUE griwuuZSwfl0eHoF4TyyxsYyKZjIwX43e9hiou3AX9QffSkChF2CCirv20RKV1Rk0C1sSxy8m+0M +iC7UuoOhwA3jVxG0Ys0WHNYqLClrKLifvw2Ct4HHNJV/Nbn91s2XU/Pn5c8JqUe52O6AeFp9P/h v/aHVrCG3yvhBsjdDwAAAP//AwBQSwECLQAUAAYACAAAACEA2+H2y+4AAACFAQAAEwAAAAAAAAAA AAAAAAAAAAAAW0NvbnRlbnRfVHlwZXNdLnhtbFBLAQItABQABgAIAAAAIQBa9CxbvwAAABUBAAAL AAAAAAAAAAAAAAAAAB8BAABfcmVscy8ucmVsc1BLAQItABQABgAIAAAAIQC8lIktxQAAANoAAAAP AAAAAAAAAAAAAAAAAAcCAABkcnMvZG93bnJldi54bWxQSwUGAAAAAAMAAwC3AAAA+QIAAAAA ">
                  <v:shape id="Freeform 526" o:spid="_x0000_s1028" style="position:absolute;top:2032;width:9175;height:3873;visibility:visible;mso-wrap-style:square;v-text-anchor:top" coordsize="578,244"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1zS3BwQAAANsAAAAPAAAAZHJzL2Rvd25yZXYueG1sRE9Ni8Iw EL0L/ocwwt40dXFFqlFEVpTdg1i9eBuasSk2k9pE7f77jSB4m8f7nNmitZW4U+NLxwqGgwQEce50 yYWC42Hdn4DwAVlj5ZgU/JGHxbzbmWGq3YP3dM9CIWII+xQVmBDqVEqfG7LoB64mjtzZNRZDhE0h dYOPGG4r+ZkkY2mx5NhgsKaVofyS3ayCpN1tRr/fhy2aZX76+bqO5OTmlProtcspiEBteItf7q2O 84fw/CUeIOf/AAAA//8DAFBLAQItABQABgAIAAAAIQDb4fbL7gAAAIUBAAATAAAAAAAAAAAAAAAA AAAAAABbQ29udGVudF9UeXBlc10ueG1sUEsBAi0AFAAGAAgAAAAhAFr0LFu/AAAAFQEAAAsAAAAA AAAAAAAAAAAAHwEAAF9yZWxzLy5yZWxzUEsBAi0AFAAGAAgAAAAhADXNLcHBAAAA2wAAAA8AAAAA AAAAAAAAAAAABwIAAGRycy9kb3ducmV2LnhtbFBLBQYAAAAAAwADALcAAAD1AgAAAAA= " path="m240,18r,l200,24r-38,8l128,42,98,54,76,70,66,76,58,86r-8,8l46,102r-2,10l42,122r,l44,132r4,10l54,152r8,10l72,172r12,8l98,188r16,8l152,208r42,10l240,224r50,2l290,226r50,-2l386,218r42,-10l464,196r16,-8l494,180r12,-8l516,162r10,-10l532,142r2,-10l536,122r,l536,112r-4,-10l528,94r-6,-8l514,76,504,70,480,54,450,42,418,32,380,24,338,18,346,r,l394,6r44,10l478,28r34,14l526,52r14,8l552,70r8,8l568,88r6,12l578,110r,12l578,122r-2,12l572,146r-6,12l556,170r-12,10l530,190r-18,10l494,208r-20,8l452,224r-24,6l402,234r-26,4l348,242r-30,2l290,244r,l260,244r-28,-2l204,238r-28,-4l152,230r-24,-6l106,216,84,208,66,200,50,190,36,180,22,170,14,158,6,146,2,134,,122r,l2,110,4,100,10,88,18,78,28,70,38,60,52,52,66,42,100,28,140,16,184,6,232,r8,18xe" filled="f" stroked="f">
                    <v:path arrowok="t" o:connecttype="custom" o:connectlocs="381000,28575;257175,50800;155575,85725;104775,120650;79375,149225;69850,177800;66675,193675;76200,225425;98425,257175;133350,285750;180975,311150;307975,346075;460375,358775;539750,355600;679450,330200;762000,298450;803275,273050;835025,241300;847725,209550;850900,193675;844550,161925;828675,136525;800100,111125;714375,66675;603250,38100;549275,0;625475,9525;758825,44450;835025,82550;876300,111125;901700,139700;917575,174625;917575,193675;908050,231775;882650,269875;841375,301625;784225,330200;717550,355600;638175,371475;552450,384175;460375,387350;412750,387350;323850,377825;241300,365125;168275,342900;104775,317500;57150,285750;22225,250825;3175,212725;0,193675;6350,158750;28575,123825;60325,95250;104775,66675;222250,25400;368300,0" o:connectangles="0,0,0,0,0,0,0,0,0,0,0,0,0,0,0,0,0,0,0,0,0,0,0,0,0,0,0,0,0,0,0,0,0,0,0,0,0,0,0,0,0,0,0,0,0,0,0,0,0,0,0,0,0,0,0,0"/>
                  </v:shape>
                  <v:shape id="Freeform 527" o:spid="_x0000_s1029" style="position:absolute;left:3873;width:1429;height:3524;visibility:visible;mso-wrap-style:square;v-text-anchor:top" coordsize="90,22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Jt+ZAxAAAANsAAAAPAAAAZHJzL2Rvd25yZXYueG1sRI9Bi8Iw EIXvwv6HMMJeRFOt7Eo1yiIsehDRqvexGdtiMylN1PrvNwuCtxnem/e9mS1aU4k7Na60rGA4iEAQ Z1aXnCs4Hn77ExDOI2usLJOCJzlYzD86M0y0ffCe7qnPRQhhl6CCwvs6kdJlBRl0A1sTB+1iG4M+ rE0udYOPEG4qOYqiL2mw5EAosKZlQdk1vZkA6VWng2m/r1lcr3ZRPN5sR+eNUp/d9mcKwlPr3+bX 9VqH+jH8/xIGkPM/AAAA//8DAFBLAQItABQABgAIAAAAIQDb4fbL7gAAAIUBAAATAAAAAAAAAAAA AAAAAAAAAABbQ29udGVudF9UeXBlc10ueG1sUEsBAi0AFAAGAAgAAAAhAFr0LFu/AAAAFQEAAAsA AAAAAAAAAAAAAAAAHwEAAF9yZWxzLy5yZWxzUEsBAi0AFAAGAAgAAAAhAMm35kDEAAAA2wAAAA8A AAAAAAAAAAAAAAAABwIAAGRycy9kb3ducmV2LnhtbFBLBQYAAAAAAwADALcAAAD4AgAAAAA= " path="m90,112l46,222,,112r24,l14,,76,,66,112r24,xe" filled="f" stroked="f">
                    <v:path arrowok="t" o:connecttype="custom" o:connectlocs="142875,177800;73025,352425;0,177800;38100,177800;22225,0;120650,0;104775,177800;142875,177800" o:connectangles="0,0,0,0,0,0,0,0"/>
                  </v:shape>
                  <v:shape id="Freeform 528" o:spid="_x0000_s1030" style="position:absolute;left:1270;top:2571;width:6635;height:2794;visibility:visible;mso-wrap-style:square;v-text-anchor:top" coordsize="418,176"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WBQEAwQAAANsAAAAPAAAAZHJzL2Rvd25yZXYueG1sRE9Na8JA EL0X/A/LCL0U3VhbKdFVgrTgtVba65CdJtHsbNwdNf77riD0No/3OYtV71p1phAbzwYm4wwUcelt w5WB3dfH6A1UFGSLrWcycKUIq+XgYYG59Rf+pPNWKpVCOOZooBbpcq1jWZPDOPYdceJ+fXAoCYZK 24CXFO5a/ZxlM+2w4dRQY0frmsrD9uQM7A/HYvq6KXbv1Y9IDJNwfPoOxjwO+2IOSqiXf/HdvbFp /gvcfkkH6OUfAAAA//8DAFBLAQItABQABgAIAAAAIQDb4fbL7gAAAIUBAAATAAAAAAAAAAAAAAAA AAAAAABbQ29udGVudF9UeXBlc10ueG1sUEsBAi0AFAAGAAgAAAAhAFr0LFu/AAAAFQEAAAsAAAAA AAAAAAAAAAAAHwEAAF9yZWxzLy5yZWxzUEsBAi0AFAAGAAgAAAAhAFYFAQDBAAAA2wAAAA8AAAAA AAAAAAAAAAAABwIAAGRycy9kb3ducmV2LnhtbFBLBQYAAAAAAwADALcAAAD1AgAAAAA= " path="m210,176r,l168,174r-40,-4l92,160,62,150,36,136,26,130,16,122r-6,-8l4,106,2,96,,88r,l2,80,4,72,8,64r6,-8l28,42,48,30,74,20r28,-8l134,4,168,r8,18l176,18r-28,2l122,26r-22,8l80,42,64,52,52,62,44,74r-2,6l40,88r,l42,94r2,8l48,108r6,8l70,128r20,10l116,146r28,8l176,158r34,l210,158r34,l274,154r30,-8l328,138r20,-10l364,116r6,-8l374,102r2,-8l378,88r,l378,80r-2,-6l368,62,356,52,340,42,320,34,298,26,272,20,246,18,252,r,l286,4r32,8l346,20r24,10l390,44r16,12l410,64r4,8l418,80r,8l418,88r,8l414,106r-6,8l402,122r-10,8l382,136r-26,14l326,160r-36,10l252,174r-42,2l210,176xe" filled="f" stroked="f">
                    <v:path arrowok="t" o:connecttype="custom" o:connectlocs="333375,279400;203200,269875;98425,238125;41275,206375;15875,180975;3175,152400;0,139700;6350,114300;22225,88900;76200,47625;161925,19050;266700,0;279400,28575;193675,41275;127000,66675;82550,98425;66675,127000;63500,139700;69850,161925;85725,184150;142875,219075;228600,244475;333375,250825;387350,250825;482600,231775;552450,203200;587375,171450;596900,149225;600075,139700;596900,117475;565150,82550;508000,53975;431800,31750;400050,0;454025,6350;549275,31750;619125,69850;650875,101600;663575,127000;663575,139700;657225,168275;638175,193675;606425,215900;517525,254000;400050,276225;333375,279400" o:connectangles="0,0,0,0,0,0,0,0,0,0,0,0,0,0,0,0,0,0,0,0,0,0,0,0,0,0,0,0,0,0,0,0,0,0,0,0,0,0,0,0,0,0,0,0,0,0"/>
                  </v:shape>
                  <v:shape id="Freeform 529" o:spid="_x0000_s1031" style="position:absolute;left:2508;top:3079;width:4191;height:1778;visibility:visible;mso-wrap-style:square;v-text-anchor:top" coordsize="264,11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8DwqrvwAAANsAAAAPAAAAZHJzL2Rvd25yZXYueG1sRE/NisIw EL4LvkMYYS+iaRcUqUZRQfDgxegDDM3YFJtJaaLtvv1GWNjbfHy/s9kNrhFv6kLtWUE+z0AQl97U XCm4306zFYgQkQ02nknBDwXYbcejDRbG93ylt46VSCEcClRgY2wLKUNpyWGY+5Y4cQ/fOYwJdpU0 HfYp3DXyO8uW0mHNqcFiS0dL5VO/nIKsvezzfplP9fl1OPjHTQe2WqmvybBfg4g0xH/xn/ts0vwF fH5JB8jtLwAAAP//AwBQSwECLQAUAAYACAAAACEA2+H2y+4AAACFAQAAEwAAAAAAAAAAAAAAAAAA AAAAW0NvbnRlbnRfVHlwZXNdLnhtbFBLAQItABQABgAIAAAAIQBa9CxbvwAAABUBAAALAAAAAAAA AAAAAAAAAB8BAABfcmVscy8ucmVsc1BLAQItABQABgAIAAAAIQD8DwqrvwAAANsAAAAPAAAAAAAA AAAAAAAAAAcCAABkcnMvZG93bnJldi54bWxQSwUGAAAAAAMAAwC3AAAA8wIAAAAA " path="m132,98r,l152,96r18,-2l186,90r16,-4l214,78r8,-6l228,64r2,-8l230,56r-2,-8l224,42r-6,-8l208,28,198,24,184,20,170,16,154,14,160,r,l182,4r20,4l218,14r16,6l246,28r10,8l262,46r2,10l264,56r-2,6l260,66r-6,12l240,86,224,96r-18,6l182,108r-24,2l132,112r,l104,110,80,108,58,102,38,96,22,86,10,78,2,66,,62,,56r,l2,46,6,36,16,28,28,20,44,14,62,8,82,4,102,r6,14l108,14,92,16,78,20,66,24,54,28,44,34r-6,8l34,48r-2,8l32,56r2,8l40,72r10,6l62,86r14,4l92,94r20,2l132,98r,xe" filled="f" stroked="f">
                    <v:path arrowok="t" o:connecttype="custom" o:connectlocs="209550,155575;269875,149225;320675,136525;352425,114300;365125,88900;361950,76200;346075,53975;314325,38100;269875,25400;254000,0;288925,6350;346075,22225;390525,44450;415925,73025;419100,88900;412750,104775;381000,136525;327025,161925;250825,174625;209550,177800;127000,171450;60325,152400;15875,123825;0,98425;0,88900;9525,57150;44450,31750;98425,12700;161925,0;171450,22225;123825,31750;85725,44450;60325,66675;50800,88900;53975,101600;79375,123825;120650,142875;177800,152400;209550,155575" o:connectangles="0,0,0,0,0,0,0,0,0,0,0,0,0,0,0,0,0,0,0,0,0,0,0,0,0,0,0,0,0,0,0,0,0,0,0,0,0,0,0"/>
                  </v:shape>
                </v:group>
                <v:oval id="Oval 311" o:spid="_x0000_s1032" style="position:absolute;width:251460;height:251460;visibility:visible;mso-wrap-style:square;v-text-anchor:midd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RYgbywwAAANwAAAAPAAAAZHJzL2Rvd25yZXYueG1sRI9Bi8Iw FITvgv8hPMGbplVYlmoUERQFL6u74PHRPNvS5qU0sUZ/vVlY2OMwM98wy3Uwjeipc5VlBek0AUGc W11xoeD7spt8gnAeWWNjmRQ8ycF6NRwsMdP2wV/Un30hIoRdhgpK79tMSpeXZNBNbUscvZvtDPoo u0LqDh8Rbho5S5IPabDiuFBiS9uS8vp8NwqOm3DK2x/72s/r/nYN/lU/9UWp8ShsFiA8Bf8f/msf tIJ5msLvmXgE5OoNAAD//wMAUEsBAi0AFAAGAAgAAAAhANvh9svuAAAAhQEAABMAAAAAAAAAAAAA AAAAAAAAAFtDb250ZW50X1R5cGVzXS54bWxQSwECLQAUAAYACAAAACEAWvQsW78AAAAVAQAACwAA AAAAAAAAAAAAAAAfAQAAX3JlbHMvLnJlbHNQSwECLQAUAAYACAAAACEA0WIG8sMAAADcAAAADwAA AAAAAAAAAAAAAAAHAgAAZHJzL2Rvd25yZXYueG1sUEsFBgAAAAADAAMAtwAAAPcCAAAAAA== " filled="f" strokecolor="#2d5f91 [3207]" strokeweight="2pt">
                  <v:textbox inset="1mm,1mm,1mm,1mm"/>
                </v:oval>
              </v:group>
            </w:pict>
          </mc:Fallback>
        </mc:AlternateContent>
      </w:r>
      <w:r>
        <w:rPr>
          <w:rFonts w:ascii="Arial Narrow" w:hAnsi="Arial Narrow" w:cs="Tahoma"/>
          <w:color w:val="2D5F91" w:themeColor="accent4"/>
          <w:sz w:val="32"/>
          <w:lang w:eastAsia="es-ES"/>
        </w:rPr>
        <w:t>ACCIÓN COMERCIAL</w:t>
      </w:r>
    </w:p>
    <w:tbl>
      <w:tblPr>
        <w:tblStyle w:val="Tablaconcuadrcula"/>
        <w:tblW w:w="98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32"/>
      </w:tblGrid>
      <w:tr w:rsidR="003C0F3F" w:rsidRPr="001960EA" w14:paraId="3744E72A" w14:textId="77777777" w:rsidTr="00945199">
        <w:trPr>
          <w:cantSplit/>
          <w:trHeight w:hRule="exact" w:val="2603"/>
        </w:trPr>
        <w:tc>
          <w:tcPr>
            <w:tcW w:w="9828" w:type="dxa"/>
          </w:tcPr>
          <w:sdt>
            <w:sdtPr>
              <w:rPr>
                <w:rStyle w:val="TtuloCar"/>
                <w:rFonts w:eastAsiaTheme="minorEastAsia" w:cstheme="minorBidi"/>
                <w:b/>
                <w:caps/>
                <w:szCs w:val="22"/>
              </w:rPr>
              <w:alias w:val="TITULO DOCUMENTO"/>
              <w:tag w:val="TITULO DOCUMENTO"/>
              <w:id w:val="363805028"/>
              <w:lock w:val="sdtLocked"/>
              <w:placeholder>
                <w:docPart w:val="D4307BF4243B4DB2AD3FD7AAAFF5683A"/>
              </w:placeholder>
            </w:sdtPr>
            <w:sdtEndPr>
              <w:rPr>
                <w:rStyle w:val="Fuentedeprrafopredeter"/>
              </w:rPr>
            </w:sdtEndPr>
            <w:sdtContent>
              <w:p w14:paraId="5C67CEDB" w14:textId="6DE4665A" w:rsidR="003C0F3F" w:rsidRPr="00C7010E" w:rsidRDefault="00582900" w:rsidP="003C0F3F">
                <w:pPr>
                  <w:pStyle w:val="OYMTituloNorma"/>
                  <w:rPr>
                    <w:lang w:val="es-ES"/>
                  </w:rPr>
                </w:pPr>
                <w:r>
                  <w:rPr>
                    <w:rStyle w:val="TtuloCar"/>
                    <w:rFonts w:eastAsiaTheme="minorEastAsia" w:cstheme="minorBidi"/>
                    <w:b/>
                    <w:caps/>
                    <w:szCs w:val="22"/>
                  </w:rPr>
                  <w:t xml:space="preserve">tarjeta solidaria </w:t>
                </w:r>
                <w:r w:rsidR="008B3D29">
                  <w:rPr>
                    <w:rStyle w:val="TtuloCar"/>
                    <w:rFonts w:eastAsiaTheme="minorEastAsia" w:cstheme="minorBidi"/>
                    <w:b/>
                    <w:caps/>
                    <w:szCs w:val="22"/>
                  </w:rPr>
                  <w:t xml:space="preserve">Inocente </w:t>
                </w:r>
                <w:proofErr w:type="spellStart"/>
                <w:r w:rsidR="008B3D29">
                  <w:rPr>
                    <w:rStyle w:val="TtuloCar"/>
                    <w:rFonts w:eastAsiaTheme="minorEastAsia" w:cstheme="minorBidi"/>
                    <w:b/>
                    <w:caps/>
                    <w:szCs w:val="22"/>
                  </w:rPr>
                  <w:t>Inocente</w:t>
                </w:r>
                <w:proofErr w:type="spellEnd"/>
              </w:p>
            </w:sdtContent>
          </w:sdt>
          <w:sdt>
            <w:sdtPr>
              <w:rPr>
                <w:rStyle w:val="SubttuloCar"/>
              </w:rPr>
              <w:alias w:val="SUBTITULO DOCUMENTO"/>
              <w:tag w:val="SUBTITULO DOCUMENTO"/>
              <w:id w:val="-1608581386"/>
              <w:lock w:val="sdtLocked"/>
              <w:placeholder>
                <w:docPart w:val="4DA13005D6C34A5D898DBB5AF08DA225"/>
              </w:placeholder>
            </w:sdtPr>
            <w:sdtEndPr>
              <w:rPr>
                <w:rStyle w:val="Fuentedeprrafopredeter"/>
                <w:rFonts w:eastAsiaTheme="minorEastAsia" w:cstheme="minorBidi"/>
                <w:iCs w:val="0"/>
                <w:sz w:val="28"/>
                <w:szCs w:val="22"/>
              </w:rPr>
            </w:sdtEndPr>
            <w:sdtContent>
              <w:p w14:paraId="15778094" w14:textId="15693AE5" w:rsidR="003C0F3F" w:rsidRPr="00C7010E" w:rsidRDefault="00582900" w:rsidP="003C0F3F">
                <w:pPr>
                  <w:pStyle w:val="OYMSubttulodocumento"/>
                  <w:rPr>
                    <w:lang w:val="es-ES"/>
                  </w:rPr>
                </w:pPr>
                <w:r>
                  <w:rPr>
                    <w:rStyle w:val="SubttuloCar"/>
                  </w:rPr>
                  <w:t>20</w:t>
                </w:r>
                <w:r w:rsidR="003E4D42">
                  <w:rPr>
                    <w:rStyle w:val="SubttuloCar"/>
                  </w:rPr>
                  <w:t>2</w:t>
                </w:r>
                <w:r w:rsidR="00A66BF9">
                  <w:rPr>
                    <w:rStyle w:val="SubttuloCar"/>
                  </w:rPr>
                  <w:t>3</w:t>
                </w:r>
              </w:p>
            </w:sdtContent>
          </w:sdt>
          <w:p w14:paraId="248C5927" w14:textId="77777777" w:rsidR="003C0F3F" w:rsidRDefault="003C0F3F" w:rsidP="00945199">
            <w:pPr>
              <w:keepNext/>
              <w:keepLines/>
              <w:spacing w:after="120"/>
              <w:outlineLvl w:val="1"/>
              <w:rPr>
                <w:rFonts w:ascii="Arial Narrow" w:eastAsia="SimHei" w:hAnsi="Arial Narrow" w:cs="Tahoma"/>
                <w:b/>
                <w:bCs/>
                <w:color w:val="00843D"/>
                <w:lang w:val="es-ES"/>
              </w:rPr>
            </w:pPr>
          </w:p>
        </w:tc>
      </w:tr>
    </w:tbl>
    <w:tbl>
      <w:tblPr>
        <w:tblStyle w:val="Tablaconcuadrcula"/>
        <w:tblpPr w:leftFromText="141" w:rightFromText="141" w:vertAnchor="text" w:tblpX="817" w:tblpY="1"/>
        <w:tblOverlap w:val="never"/>
        <w:tblW w:w="6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9"/>
        <w:gridCol w:w="2301"/>
        <w:gridCol w:w="2268"/>
      </w:tblGrid>
      <w:tr w:rsidR="005E4107" w:rsidRPr="003424A0" w14:paraId="0DD955CD" w14:textId="77777777" w:rsidTr="003D01DA">
        <w:trPr>
          <w:trHeight w:val="340"/>
        </w:trPr>
        <w:tc>
          <w:tcPr>
            <w:tcW w:w="1729" w:type="dxa"/>
            <w:shd w:val="clear" w:color="auto" w:fill="auto"/>
            <w:vAlign w:val="bottom"/>
          </w:tcPr>
          <w:p w14:paraId="6965005C" w14:textId="77777777" w:rsidR="005E4107" w:rsidRDefault="005E4107" w:rsidP="00F7060E">
            <w:pPr>
              <w:jc w:val="left"/>
              <w:rPr>
                <w:rFonts w:ascii="Trebuchet MS" w:hAnsi="Trebuchet MS"/>
                <w:color w:val="00843D" w:themeColor="text2"/>
                <w:sz w:val="20"/>
                <w:szCs w:val="20"/>
                <w:lang w:val="es-ES"/>
              </w:rPr>
            </w:pPr>
          </w:p>
          <w:p w14:paraId="62CBBBE9" w14:textId="77777777" w:rsidR="005E4107" w:rsidRPr="005E4107" w:rsidRDefault="005E4107" w:rsidP="00F7060E">
            <w:pPr>
              <w:jc w:val="left"/>
              <w:rPr>
                <w:rFonts w:ascii="Trebuchet MS" w:hAnsi="Trebuchet MS"/>
                <w:color w:val="00843D" w:themeColor="text2"/>
                <w:sz w:val="16"/>
                <w:szCs w:val="16"/>
                <w:lang w:val="es-ES"/>
              </w:rPr>
            </w:pPr>
          </w:p>
          <w:p w14:paraId="3CF4C877" w14:textId="77777777" w:rsidR="005E4107" w:rsidRPr="003424A0" w:rsidRDefault="005E4107" w:rsidP="00F7060E">
            <w:pPr>
              <w:jc w:val="left"/>
              <w:rPr>
                <w:rFonts w:ascii="Trebuchet MS" w:hAnsi="Trebuchet MS"/>
                <w:color w:val="00843D" w:themeColor="text2"/>
                <w:sz w:val="20"/>
                <w:szCs w:val="20"/>
                <w:lang w:val="es-ES"/>
              </w:rPr>
            </w:pPr>
          </w:p>
        </w:tc>
        <w:tc>
          <w:tcPr>
            <w:tcW w:w="2301" w:type="dxa"/>
            <w:shd w:val="clear" w:color="auto" w:fill="auto"/>
            <w:vAlign w:val="bottom"/>
          </w:tcPr>
          <w:p w14:paraId="15BB4983" w14:textId="77777777" w:rsidR="005E4107" w:rsidRPr="00582900" w:rsidRDefault="005E4107" w:rsidP="00F7060E">
            <w:pPr>
              <w:jc w:val="left"/>
              <w:rPr>
                <w:rFonts w:ascii="Trebuchet MS" w:hAnsi="Trebuchet MS"/>
                <w:b/>
                <w:color w:val="00843D" w:themeColor="text2"/>
                <w:sz w:val="20"/>
                <w:szCs w:val="20"/>
                <w:lang w:val="es-ES"/>
              </w:rPr>
            </w:pPr>
          </w:p>
        </w:tc>
        <w:tc>
          <w:tcPr>
            <w:tcW w:w="2268" w:type="dxa"/>
            <w:shd w:val="clear" w:color="auto" w:fill="auto"/>
            <w:vAlign w:val="bottom"/>
          </w:tcPr>
          <w:p w14:paraId="4CFFD69E" w14:textId="77777777" w:rsidR="005E4107" w:rsidRPr="00582900" w:rsidRDefault="005E4107" w:rsidP="00F7060E">
            <w:pPr>
              <w:jc w:val="left"/>
              <w:rPr>
                <w:rFonts w:ascii="Trebuchet MS" w:hAnsi="Trebuchet MS"/>
                <w:b/>
                <w:color w:val="00843D" w:themeColor="text2"/>
                <w:sz w:val="20"/>
                <w:szCs w:val="20"/>
                <w:lang w:val="es-ES"/>
              </w:rPr>
            </w:pPr>
          </w:p>
        </w:tc>
      </w:tr>
    </w:tbl>
    <w:p w14:paraId="65BD4A40" w14:textId="77777777" w:rsidR="00C10705" w:rsidRPr="00C10705" w:rsidRDefault="00C10705" w:rsidP="00C10705"/>
    <w:tbl>
      <w:tblPr>
        <w:tblStyle w:val="Tablaconcuadrcula"/>
        <w:tblW w:w="10065"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8"/>
        <w:gridCol w:w="237"/>
        <w:gridCol w:w="2017"/>
        <w:gridCol w:w="1995"/>
        <w:gridCol w:w="3108"/>
      </w:tblGrid>
      <w:tr w:rsidR="00E9372E" w:rsidRPr="00651DC4" w14:paraId="63E73D56" w14:textId="77777777" w:rsidTr="00D01E39">
        <w:trPr>
          <w:gridAfter w:val="1"/>
          <w:wAfter w:w="3108" w:type="dxa"/>
          <w:trHeight w:val="284"/>
        </w:trPr>
        <w:tc>
          <w:tcPr>
            <w:tcW w:w="2708" w:type="dxa"/>
          </w:tcPr>
          <w:p w14:paraId="29D65C9B" w14:textId="77777777" w:rsidR="00E9372E" w:rsidRPr="00582900" w:rsidRDefault="00E9372E" w:rsidP="00F7060E">
            <w:pPr>
              <w:pStyle w:val="Ttulo1"/>
              <w:tabs>
                <w:tab w:val="left" w:pos="2130"/>
              </w:tabs>
              <w:spacing w:before="0"/>
              <w:ind w:left="-142"/>
              <w:jc w:val="right"/>
              <w:rPr>
                <w:rFonts w:ascii="Trebuchet MS" w:hAnsi="Trebuchet MS"/>
                <w:sz w:val="20"/>
                <w:szCs w:val="20"/>
                <w:lang w:val="es-ES"/>
              </w:rPr>
            </w:pPr>
          </w:p>
        </w:tc>
        <w:tc>
          <w:tcPr>
            <w:tcW w:w="237" w:type="dxa"/>
            <w:vAlign w:val="center"/>
          </w:tcPr>
          <w:p w14:paraId="1FAB7A9B" w14:textId="77777777" w:rsidR="00E9372E" w:rsidRPr="00582900" w:rsidRDefault="00E9372E" w:rsidP="003D01DA">
            <w:pPr>
              <w:pStyle w:val="MAYCULASOYM"/>
              <w:spacing w:after="0"/>
              <w:rPr>
                <w:rStyle w:val="MAYSCULAS"/>
                <w:lang w:val="es-ES"/>
              </w:rPr>
            </w:pPr>
          </w:p>
        </w:tc>
        <w:tc>
          <w:tcPr>
            <w:tcW w:w="2017" w:type="dxa"/>
            <w:tcBorders>
              <w:bottom w:val="dotted" w:sz="4" w:space="0" w:color="auto"/>
            </w:tcBorders>
            <w:vAlign w:val="center"/>
          </w:tcPr>
          <w:p w14:paraId="108B4D0D" w14:textId="77777777" w:rsidR="00E9372E" w:rsidRPr="00E9372E" w:rsidRDefault="00E9372E" w:rsidP="00E9372E">
            <w:pPr>
              <w:pStyle w:val="Ttulo1"/>
              <w:tabs>
                <w:tab w:val="left" w:pos="2130"/>
              </w:tabs>
              <w:spacing w:before="0"/>
              <w:jc w:val="left"/>
              <w:rPr>
                <w:rFonts w:ascii="Trebuchet MS" w:hAnsi="Trebuchet MS"/>
                <w:sz w:val="20"/>
                <w:szCs w:val="20"/>
                <w:lang w:val="es-ES"/>
              </w:rPr>
            </w:pPr>
            <w:r w:rsidRPr="00E9372E">
              <w:rPr>
                <w:rFonts w:ascii="Trebuchet MS" w:hAnsi="Trebuchet MS"/>
                <w:sz w:val="20"/>
                <w:szCs w:val="20"/>
                <w:lang w:val="es-ES"/>
              </w:rPr>
              <w:t>INICIO</w:t>
            </w:r>
          </w:p>
        </w:tc>
        <w:tc>
          <w:tcPr>
            <w:tcW w:w="1995" w:type="dxa"/>
            <w:tcBorders>
              <w:bottom w:val="dotted" w:sz="4" w:space="0" w:color="auto"/>
            </w:tcBorders>
            <w:vAlign w:val="center"/>
          </w:tcPr>
          <w:p w14:paraId="4B179CCD" w14:textId="77777777" w:rsidR="00E9372E" w:rsidRPr="00E9372E" w:rsidRDefault="00E9372E" w:rsidP="003D01DA">
            <w:pPr>
              <w:pStyle w:val="MAYCULASOYM"/>
              <w:spacing w:after="0"/>
              <w:rPr>
                <w:rFonts w:ascii="Trebuchet MS" w:eastAsiaTheme="majorEastAsia" w:hAnsi="Trebuchet MS" w:cstheme="majorBidi"/>
                <w:b/>
                <w:bCs/>
                <w:color w:val="00843D" w:themeColor="text2"/>
                <w:sz w:val="20"/>
                <w:szCs w:val="20"/>
                <w:lang w:val="es-ES"/>
              </w:rPr>
            </w:pPr>
            <w:r w:rsidRPr="00E9372E">
              <w:rPr>
                <w:rFonts w:ascii="Trebuchet MS" w:eastAsiaTheme="majorEastAsia" w:hAnsi="Trebuchet MS" w:cstheme="majorBidi"/>
                <w:b/>
                <w:bCs/>
                <w:color w:val="00843D" w:themeColor="text2"/>
                <w:sz w:val="20"/>
                <w:szCs w:val="20"/>
                <w:lang w:val="es-ES"/>
              </w:rPr>
              <w:t>FIN</w:t>
            </w:r>
          </w:p>
        </w:tc>
      </w:tr>
      <w:tr w:rsidR="003D01DA" w:rsidRPr="00651DC4" w14:paraId="2964DF28" w14:textId="77777777" w:rsidTr="00D01E39">
        <w:trPr>
          <w:gridAfter w:val="1"/>
          <w:wAfter w:w="3108" w:type="dxa"/>
          <w:trHeight w:val="170"/>
        </w:trPr>
        <w:tc>
          <w:tcPr>
            <w:tcW w:w="2708" w:type="dxa"/>
            <w:tcBorders>
              <w:right w:val="single" w:sz="8" w:space="0" w:color="00843D" w:themeColor="text2"/>
            </w:tcBorders>
          </w:tcPr>
          <w:p w14:paraId="3928F66B" w14:textId="77777777" w:rsidR="003D01DA" w:rsidRPr="003D01DA" w:rsidRDefault="003D01DA" w:rsidP="00F7060E">
            <w:pPr>
              <w:pStyle w:val="Ttulo1"/>
              <w:tabs>
                <w:tab w:val="left" w:pos="2130"/>
              </w:tabs>
              <w:spacing w:before="0"/>
              <w:ind w:left="-142"/>
              <w:jc w:val="right"/>
              <w:rPr>
                <w:rFonts w:asciiTheme="minorHAnsi" w:hAnsiTheme="minorHAnsi"/>
                <w:caps w:val="0"/>
                <w:sz w:val="20"/>
              </w:rPr>
            </w:pPr>
            <w:r w:rsidRPr="003D01DA">
              <w:rPr>
                <w:rFonts w:ascii="Trebuchet MS" w:hAnsi="Trebuchet MS"/>
                <w:sz w:val="20"/>
                <w:szCs w:val="20"/>
                <w:lang w:val="es-ES"/>
              </w:rPr>
              <w:t>FECHA</w:t>
            </w:r>
          </w:p>
        </w:tc>
        <w:tc>
          <w:tcPr>
            <w:tcW w:w="237" w:type="dxa"/>
            <w:tcBorders>
              <w:left w:val="single" w:sz="8" w:space="0" w:color="00843D" w:themeColor="text2"/>
              <w:right w:val="dotted" w:sz="4" w:space="0" w:color="auto"/>
            </w:tcBorders>
            <w:tcMar>
              <w:left w:w="0" w:type="dxa"/>
              <w:right w:w="0" w:type="dxa"/>
            </w:tcMar>
            <w:vAlign w:val="center"/>
          </w:tcPr>
          <w:p w14:paraId="7382291B" w14:textId="77777777" w:rsidR="003D01DA" w:rsidRPr="003D01DA" w:rsidRDefault="003D01DA" w:rsidP="003D01DA">
            <w:pPr>
              <w:pStyle w:val="MAYCULASOYM"/>
              <w:spacing w:after="0"/>
              <w:rPr>
                <w:rStyle w:val="MAYSCULAS"/>
              </w:rPr>
            </w:pPr>
          </w:p>
        </w:tc>
        <w:tc>
          <w:tcPr>
            <w:tcW w:w="2017" w:type="dxa"/>
            <w:tcBorders>
              <w:top w:val="dotted" w:sz="4" w:space="0" w:color="auto"/>
              <w:left w:val="dotted" w:sz="4" w:space="0" w:color="auto"/>
              <w:bottom w:val="dotted" w:sz="4" w:space="0" w:color="auto"/>
              <w:right w:val="dotted" w:sz="4" w:space="0" w:color="auto"/>
            </w:tcBorders>
            <w:vAlign w:val="bottom"/>
          </w:tcPr>
          <w:p w14:paraId="636FE086" w14:textId="1D42DEF6" w:rsidR="003D01DA" w:rsidRPr="003D01DA" w:rsidRDefault="004E5755" w:rsidP="00E9372E">
            <w:pPr>
              <w:pStyle w:val="MAYCULASOYM"/>
              <w:spacing w:after="0"/>
              <w:rPr>
                <w:rStyle w:val="MAYSCULAS"/>
              </w:rPr>
            </w:pPr>
            <w:sdt>
              <w:sdtPr>
                <w:rPr>
                  <w:caps w:val="0"/>
                  <w:color w:val="757676" w:themeColor="background2"/>
                </w:rPr>
                <w:alias w:val="FECHA"/>
                <w:id w:val="-737782578"/>
                <w:lock w:val="sdtLocked"/>
                <w:placeholder>
                  <w:docPart w:val="A8168645454249DB919B0BCA4FB8CF42"/>
                </w:placeholder>
                <w:date w:fullDate="2023-11-01T00:00:00Z">
                  <w:dateFormat w:val="dd/MM/yyyy"/>
                  <w:lid w:val="es-ES"/>
                  <w:storeMappedDataAs w:val="dateTime"/>
                  <w:calendar w:val="gregorian"/>
                </w:date>
              </w:sdtPr>
              <w:sdtEndPr/>
              <w:sdtContent>
                <w:r w:rsidR="00555B98">
                  <w:rPr>
                    <w:caps w:val="0"/>
                    <w:color w:val="757676" w:themeColor="background2"/>
                    <w:lang w:val="es-ES"/>
                  </w:rPr>
                  <w:t>01/11/2023</w:t>
                </w:r>
              </w:sdtContent>
            </w:sdt>
          </w:p>
        </w:tc>
        <w:sdt>
          <w:sdtPr>
            <w:rPr>
              <w:caps w:val="0"/>
            </w:rPr>
            <w:alias w:val="FECHA"/>
            <w:id w:val="-1909444708"/>
            <w:lock w:val="sdtLocked"/>
            <w:placeholder>
              <w:docPart w:val="DDFB855777254664A8A4F2C3CAE39B2E"/>
            </w:placeholder>
            <w:date w:fullDate="2024-02-29T00:00:00Z">
              <w:dateFormat w:val="dd/MM/yyyy"/>
              <w:lid w:val="es-ES"/>
              <w:storeMappedDataAs w:val="dateTime"/>
              <w:calendar w:val="gregorian"/>
            </w:date>
          </w:sdtPr>
          <w:sdtEndPr/>
          <w:sdtContent>
            <w:tc>
              <w:tcPr>
                <w:tcW w:w="1995" w:type="dxa"/>
                <w:tcBorders>
                  <w:top w:val="dotted" w:sz="4" w:space="0" w:color="auto"/>
                  <w:left w:val="dotted" w:sz="4" w:space="0" w:color="auto"/>
                  <w:bottom w:val="dotted" w:sz="4" w:space="0" w:color="auto"/>
                  <w:right w:val="dotted" w:sz="4" w:space="0" w:color="auto"/>
                </w:tcBorders>
                <w:vAlign w:val="bottom"/>
              </w:tcPr>
              <w:p w14:paraId="56056E4A" w14:textId="5322750D" w:rsidR="003D01DA" w:rsidRPr="003D01DA" w:rsidRDefault="00555B98" w:rsidP="00E9372E">
                <w:pPr>
                  <w:pStyle w:val="MAYCULASOYM"/>
                  <w:spacing w:after="0"/>
                  <w:rPr>
                    <w:rStyle w:val="MAYSCULAS"/>
                  </w:rPr>
                </w:pPr>
                <w:r>
                  <w:rPr>
                    <w:caps w:val="0"/>
                    <w:lang w:val="es-ES"/>
                  </w:rPr>
                  <w:t>29/02/2024</w:t>
                </w:r>
              </w:p>
            </w:tc>
          </w:sdtContent>
        </w:sdt>
      </w:tr>
      <w:tr w:rsidR="003D01DA" w:rsidRPr="00651DC4" w14:paraId="02C5A0BD" w14:textId="77777777" w:rsidTr="00D01E39">
        <w:trPr>
          <w:trHeight w:hRule="exact" w:val="170"/>
        </w:trPr>
        <w:tc>
          <w:tcPr>
            <w:tcW w:w="2708" w:type="dxa"/>
          </w:tcPr>
          <w:p w14:paraId="1DD1C5F1" w14:textId="77777777" w:rsidR="003D01DA" w:rsidRPr="003D01DA" w:rsidRDefault="003D01DA" w:rsidP="00F7060E">
            <w:pPr>
              <w:pStyle w:val="Ttulo1"/>
              <w:tabs>
                <w:tab w:val="left" w:pos="2130"/>
              </w:tabs>
              <w:spacing w:before="0"/>
              <w:ind w:left="-142"/>
              <w:jc w:val="right"/>
              <w:rPr>
                <w:rFonts w:asciiTheme="minorHAnsi" w:hAnsiTheme="minorHAnsi"/>
                <w:caps w:val="0"/>
                <w:sz w:val="20"/>
                <w:lang w:val="es-ES"/>
              </w:rPr>
            </w:pPr>
          </w:p>
        </w:tc>
        <w:tc>
          <w:tcPr>
            <w:tcW w:w="7357" w:type="dxa"/>
            <w:gridSpan w:val="4"/>
            <w:tcBorders>
              <w:left w:val="nil"/>
            </w:tcBorders>
          </w:tcPr>
          <w:p w14:paraId="13A3822C" w14:textId="77777777" w:rsidR="003D01DA" w:rsidRPr="003D01DA" w:rsidRDefault="003D01DA" w:rsidP="00F7060E">
            <w:pPr>
              <w:pStyle w:val="MAYCULASOYM"/>
              <w:spacing w:after="0"/>
              <w:rPr>
                <w:rStyle w:val="MAYSCULAS"/>
                <w:lang w:val="es-ES"/>
              </w:rPr>
            </w:pPr>
          </w:p>
        </w:tc>
      </w:tr>
      <w:tr w:rsidR="005E4107" w:rsidRPr="00651DC4" w14:paraId="6D1127B6" w14:textId="77777777" w:rsidTr="00D01E39">
        <w:tc>
          <w:tcPr>
            <w:tcW w:w="2708" w:type="dxa"/>
            <w:tcBorders>
              <w:right w:val="single" w:sz="8" w:space="0" w:color="00843D" w:themeColor="text2"/>
            </w:tcBorders>
          </w:tcPr>
          <w:p w14:paraId="72B42276" w14:textId="77777777" w:rsidR="005E4107" w:rsidRPr="00651DC4" w:rsidRDefault="005E4107" w:rsidP="00F7060E">
            <w:pPr>
              <w:pStyle w:val="Ttulo1"/>
              <w:tabs>
                <w:tab w:val="left" w:pos="2130"/>
              </w:tabs>
              <w:spacing w:before="0"/>
              <w:ind w:left="-142"/>
              <w:jc w:val="right"/>
              <w:rPr>
                <w:rFonts w:asciiTheme="minorHAnsi" w:hAnsiTheme="minorHAnsi"/>
                <w:caps w:val="0"/>
                <w:sz w:val="20"/>
              </w:rPr>
            </w:pPr>
            <w:r w:rsidRPr="00651DC4">
              <w:rPr>
                <w:rFonts w:asciiTheme="minorHAnsi" w:hAnsiTheme="minorHAnsi"/>
                <w:caps w:val="0"/>
                <w:sz w:val="20"/>
              </w:rPr>
              <w:t>EMPRESA AFECTADA</w:t>
            </w:r>
          </w:p>
        </w:tc>
        <w:tc>
          <w:tcPr>
            <w:tcW w:w="7357" w:type="dxa"/>
            <w:gridSpan w:val="4"/>
            <w:tcBorders>
              <w:left w:val="single" w:sz="8" w:space="0" w:color="00843D" w:themeColor="text2"/>
            </w:tcBorders>
          </w:tcPr>
          <w:p w14:paraId="039B04BB" w14:textId="77777777" w:rsidR="005E4107" w:rsidRPr="00B214A9" w:rsidRDefault="004E5755" w:rsidP="00582900">
            <w:pPr>
              <w:pStyle w:val="MAYCULASOYM"/>
              <w:spacing w:after="0"/>
              <w:rPr>
                <w:caps w:val="0"/>
                <w:sz w:val="20"/>
                <w:lang w:val="es-ES"/>
              </w:rPr>
            </w:pPr>
            <w:sdt>
              <w:sdtPr>
                <w:rPr>
                  <w:rStyle w:val="MAYSCULAS"/>
                  <w:color w:val="000000" w:themeColor="text1"/>
                </w:rPr>
                <w:alias w:val="EMPRESAS"/>
                <w:tag w:val="EMPRESAS"/>
                <w:id w:val="-980228138"/>
                <w:placeholder>
                  <w:docPart w:val="33C87DB4092640A29DADBFD693220F9D"/>
                </w:placeholder>
              </w:sdtPr>
              <w:sdtEndPr>
                <w:rPr>
                  <w:rStyle w:val="Fuentedeprrafopredeter"/>
                  <w:caps/>
                  <w:sz w:val="22"/>
                </w:rPr>
              </w:sdtEndPr>
              <w:sdtContent>
                <w:r w:rsidR="00582900" w:rsidRPr="00582900">
                  <w:rPr>
                    <w:rStyle w:val="MAYSCULAS"/>
                    <w:color w:val="000000" w:themeColor="text1"/>
                    <w:lang w:val="es-ES"/>
                  </w:rPr>
                  <w:t xml:space="preserve">El Corte Inglés, y </w:t>
                </w:r>
                <w:proofErr w:type="spellStart"/>
                <w:r w:rsidR="00582900" w:rsidRPr="00582900">
                  <w:rPr>
                    <w:rStyle w:val="MAYSCULAS"/>
                    <w:color w:val="000000" w:themeColor="text1"/>
                    <w:lang w:val="es-ES"/>
                  </w:rPr>
                  <w:t>Supercor</w:t>
                </w:r>
                <w:proofErr w:type="spellEnd"/>
              </w:sdtContent>
            </w:sdt>
          </w:p>
        </w:tc>
      </w:tr>
      <w:tr w:rsidR="005E4107" w:rsidRPr="00651DC4" w14:paraId="41E616FB" w14:textId="77777777" w:rsidTr="00D01E39">
        <w:trPr>
          <w:trHeight w:hRule="exact" w:val="170"/>
        </w:trPr>
        <w:tc>
          <w:tcPr>
            <w:tcW w:w="2708" w:type="dxa"/>
          </w:tcPr>
          <w:p w14:paraId="462D70A5" w14:textId="77777777" w:rsidR="005E4107" w:rsidRPr="00BD426E" w:rsidRDefault="005E4107" w:rsidP="00F7060E">
            <w:pPr>
              <w:pStyle w:val="Ttulo1"/>
              <w:tabs>
                <w:tab w:val="left" w:pos="2130"/>
              </w:tabs>
              <w:spacing w:before="0"/>
              <w:ind w:left="-142"/>
              <w:jc w:val="right"/>
              <w:rPr>
                <w:rFonts w:asciiTheme="minorHAnsi" w:hAnsiTheme="minorHAnsi"/>
                <w:caps w:val="0"/>
                <w:sz w:val="20"/>
                <w:lang w:val="es-ES"/>
              </w:rPr>
            </w:pPr>
          </w:p>
        </w:tc>
        <w:tc>
          <w:tcPr>
            <w:tcW w:w="7357" w:type="dxa"/>
            <w:gridSpan w:val="4"/>
            <w:tcBorders>
              <w:left w:val="nil"/>
            </w:tcBorders>
          </w:tcPr>
          <w:p w14:paraId="584749C6" w14:textId="77777777" w:rsidR="005E4107" w:rsidRPr="00BD426E" w:rsidRDefault="005E4107" w:rsidP="00F7060E">
            <w:pPr>
              <w:pStyle w:val="MAYCULASOYM"/>
              <w:spacing w:after="0"/>
              <w:rPr>
                <w:caps w:val="0"/>
                <w:sz w:val="20"/>
                <w:lang w:val="es-ES"/>
              </w:rPr>
            </w:pPr>
          </w:p>
        </w:tc>
      </w:tr>
      <w:tr w:rsidR="005E4107" w:rsidRPr="00651DC4" w14:paraId="0E0B6A81" w14:textId="77777777" w:rsidTr="00D01E39">
        <w:tc>
          <w:tcPr>
            <w:tcW w:w="2708" w:type="dxa"/>
            <w:tcBorders>
              <w:right w:val="single" w:sz="8" w:space="0" w:color="00843D" w:themeColor="text2"/>
            </w:tcBorders>
          </w:tcPr>
          <w:p w14:paraId="330C8429" w14:textId="77777777" w:rsidR="005E4107" w:rsidRPr="00651DC4" w:rsidRDefault="005E4107" w:rsidP="00F7060E">
            <w:pPr>
              <w:pStyle w:val="Ttulo1"/>
              <w:tabs>
                <w:tab w:val="left" w:pos="2130"/>
              </w:tabs>
              <w:spacing w:before="0"/>
              <w:ind w:left="-142"/>
              <w:jc w:val="right"/>
              <w:rPr>
                <w:rFonts w:asciiTheme="minorHAnsi" w:hAnsiTheme="minorHAnsi"/>
                <w:caps w:val="0"/>
                <w:sz w:val="20"/>
              </w:rPr>
            </w:pPr>
            <w:r w:rsidRPr="00651DC4">
              <w:rPr>
                <w:rFonts w:asciiTheme="minorHAnsi" w:hAnsiTheme="minorHAnsi"/>
                <w:caps w:val="0"/>
                <w:sz w:val="20"/>
              </w:rPr>
              <w:t>CENTROS AFECTADOS</w:t>
            </w:r>
          </w:p>
        </w:tc>
        <w:tc>
          <w:tcPr>
            <w:tcW w:w="7357" w:type="dxa"/>
            <w:gridSpan w:val="4"/>
            <w:tcBorders>
              <w:left w:val="single" w:sz="8" w:space="0" w:color="00843D" w:themeColor="text2"/>
            </w:tcBorders>
          </w:tcPr>
          <w:p w14:paraId="0236DEBB" w14:textId="77539206" w:rsidR="005E4107" w:rsidRPr="00B214A9" w:rsidRDefault="004E5755" w:rsidP="00582900">
            <w:pPr>
              <w:pStyle w:val="MAYCULASOYM"/>
              <w:spacing w:after="0"/>
              <w:rPr>
                <w:caps w:val="0"/>
                <w:sz w:val="20"/>
                <w:lang w:val="es-ES"/>
              </w:rPr>
            </w:pPr>
            <w:sdt>
              <w:sdtPr>
                <w:rPr>
                  <w:rStyle w:val="MAYSCULAS"/>
                  <w:color w:val="000000" w:themeColor="text1"/>
                </w:rPr>
                <w:alias w:val="CENTROS AFECTADOS"/>
                <w:tag w:val="CENTROS AFECTADOS"/>
                <w:id w:val="-1778791058"/>
                <w:placeholder>
                  <w:docPart w:val="260BCEF05CF74DB99D89F6D44636F4F2"/>
                </w:placeholder>
                <w:comboBox>
                  <w:listItem w:value="Elija un elemento."/>
                  <w:listItem w:displayText="TODOS Y WEB" w:value="TODOS Y WEB"/>
                  <w:listItem w:displayText="Véase en OBSERVACIONES" w:value="Véase en OBSERVACIONES"/>
                  <w:listItem w:displayText="NO APLICA" w:value="NO APLICA"/>
                </w:comboBox>
              </w:sdtPr>
              <w:sdtEndPr>
                <w:rPr>
                  <w:rStyle w:val="Fuentedeprrafopredeter"/>
                  <w:caps/>
                  <w:sz w:val="22"/>
                </w:rPr>
              </w:sdtEndPr>
              <w:sdtContent>
                <w:r w:rsidR="00582900" w:rsidRPr="00582900">
                  <w:rPr>
                    <w:rStyle w:val="MAYSCULAS"/>
                    <w:color w:val="000000" w:themeColor="text1"/>
                    <w:lang w:val="es-ES"/>
                  </w:rPr>
                  <w:t xml:space="preserve">Todos, </w:t>
                </w:r>
                <w:r w:rsidR="00582900">
                  <w:rPr>
                    <w:rStyle w:val="MAYSCULAS"/>
                    <w:color w:val="000000" w:themeColor="text1"/>
                    <w:lang w:val="es-ES"/>
                  </w:rPr>
                  <w:t>y web</w:t>
                </w:r>
              </w:sdtContent>
            </w:sdt>
          </w:p>
        </w:tc>
      </w:tr>
      <w:tr w:rsidR="005E4107" w:rsidRPr="00651DC4" w14:paraId="7A0BF6F4" w14:textId="77777777" w:rsidTr="00D01E39">
        <w:trPr>
          <w:trHeight w:hRule="exact" w:val="170"/>
        </w:trPr>
        <w:tc>
          <w:tcPr>
            <w:tcW w:w="2708" w:type="dxa"/>
          </w:tcPr>
          <w:p w14:paraId="67017DAD" w14:textId="77777777" w:rsidR="005E4107" w:rsidRPr="00BD426E" w:rsidRDefault="005E4107" w:rsidP="00F7060E">
            <w:pPr>
              <w:pStyle w:val="Ttulo1"/>
              <w:tabs>
                <w:tab w:val="left" w:pos="2130"/>
              </w:tabs>
              <w:spacing w:before="0"/>
              <w:ind w:left="-142"/>
              <w:jc w:val="right"/>
              <w:rPr>
                <w:rFonts w:asciiTheme="minorHAnsi" w:hAnsiTheme="minorHAnsi"/>
                <w:caps w:val="0"/>
                <w:sz w:val="20"/>
                <w:lang w:val="es-ES"/>
              </w:rPr>
            </w:pPr>
          </w:p>
        </w:tc>
        <w:tc>
          <w:tcPr>
            <w:tcW w:w="7357" w:type="dxa"/>
            <w:gridSpan w:val="4"/>
            <w:tcBorders>
              <w:left w:val="nil"/>
            </w:tcBorders>
          </w:tcPr>
          <w:p w14:paraId="3F3F4A23" w14:textId="77777777" w:rsidR="005E4107" w:rsidRPr="00BD426E" w:rsidRDefault="005E4107" w:rsidP="00F7060E">
            <w:pPr>
              <w:pStyle w:val="MAYCULASOYM"/>
              <w:spacing w:after="0"/>
              <w:rPr>
                <w:caps w:val="0"/>
                <w:sz w:val="20"/>
                <w:lang w:val="es-ES"/>
              </w:rPr>
            </w:pPr>
          </w:p>
        </w:tc>
      </w:tr>
      <w:tr w:rsidR="005E4107" w:rsidRPr="00651DC4" w14:paraId="20E8C662" w14:textId="77777777" w:rsidTr="00D01E39">
        <w:tc>
          <w:tcPr>
            <w:tcW w:w="2708" w:type="dxa"/>
            <w:tcBorders>
              <w:right w:val="single" w:sz="8" w:space="0" w:color="00843D" w:themeColor="text2"/>
            </w:tcBorders>
          </w:tcPr>
          <w:p w14:paraId="380DF177" w14:textId="77777777" w:rsidR="005E4107" w:rsidRPr="00651DC4" w:rsidRDefault="005E4107" w:rsidP="00F7060E">
            <w:pPr>
              <w:pStyle w:val="Ttulo1"/>
              <w:tabs>
                <w:tab w:val="left" w:pos="2130"/>
              </w:tabs>
              <w:spacing w:before="0"/>
              <w:ind w:left="-142"/>
              <w:jc w:val="right"/>
              <w:rPr>
                <w:rFonts w:asciiTheme="minorHAnsi" w:hAnsiTheme="minorHAnsi"/>
                <w:caps w:val="0"/>
                <w:sz w:val="20"/>
              </w:rPr>
            </w:pPr>
            <w:r w:rsidRPr="00651DC4">
              <w:rPr>
                <w:rFonts w:asciiTheme="minorHAnsi" w:hAnsiTheme="minorHAnsi"/>
                <w:caps w:val="0"/>
                <w:sz w:val="20"/>
              </w:rPr>
              <w:t>DIV/UNECOS/REF AFECTADAS</w:t>
            </w:r>
          </w:p>
        </w:tc>
        <w:tc>
          <w:tcPr>
            <w:tcW w:w="7357" w:type="dxa"/>
            <w:gridSpan w:val="4"/>
            <w:tcBorders>
              <w:left w:val="single" w:sz="8" w:space="0" w:color="00843D" w:themeColor="text2"/>
            </w:tcBorders>
          </w:tcPr>
          <w:p w14:paraId="09F541C5" w14:textId="77777777" w:rsidR="005E4107" w:rsidRPr="00E9372E" w:rsidRDefault="004E5755" w:rsidP="00582900">
            <w:pPr>
              <w:pStyle w:val="MAYCULASOYM"/>
              <w:spacing w:after="0"/>
              <w:rPr>
                <w:caps w:val="0"/>
                <w:color w:val="000000" w:themeColor="text1"/>
                <w:sz w:val="20"/>
                <w:lang w:val="es-ES"/>
              </w:rPr>
            </w:pPr>
            <w:sdt>
              <w:sdtPr>
                <w:rPr>
                  <w:rStyle w:val="MAYSCULAS"/>
                  <w:color w:val="000000" w:themeColor="text1"/>
                </w:rPr>
                <w:alias w:val="DIV/UNECO/REF"/>
                <w:tag w:val="DIV/UNECO/REF"/>
                <w:id w:val="1349753946"/>
                <w:placeholder>
                  <w:docPart w:val="12C7F1084AD047C0A6FB1CE51690F202"/>
                </w:placeholder>
                <w:comboBox>
                  <w:listItem w:value="Elija un elemento."/>
                  <w:listItem w:displayText="Véase en OBSERVACIONES" w:value="Véase en OBSERVACIONES"/>
                  <w:listItem w:displayText="NO APLICA" w:value="NO APLICA"/>
                </w:comboBox>
              </w:sdtPr>
              <w:sdtEndPr>
                <w:rPr>
                  <w:rStyle w:val="MAYSCULAS"/>
                </w:rPr>
              </w:sdtEndPr>
              <w:sdtContent>
                <w:r w:rsidR="00582900" w:rsidRPr="00582900">
                  <w:rPr>
                    <w:rStyle w:val="MAYSCULAS"/>
                    <w:color w:val="000000" w:themeColor="text1"/>
                    <w:lang w:val="es-ES"/>
                  </w:rPr>
                  <w:t>798 – Recaudación a Cuenta de Terceros</w:t>
                </w:r>
              </w:sdtContent>
            </w:sdt>
          </w:p>
        </w:tc>
      </w:tr>
    </w:tbl>
    <w:p w14:paraId="1D0F70B3" w14:textId="77777777" w:rsidR="00634623" w:rsidRPr="00634623" w:rsidRDefault="00634623" w:rsidP="00634623"/>
    <w:p w14:paraId="7463475C" w14:textId="77777777" w:rsidR="00634623" w:rsidRDefault="00B33D72" w:rsidP="00555B98">
      <w:pPr>
        <w:pStyle w:val="Ttulo1"/>
        <w:spacing w:after="240"/>
      </w:pPr>
      <w:r>
        <w:t>DESCRIPCIÓN GENERAL</w:t>
      </w:r>
    </w:p>
    <w:p w14:paraId="1FB58770" w14:textId="6AE59CC5" w:rsidR="00582900" w:rsidRDefault="00582900" w:rsidP="00582900">
      <w:r>
        <w:t xml:space="preserve">Se va a poner en marcha la venta de unas nuevas tarjetas solidarias de </w:t>
      </w:r>
      <w:r w:rsidR="00555B98">
        <w:t xml:space="preserve">INOCENTE </w:t>
      </w:r>
      <w:proofErr w:type="spellStart"/>
      <w:r w:rsidR="00555B98">
        <w:t>INOCENTE</w:t>
      </w:r>
      <w:proofErr w:type="spellEnd"/>
      <w:r>
        <w:t xml:space="preserve"> en las calles de salida en</w:t>
      </w:r>
      <w:r w:rsidR="000053AE" w:rsidRPr="000053AE">
        <w:t xml:space="preserve"> </w:t>
      </w:r>
      <w:r w:rsidR="000053AE">
        <w:t xml:space="preserve">los Centros de El Corte Ingles (Supermercado, Sala Hipercor), y </w:t>
      </w:r>
      <w:r w:rsidR="000053AE" w:rsidRPr="007D4B20">
        <w:rPr>
          <w:color w:val="auto"/>
        </w:rPr>
        <w:t xml:space="preserve">Centros </w:t>
      </w:r>
      <w:proofErr w:type="spellStart"/>
      <w:r w:rsidR="000053AE" w:rsidRPr="007D4B20">
        <w:rPr>
          <w:color w:val="auto"/>
        </w:rPr>
        <w:t>Supercor</w:t>
      </w:r>
      <w:proofErr w:type="spellEnd"/>
      <w:r w:rsidR="007C1A7C">
        <w:rPr>
          <w:color w:val="auto"/>
        </w:rPr>
        <w:t xml:space="preserve">, </w:t>
      </w:r>
      <w:proofErr w:type="spellStart"/>
      <w:r w:rsidR="000053AE" w:rsidRPr="007D4B20">
        <w:rPr>
          <w:color w:val="auto"/>
        </w:rPr>
        <w:t>Supercor</w:t>
      </w:r>
      <w:proofErr w:type="spellEnd"/>
      <w:r w:rsidR="000053AE" w:rsidRPr="007D4B20">
        <w:rPr>
          <w:color w:val="auto"/>
        </w:rPr>
        <w:t xml:space="preserve"> Exprés</w:t>
      </w:r>
      <w:r w:rsidR="007D4B20">
        <w:rPr>
          <w:color w:val="auto"/>
        </w:rPr>
        <w:t>,</w:t>
      </w:r>
      <w:r w:rsidR="007C1A7C">
        <w:rPr>
          <w:color w:val="auto"/>
        </w:rPr>
        <w:t xml:space="preserve"> y </w:t>
      </w:r>
      <w:proofErr w:type="spellStart"/>
      <w:r w:rsidR="007C1A7C">
        <w:rPr>
          <w:color w:val="auto"/>
        </w:rPr>
        <w:t>SuperOpen</w:t>
      </w:r>
      <w:proofErr w:type="spellEnd"/>
      <w:r w:rsidR="00D8119A">
        <w:rPr>
          <w:color w:val="auto"/>
        </w:rPr>
        <w:t xml:space="preserve">, </w:t>
      </w:r>
      <w:r w:rsidR="000053AE">
        <w:t>así como en la APP</w:t>
      </w:r>
      <w:r w:rsidR="00D8119A">
        <w:t xml:space="preserve"> de El Corte Inglés</w:t>
      </w:r>
      <w:r w:rsidR="000053AE">
        <w:t xml:space="preserve"> y las webs de gran consumo </w:t>
      </w:r>
      <w:hyperlink r:id="rId11" w:history="1">
        <w:r w:rsidR="000053AE" w:rsidRPr="00B92D7F">
          <w:rPr>
            <w:rStyle w:val="Hipervnculo"/>
          </w:rPr>
          <w:t>WWW.SUPERMERCADOELCORTEINGLES.ES</w:t>
        </w:r>
      </w:hyperlink>
      <w:r w:rsidR="000053AE">
        <w:t xml:space="preserve"> </w:t>
      </w:r>
      <w:r w:rsidR="000053AE" w:rsidRPr="00A259B8">
        <w:t xml:space="preserve">y la de </w:t>
      </w:r>
      <w:hyperlink r:id="rId12" w:history="1">
        <w:r w:rsidR="000053AE" w:rsidRPr="00B92D7F">
          <w:rPr>
            <w:rStyle w:val="Hipervnculo"/>
          </w:rPr>
          <w:t>WWW.HIPERCOR.ES</w:t>
        </w:r>
      </w:hyperlink>
      <w:r w:rsidR="000053AE">
        <w:t xml:space="preserve">, que permitirá recaudar los donativos que </w:t>
      </w:r>
      <w:r w:rsidR="00D8119A">
        <w:t>entregue</w:t>
      </w:r>
      <w:r w:rsidR="000053AE">
        <w:t>n los clientes a esta Organización</w:t>
      </w:r>
      <w:r>
        <w:t xml:space="preserve">, del </w:t>
      </w:r>
      <w:r w:rsidR="00555B98">
        <w:t xml:space="preserve">1 </w:t>
      </w:r>
      <w:r w:rsidR="009472CD">
        <w:t xml:space="preserve">de </w:t>
      </w:r>
      <w:r w:rsidR="00555B98">
        <w:t>noviem</w:t>
      </w:r>
      <w:r w:rsidR="009472CD">
        <w:t>bre</w:t>
      </w:r>
      <w:r w:rsidR="00611E06">
        <w:t xml:space="preserve"> </w:t>
      </w:r>
      <w:r w:rsidR="00555B98">
        <w:t xml:space="preserve">al 29 de febrero </w:t>
      </w:r>
      <w:r w:rsidR="00611E06">
        <w:t>202</w:t>
      </w:r>
      <w:r w:rsidR="00555B98">
        <w:t>4</w:t>
      </w:r>
      <w:r>
        <w:t>.</w:t>
      </w:r>
    </w:p>
    <w:p w14:paraId="7D1A719C" w14:textId="36D26C07" w:rsidR="00582900" w:rsidRPr="00785131" w:rsidRDefault="00785131" w:rsidP="00555B98">
      <w:pPr>
        <w:rPr>
          <w:color w:val="FF0000"/>
        </w:rPr>
      </w:pPr>
      <w:r w:rsidRPr="00785131">
        <w:t xml:space="preserve">FUNDACIÓN </w:t>
      </w:r>
      <w:r w:rsidR="00555B98">
        <w:t xml:space="preserve">INOCENTE </w:t>
      </w:r>
      <w:proofErr w:type="spellStart"/>
      <w:r w:rsidR="00555B98">
        <w:t>INOCENTE</w:t>
      </w:r>
      <w:proofErr w:type="spellEnd"/>
      <w:r w:rsidRPr="00785131">
        <w:t xml:space="preserve"> es una </w:t>
      </w:r>
      <w:r w:rsidR="00555B98">
        <w:t xml:space="preserve">fundación privada asistencial, que se constituyó en 1995 para llevar a cabo actividades en beneficio de la infancia dentro del territorio español. Cada año promueve la gala Inocente, Inocente en televisión, cuyo fin es sensibilizar a la sociedad y recaudar fondos con los que ha apoyado a más de 400 entidades dedicadas a mejorar la calidad de vida de </w:t>
      </w:r>
      <w:proofErr w:type="gramStart"/>
      <w:r w:rsidR="00555B98">
        <w:t>los niños y niñas</w:t>
      </w:r>
      <w:proofErr w:type="gramEnd"/>
      <w:r w:rsidR="00555B98">
        <w:t xml:space="preserve"> enfermos, con discapacidad o en riesgo de exclusión social.</w:t>
      </w:r>
    </w:p>
    <w:p w14:paraId="7A8568ED" w14:textId="4398147F" w:rsidR="00582900" w:rsidRDefault="00582900" w:rsidP="00582900">
      <w:r w:rsidRPr="002A7930">
        <w:t xml:space="preserve">La colaboración consistirá en la venta de tarjetas solidarias, de las que habrá </w:t>
      </w:r>
      <w:r w:rsidR="009472CD" w:rsidRPr="00555B98">
        <w:rPr>
          <w:color w:val="FF0000"/>
        </w:rPr>
        <w:t>40.000</w:t>
      </w:r>
      <w:r w:rsidR="006139C7" w:rsidRPr="00555B98">
        <w:rPr>
          <w:color w:val="FF0000"/>
        </w:rPr>
        <w:t xml:space="preserve"> unidades </w:t>
      </w:r>
      <w:r w:rsidR="009472CD">
        <w:t xml:space="preserve">para el total de </w:t>
      </w:r>
      <w:r w:rsidR="006139C7">
        <w:t>los</w:t>
      </w:r>
      <w:r w:rsidR="006139C7" w:rsidRPr="006139C7">
        <w:t xml:space="preserve"> </w:t>
      </w:r>
      <w:r w:rsidRPr="002A7930">
        <w:t>tres importes: 1,00€; 3,00€; y 5,00€.</w:t>
      </w:r>
    </w:p>
    <w:p w14:paraId="02E57FCD" w14:textId="70CC74BA" w:rsidR="00AB5EF5" w:rsidRPr="004C07E2" w:rsidRDefault="00AB5EF5" w:rsidP="00AB5EF5">
      <w:pPr>
        <w:rPr>
          <w:color w:val="auto"/>
        </w:rPr>
      </w:pPr>
      <w:r w:rsidRPr="00AB5EF5">
        <w:rPr>
          <w:rStyle w:val="TtuloCar"/>
          <w:sz w:val="24"/>
          <w:szCs w:val="24"/>
        </w:rPr>
        <w:t>Importante:</w:t>
      </w:r>
      <w:r>
        <w:t xml:space="preserve"> Se debe retirar antes toda la cartelería y tarjetas de la acción anterior (Tarjetas </w:t>
      </w:r>
      <w:r w:rsidR="00555B98">
        <w:t>Altiu</w:t>
      </w:r>
      <w:r>
        <w:t xml:space="preserve">s), que se </w:t>
      </w:r>
      <w:r w:rsidR="0001385A">
        <w:t xml:space="preserve">deben </w:t>
      </w:r>
      <w:r>
        <w:t>destruir en los Centros por sus propios medios.</w:t>
      </w:r>
      <w:r w:rsidR="009B7D87">
        <w:t xml:space="preserve"> </w:t>
      </w:r>
      <w:r w:rsidR="009B7D87" w:rsidRPr="004C07E2">
        <w:rPr>
          <w:color w:val="auto"/>
        </w:rPr>
        <w:t xml:space="preserve">Así mismo, también se debe destruir todo el material que pudiera haber de </w:t>
      </w:r>
      <w:r w:rsidR="00D04797" w:rsidRPr="004C07E2">
        <w:rPr>
          <w:color w:val="auto"/>
        </w:rPr>
        <w:t>campañas anteriores</w:t>
      </w:r>
      <w:r w:rsidR="002F6EF0" w:rsidRPr="004C07E2">
        <w:rPr>
          <w:color w:val="auto"/>
        </w:rPr>
        <w:t xml:space="preserve"> que</w:t>
      </w:r>
      <w:r w:rsidR="009A64D0" w:rsidRPr="004C07E2">
        <w:rPr>
          <w:color w:val="auto"/>
        </w:rPr>
        <w:t>,</w:t>
      </w:r>
      <w:r w:rsidR="002F6EF0" w:rsidRPr="004C07E2">
        <w:rPr>
          <w:color w:val="auto"/>
        </w:rPr>
        <w:t xml:space="preserve"> </w:t>
      </w:r>
      <w:r w:rsidR="009A64D0" w:rsidRPr="004C07E2">
        <w:rPr>
          <w:color w:val="auto"/>
        </w:rPr>
        <w:t>hoy en día,</w:t>
      </w:r>
      <w:r w:rsidR="002F6EF0" w:rsidRPr="004C07E2">
        <w:rPr>
          <w:color w:val="auto"/>
        </w:rPr>
        <w:t xml:space="preserve"> siguen registrando venta en los Centros, y que ya ha</w:t>
      </w:r>
      <w:r w:rsidR="00FA440A" w:rsidRPr="004C07E2">
        <w:rPr>
          <w:color w:val="auto"/>
        </w:rPr>
        <w:t>n finalizado</w:t>
      </w:r>
      <w:r w:rsidR="00D04797" w:rsidRPr="004C07E2">
        <w:rPr>
          <w:color w:val="auto"/>
        </w:rPr>
        <w:t>.</w:t>
      </w:r>
    </w:p>
    <w:p w14:paraId="041780EB" w14:textId="0AA3CFF7" w:rsidR="00FA440A" w:rsidRPr="00FA440A" w:rsidRDefault="00FA440A" w:rsidP="00FA440A">
      <w:pPr>
        <w:pStyle w:val="Subttulo"/>
        <w:rPr>
          <w:b/>
          <w:bCs/>
          <w:sz w:val="24"/>
        </w:rPr>
      </w:pPr>
      <w:r w:rsidRPr="00FA440A">
        <w:rPr>
          <w:b/>
          <w:bCs/>
          <w:sz w:val="24"/>
        </w:rPr>
        <w:lastRenderedPageBreak/>
        <w:t>Materiales de la campaña</w:t>
      </w:r>
    </w:p>
    <w:p w14:paraId="1C37712E" w14:textId="77777777" w:rsidR="000616BD" w:rsidRDefault="00582900" w:rsidP="00582900">
      <w:r w:rsidRPr="002A7930">
        <w:t>Para tener las tarjetas junto a los terminales, se utilizarán los expositores diseñados al efecto, ya utilizados en campañas anteriores.</w:t>
      </w:r>
      <w:r w:rsidR="00E504E8">
        <w:t xml:space="preserve"> </w:t>
      </w:r>
    </w:p>
    <w:p w14:paraId="1CDBFD6E" w14:textId="7E7D5D0B" w:rsidR="00582900" w:rsidRDefault="00582900" w:rsidP="00582900">
      <w:r w:rsidRPr="00616714">
        <w:rPr>
          <w:color w:val="auto"/>
        </w:rPr>
        <w:t xml:space="preserve">Las tarjetas solidarias y cabeceras del expositor serán proporcionadas por </w:t>
      </w:r>
      <w:r w:rsidR="00555B98">
        <w:rPr>
          <w:color w:val="auto"/>
        </w:rPr>
        <w:t xml:space="preserve">INOCENTE </w:t>
      </w:r>
      <w:proofErr w:type="spellStart"/>
      <w:r w:rsidR="00555B98">
        <w:rPr>
          <w:color w:val="auto"/>
        </w:rPr>
        <w:t>INOCENTE</w:t>
      </w:r>
      <w:proofErr w:type="spellEnd"/>
      <w:r w:rsidRPr="00616714">
        <w:rPr>
          <w:color w:val="auto"/>
        </w:rPr>
        <w:t xml:space="preserve">. Se facilitarán </w:t>
      </w:r>
      <w:r w:rsidR="000616BD" w:rsidRPr="00555B98">
        <w:rPr>
          <w:color w:val="FF0000"/>
        </w:rPr>
        <w:t xml:space="preserve">40.000 </w:t>
      </w:r>
      <w:r w:rsidRPr="00555B98">
        <w:rPr>
          <w:color w:val="FF0000"/>
        </w:rPr>
        <w:t>tarjetas solidarias</w:t>
      </w:r>
      <w:r w:rsidRPr="001E179F">
        <w:rPr>
          <w:color w:val="auto"/>
        </w:rPr>
        <w:t>.</w:t>
      </w:r>
      <w:r w:rsidR="00E504E8" w:rsidRPr="001E179F">
        <w:rPr>
          <w:color w:val="auto"/>
        </w:rPr>
        <w:t xml:space="preserve"> </w:t>
      </w:r>
      <w:r w:rsidRPr="002A7930">
        <w:t xml:space="preserve">Cada expositor consta de 3 ganchos, y en cada gancho se </w:t>
      </w:r>
      <w:r w:rsidR="005C5AC1" w:rsidRPr="002A7930">
        <w:t>colocarán</w:t>
      </w:r>
      <w:r w:rsidRPr="002A7930">
        <w:t xml:space="preserve"> las tarjetas solidarias</w:t>
      </w:r>
      <w:r w:rsidR="00B95038">
        <w:t xml:space="preserve"> de uno de los importes</w:t>
      </w:r>
      <w:r w:rsidRPr="002A7930">
        <w:t xml:space="preserve">. </w:t>
      </w:r>
    </w:p>
    <w:p w14:paraId="466D9FEB" w14:textId="77777777" w:rsidR="00555B98" w:rsidRDefault="008C0278" w:rsidP="00555B98">
      <w:r>
        <w:rPr>
          <w:color w:val="auto"/>
        </w:rPr>
        <w:t xml:space="preserve">El material de la campaña se </w:t>
      </w:r>
      <w:r w:rsidRPr="00CA4357">
        <w:rPr>
          <w:color w:val="auto"/>
        </w:rPr>
        <w:t>remitirá desde la imprenta al almacén de Valdemoro (a la atención de Rosa López Solera y Antonio Montero), ya empaquetados y etiquetados con la dirección de cada tienda, y desde Valdemoro se distribuirán a cada Centro, a la atención del responsable asignado (</w:t>
      </w:r>
      <w:proofErr w:type="gramStart"/>
      <w:r w:rsidRPr="00CA4357">
        <w:rPr>
          <w:color w:val="auto"/>
        </w:rPr>
        <w:t>Jefe</w:t>
      </w:r>
      <w:proofErr w:type="gramEnd"/>
      <w:r w:rsidRPr="00CA4357">
        <w:rPr>
          <w:color w:val="auto"/>
        </w:rPr>
        <w:t xml:space="preserve"> de Sala o Supermercado).</w:t>
      </w:r>
      <w:r w:rsidR="00555B98" w:rsidRPr="00555B98">
        <w:t xml:space="preserve"> </w:t>
      </w:r>
    </w:p>
    <w:p w14:paraId="32386766" w14:textId="2345C39A" w:rsidR="00555B98" w:rsidRPr="00555B98" w:rsidRDefault="00555B98" w:rsidP="00555B98">
      <w:pPr>
        <w:spacing w:after="120"/>
        <w:rPr>
          <w:color w:val="auto"/>
        </w:rPr>
      </w:pPr>
      <w:r w:rsidRPr="00555B98">
        <w:rPr>
          <w:color w:val="auto"/>
        </w:rPr>
        <w:t>IMPORTANTE: Los paquetes deberán estar embalados, identificados y separados por:</w:t>
      </w:r>
    </w:p>
    <w:p w14:paraId="095AA350" w14:textId="77777777" w:rsidR="00555B98" w:rsidRPr="00555B98" w:rsidRDefault="00555B98" w:rsidP="00555B98">
      <w:pPr>
        <w:pStyle w:val="Prrafodelista"/>
        <w:numPr>
          <w:ilvl w:val="0"/>
          <w:numId w:val="6"/>
        </w:numPr>
      </w:pPr>
      <w:r w:rsidRPr="00555B98">
        <w:t>Código Centro:</w:t>
      </w:r>
    </w:p>
    <w:p w14:paraId="7B4D5B3A" w14:textId="77777777" w:rsidR="00555B98" w:rsidRPr="00555B98" w:rsidRDefault="00555B98" w:rsidP="00555B98">
      <w:pPr>
        <w:pStyle w:val="Prrafodelista"/>
        <w:numPr>
          <w:ilvl w:val="0"/>
          <w:numId w:val="6"/>
        </w:numPr>
      </w:pPr>
      <w:r w:rsidRPr="00555B98">
        <w:t>Centro:</w:t>
      </w:r>
    </w:p>
    <w:p w14:paraId="790DA77D" w14:textId="77777777" w:rsidR="00555B98" w:rsidRPr="00555B98" w:rsidRDefault="00555B98" w:rsidP="00555B98">
      <w:pPr>
        <w:pStyle w:val="Prrafodelista"/>
        <w:numPr>
          <w:ilvl w:val="0"/>
          <w:numId w:val="6"/>
        </w:numPr>
      </w:pPr>
      <w:r w:rsidRPr="00555B98">
        <w:t>Ciudad:</w:t>
      </w:r>
    </w:p>
    <w:p w14:paraId="60CA30E3" w14:textId="77777777" w:rsidR="00555B98" w:rsidRPr="00555B98" w:rsidRDefault="00555B98" w:rsidP="00555B98">
      <w:pPr>
        <w:pStyle w:val="Prrafodelista"/>
        <w:numPr>
          <w:ilvl w:val="0"/>
          <w:numId w:val="6"/>
        </w:numPr>
      </w:pPr>
      <w:r w:rsidRPr="00555B98">
        <w:t>Plaza:</w:t>
      </w:r>
    </w:p>
    <w:p w14:paraId="05C6E68D" w14:textId="77777777" w:rsidR="00555B98" w:rsidRPr="00555B98" w:rsidRDefault="00555B98" w:rsidP="00555B98">
      <w:pPr>
        <w:pStyle w:val="Prrafodelista"/>
        <w:numPr>
          <w:ilvl w:val="0"/>
          <w:numId w:val="6"/>
        </w:numPr>
      </w:pPr>
      <w:proofErr w:type="spellStart"/>
      <w:r w:rsidRPr="00555B98">
        <w:t>Dirección</w:t>
      </w:r>
      <w:proofErr w:type="spellEnd"/>
      <w:r w:rsidRPr="00555B98">
        <w:t xml:space="preserve"> del Centro:</w:t>
      </w:r>
    </w:p>
    <w:p w14:paraId="404356E0" w14:textId="79ADFE7E" w:rsidR="008C0278" w:rsidRPr="00555B98" w:rsidRDefault="00555B98" w:rsidP="00555B98">
      <w:pPr>
        <w:pStyle w:val="Prrafodelista"/>
        <w:numPr>
          <w:ilvl w:val="0"/>
          <w:numId w:val="6"/>
        </w:numPr>
        <w:spacing w:after="240"/>
        <w:ind w:left="714" w:hanging="357"/>
      </w:pPr>
      <w:proofErr w:type="spellStart"/>
      <w:r w:rsidRPr="00555B98">
        <w:t>Destinatario</w:t>
      </w:r>
      <w:proofErr w:type="spellEnd"/>
      <w:r w:rsidRPr="00555B98">
        <w:t>:</w:t>
      </w:r>
    </w:p>
    <w:p w14:paraId="38DBD379" w14:textId="08C66C5C" w:rsidR="00733782" w:rsidRPr="00733782" w:rsidRDefault="003D2A2A" w:rsidP="00733782">
      <w:pPr>
        <w:spacing w:after="0" w:line="240" w:lineRule="auto"/>
        <w:rPr>
          <w:rFonts w:asciiTheme="majorHAnsi" w:hAnsiTheme="majorHAnsi"/>
          <w:lang w:eastAsia="es-ES"/>
        </w:rPr>
      </w:pPr>
      <w:r>
        <w:rPr>
          <w:rFonts w:asciiTheme="majorHAnsi" w:hAnsiTheme="majorHAnsi"/>
          <w:lang w:eastAsia="es-ES"/>
        </w:rPr>
        <w:t>L</w:t>
      </w:r>
      <w:r w:rsidR="005C4366" w:rsidRPr="005C4366">
        <w:rPr>
          <w:rFonts w:asciiTheme="majorHAnsi" w:hAnsiTheme="majorHAnsi"/>
          <w:lang w:eastAsia="es-ES"/>
        </w:rPr>
        <w:t>a agencia necesitará cita de descarga.</w:t>
      </w:r>
      <w:r w:rsidR="005C4366">
        <w:rPr>
          <w:rFonts w:asciiTheme="majorHAnsi" w:hAnsiTheme="majorHAnsi"/>
          <w:lang w:eastAsia="es-ES"/>
        </w:rPr>
        <w:t xml:space="preserve"> </w:t>
      </w:r>
      <w:r w:rsidR="00733782" w:rsidRPr="00733782">
        <w:rPr>
          <w:rFonts w:asciiTheme="majorHAnsi" w:hAnsiTheme="majorHAnsi"/>
          <w:lang w:eastAsia="es-ES"/>
        </w:rPr>
        <w:t>La entrega deberá realizarse dirigida a:</w:t>
      </w:r>
    </w:p>
    <w:p w14:paraId="644C8978" w14:textId="77777777" w:rsidR="00733782" w:rsidRPr="00733782" w:rsidRDefault="00733782" w:rsidP="00733782">
      <w:pPr>
        <w:spacing w:after="0" w:line="240" w:lineRule="auto"/>
        <w:rPr>
          <w:rFonts w:asciiTheme="majorHAnsi" w:hAnsiTheme="majorHAnsi"/>
          <w:lang w:eastAsia="es-ES"/>
        </w:rPr>
      </w:pPr>
    </w:p>
    <w:p w14:paraId="6742A97E" w14:textId="77777777" w:rsidR="00733782" w:rsidRPr="00733782" w:rsidRDefault="00733782" w:rsidP="00733782">
      <w:pPr>
        <w:spacing w:after="0" w:line="240" w:lineRule="auto"/>
        <w:ind w:left="708"/>
        <w:rPr>
          <w:rFonts w:asciiTheme="majorHAnsi" w:hAnsiTheme="majorHAnsi" w:cs="Calibri"/>
          <w:color w:val="424242"/>
          <w:lang w:eastAsia="es-ES"/>
        </w:rPr>
      </w:pPr>
      <w:r w:rsidRPr="00733782">
        <w:rPr>
          <w:rFonts w:asciiTheme="majorHAnsi" w:hAnsiTheme="majorHAnsi" w:cs="Calibri"/>
          <w:bdr w:val="none" w:sz="0" w:space="0" w:color="auto" w:frame="1"/>
          <w:shd w:val="clear" w:color="auto" w:fill="FFFFFF"/>
          <w:lang w:eastAsia="es-ES"/>
        </w:rPr>
        <w:t>El Corte Inglés CAD Valdemoro</w:t>
      </w:r>
    </w:p>
    <w:p w14:paraId="036D2C01" w14:textId="77777777" w:rsidR="00733782" w:rsidRPr="00733782" w:rsidRDefault="00733782" w:rsidP="00733782">
      <w:pPr>
        <w:spacing w:after="0" w:line="240" w:lineRule="auto"/>
        <w:ind w:left="708"/>
        <w:rPr>
          <w:rFonts w:asciiTheme="majorHAnsi" w:hAnsiTheme="majorHAnsi" w:cs="Calibri"/>
          <w:color w:val="424242"/>
          <w:lang w:eastAsia="es-ES"/>
        </w:rPr>
      </w:pPr>
      <w:r w:rsidRPr="00733782">
        <w:rPr>
          <w:rFonts w:asciiTheme="majorHAnsi" w:hAnsiTheme="majorHAnsi" w:cs="Calibri"/>
          <w:bdr w:val="none" w:sz="0" w:space="0" w:color="auto" w:frame="1"/>
          <w:shd w:val="clear" w:color="auto" w:fill="FFFFFF"/>
          <w:lang w:eastAsia="es-ES"/>
        </w:rPr>
        <w:t>Muelle de correspondencia C1</w:t>
      </w:r>
    </w:p>
    <w:p w14:paraId="0E3DE50E" w14:textId="77777777" w:rsidR="00733782" w:rsidRPr="00733782" w:rsidRDefault="00733782" w:rsidP="00733782">
      <w:pPr>
        <w:spacing w:after="0" w:line="240" w:lineRule="auto"/>
        <w:ind w:left="708"/>
        <w:rPr>
          <w:rFonts w:asciiTheme="majorHAnsi" w:hAnsiTheme="majorHAnsi"/>
          <w:color w:val="424242"/>
          <w:lang w:eastAsia="es-ES"/>
        </w:rPr>
      </w:pPr>
      <w:r w:rsidRPr="00733782">
        <w:rPr>
          <w:rFonts w:asciiTheme="majorHAnsi" w:hAnsiTheme="majorHAnsi"/>
          <w:bdr w:val="none" w:sz="0" w:space="0" w:color="auto" w:frame="1"/>
          <w:shd w:val="clear" w:color="auto" w:fill="FFFFFF"/>
          <w:lang w:eastAsia="es-ES"/>
        </w:rPr>
        <w:t>Carretera de Andalucía Km 23.</w:t>
      </w:r>
    </w:p>
    <w:p w14:paraId="7788F085" w14:textId="77777777" w:rsidR="00733782" w:rsidRPr="00733782" w:rsidRDefault="00733782" w:rsidP="00733782">
      <w:pPr>
        <w:spacing w:after="240" w:line="240" w:lineRule="auto"/>
        <w:ind w:left="709"/>
        <w:rPr>
          <w:rFonts w:asciiTheme="majorHAnsi" w:hAnsiTheme="majorHAnsi"/>
          <w:color w:val="424242"/>
          <w:lang w:eastAsia="es-ES"/>
        </w:rPr>
      </w:pPr>
      <w:r w:rsidRPr="00733782">
        <w:rPr>
          <w:rFonts w:asciiTheme="majorHAnsi" w:hAnsiTheme="majorHAnsi"/>
          <w:bdr w:val="none" w:sz="0" w:space="0" w:color="auto" w:frame="1"/>
          <w:shd w:val="clear" w:color="auto" w:fill="FFFFFF"/>
          <w:lang w:eastAsia="es-ES"/>
        </w:rPr>
        <w:t>28340 Valdemoro-Madrid.</w:t>
      </w:r>
    </w:p>
    <w:p w14:paraId="61E1F7E9" w14:textId="56857B96" w:rsidR="00555B98" w:rsidRDefault="00555B98" w:rsidP="008C0278">
      <w:pPr>
        <w:rPr>
          <w:color w:val="FF0000"/>
        </w:rPr>
      </w:pPr>
      <w:r w:rsidRPr="00555B98">
        <w:rPr>
          <w:color w:val="FF0000"/>
        </w:rPr>
        <w:t>Fecha de entrega en Valdemoro 27/10/2023. El reparto comenzará el 30/10/2023:</w:t>
      </w:r>
    </w:p>
    <w:p w14:paraId="5E27E308" w14:textId="664A3951" w:rsidR="00555B98" w:rsidRPr="00547501" w:rsidRDefault="00555B98" w:rsidP="008C0278">
      <w:pPr>
        <w:rPr>
          <w:color w:val="auto"/>
        </w:rPr>
      </w:pPr>
      <w:r w:rsidRPr="00547501">
        <w:rPr>
          <w:color w:val="auto"/>
        </w:rPr>
        <w:t xml:space="preserve">Recibidas las tarjetas, se </w:t>
      </w:r>
      <w:proofErr w:type="spellStart"/>
      <w:r w:rsidR="000D2288">
        <w:rPr>
          <w:color w:val="auto"/>
        </w:rPr>
        <w:t>distribui</w:t>
      </w:r>
      <w:r w:rsidRPr="00547501">
        <w:rPr>
          <w:color w:val="auto"/>
        </w:rPr>
        <w:t>ran</w:t>
      </w:r>
      <w:proofErr w:type="spellEnd"/>
      <w:r w:rsidRPr="00547501">
        <w:rPr>
          <w:color w:val="auto"/>
        </w:rPr>
        <w:t xml:space="preserve"> a cada Centro, a la atención del responsable asignado (</w:t>
      </w:r>
      <w:proofErr w:type="gramStart"/>
      <w:r w:rsidRPr="00547501">
        <w:rPr>
          <w:color w:val="auto"/>
        </w:rPr>
        <w:t>Jefe</w:t>
      </w:r>
      <w:proofErr w:type="gramEnd"/>
      <w:r w:rsidRPr="00547501">
        <w:rPr>
          <w:color w:val="auto"/>
        </w:rPr>
        <w:t xml:space="preserve"> de Sala/Supermercado/</w:t>
      </w:r>
      <w:proofErr w:type="spellStart"/>
      <w:r w:rsidRPr="00547501">
        <w:rPr>
          <w:color w:val="auto"/>
        </w:rPr>
        <w:t>etc</w:t>
      </w:r>
      <w:proofErr w:type="spellEnd"/>
      <w:r w:rsidRPr="00547501">
        <w:rPr>
          <w:color w:val="auto"/>
        </w:rPr>
        <w:t>).</w:t>
      </w:r>
    </w:p>
    <w:p w14:paraId="3275C892" w14:textId="77777777" w:rsidR="008C0278" w:rsidRDefault="008C0278" w:rsidP="000B3D52">
      <w:pPr>
        <w:spacing w:after="120"/>
      </w:pPr>
      <w:r w:rsidRPr="00CA4357">
        <w:t>En caso de que un Centro necesitará reponer más tarjetas, se puede solicitar por email a Valdemoro</w:t>
      </w:r>
      <w:r w:rsidRPr="00CA4357">
        <w:rPr>
          <w:rFonts w:asciiTheme="majorHAnsi" w:hAnsiTheme="majorHAnsi"/>
        </w:rPr>
        <w:t xml:space="preserve"> (</w:t>
      </w:r>
      <w:r w:rsidRPr="00CA4357">
        <w:rPr>
          <w:rFonts w:asciiTheme="majorHAnsi" w:hAnsiTheme="majorHAnsi" w:cs="Calibri"/>
          <w:color w:val="000000"/>
          <w:shd w:val="clear" w:color="auto" w:fill="FFFFFF"/>
        </w:rPr>
        <w:t>Rosa María López Solera y Antonio Montero Jiménez)</w:t>
      </w:r>
      <w:r w:rsidRPr="00CA4357">
        <w:t>, indicando: Cantidad, Centro, Código de Centro, Destinatario al que se le enviarán estas tarjetas solidarias.</w:t>
      </w:r>
    </w:p>
    <w:p w14:paraId="78AF9B42" w14:textId="6C61F97B" w:rsidR="00555B98" w:rsidRPr="00CA4357" w:rsidRDefault="00555B98" w:rsidP="000B3D52">
      <w:pPr>
        <w:spacing w:after="120"/>
      </w:pPr>
      <w:r>
        <w:t>Los correos email para realizar estas peticiones son:</w:t>
      </w:r>
    </w:p>
    <w:p w14:paraId="6B9C50E5" w14:textId="77777777" w:rsidR="008C0278" w:rsidRPr="00CA4357" w:rsidRDefault="004E5755" w:rsidP="00733782">
      <w:pPr>
        <w:spacing w:after="0"/>
        <w:ind w:left="709"/>
        <w:rPr>
          <w:rFonts w:ascii="Calibri" w:hAnsi="Calibri" w:cs="Calibri"/>
          <w:color w:val="000000"/>
          <w:sz w:val="22"/>
          <w:szCs w:val="22"/>
          <w:shd w:val="clear" w:color="auto" w:fill="FFFFFF"/>
        </w:rPr>
      </w:pPr>
      <w:hyperlink r:id="rId13" w:history="1">
        <w:r w:rsidR="008C0278" w:rsidRPr="00CA4357">
          <w:rPr>
            <w:rStyle w:val="Hipervnculo"/>
            <w:rFonts w:ascii="Calibri" w:hAnsi="Calibri" w:cs="Calibri"/>
            <w:sz w:val="22"/>
            <w:szCs w:val="22"/>
            <w:shd w:val="clear" w:color="auto" w:fill="FFFFFF"/>
          </w:rPr>
          <w:t>rlopez@elcorteingles.es</w:t>
        </w:r>
      </w:hyperlink>
    </w:p>
    <w:p w14:paraId="66D84272" w14:textId="77777777" w:rsidR="008C0278" w:rsidRDefault="004E5755" w:rsidP="00733782">
      <w:pPr>
        <w:spacing w:after="0"/>
        <w:ind w:left="709"/>
        <w:rPr>
          <w:rFonts w:ascii="Calibri" w:hAnsi="Calibri" w:cs="Calibri"/>
          <w:color w:val="000000"/>
          <w:sz w:val="22"/>
          <w:szCs w:val="22"/>
          <w:shd w:val="clear" w:color="auto" w:fill="FFFFFF"/>
        </w:rPr>
      </w:pPr>
      <w:hyperlink r:id="rId14" w:history="1">
        <w:r w:rsidR="008C0278" w:rsidRPr="00CA4357">
          <w:rPr>
            <w:rStyle w:val="Hipervnculo"/>
            <w:rFonts w:ascii="Calibri" w:hAnsi="Calibri" w:cs="Calibri"/>
            <w:sz w:val="22"/>
            <w:szCs w:val="22"/>
            <w:shd w:val="clear" w:color="auto" w:fill="FFFFFF"/>
          </w:rPr>
          <w:t>antonio_monteroj@elcorteingles.es</w:t>
        </w:r>
      </w:hyperlink>
    </w:p>
    <w:p w14:paraId="61F19509" w14:textId="77777777" w:rsidR="00CD69BC" w:rsidRDefault="00CD69BC" w:rsidP="00582900">
      <w:pPr>
        <w:pStyle w:val="Subttulo"/>
        <w:rPr>
          <w:b/>
          <w:sz w:val="24"/>
        </w:rPr>
      </w:pPr>
    </w:p>
    <w:p w14:paraId="4F9927DF" w14:textId="77777777" w:rsidR="00555B98" w:rsidRDefault="00555B98" w:rsidP="00582900">
      <w:pPr>
        <w:pStyle w:val="Subttulo"/>
        <w:rPr>
          <w:b/>
          <w:sz w:val="24"/>
        </w:rPr>
      </w:pPr>
    </w:p>
    <w:p w14:paraId="23AC5EE4" w14:textId="05ACC1F3" w:rsidR="00582900" w:rsidRPr="002A7930" w:rsidRDefault="00582900" w:rsidP="00582900">
      <w:pPr>
        <w:pStyle w:val="Subttulo"/>
        <w:rPr>
          <w:b/>
          <w:sz w:val="24"/>
        </w:rPr>
      </w:pPr>
      <w:r w:rsidRPr="002A7930">
        <w:rPr>
          <w:b/>
          <w:sz w:val="24"/>
        </w:rPr>
        <w:lastRenderedPageBreak/>
        <w:t>Operativa de Tienda</w:t>
      </w:r>
    </w:p>
    <w:p w14:paraId="597753CC" w14:textId="73DDF516" w:rsidR="00822365" w:rsidRDefault="00822365" w:rsidP="00822365">
      <w:r w:rsidRPr="002A7930">
        <w:t xml:space="preserve">Los clientes podrán llevarse esta tarjeta, o </w:t>
      </w:r>
      <w:r w:rsidR="00B95038">
        <w:t xml:space="preserve">mostrarla solo en </w:t>
      </w:r>
      <w:proofErr w:type="gramStart"/>
      <w:r w:rsidR="00B95038">
        <w:t>caja</w:t>
      </w:r>
      <w:proofErr w:type="gramEnd"/>
      <w:r w:rsidR="00B95038">
        <w:t xml:space="preserve"> y </w:t>
      </w:r>
      <w:r w:rsidRPr="002A7930">
        <w:t>devolverla</w:t>
      </w:r>
      <w:r w:rsidR="00B95038">
        <w:t xml:space="preserve"> al expositor</w:t>
      </w:r>
      <w:r w:rsidRPr="002A7930">
        <w:t>, ya que la misma solo es un pretexto para recordar al público la campaña, y facilitar la operativa de venta</w:t>
      </w:r>
      <w:r>
        <w:t>. Lo ideal es que el cliente de</w:t>
      </w:r>
      <w:r w:rsidRPr="002A7930">
        <w:t xml:space="preserve">vuelva la tarjeta al vendedor, que lo podrá </w:t>
      </w:r>
      <w:r>
        <w:t xml:space="preserve">volver a </w:t>
      </w:r>
      <w:r w:rsidRPr="002A7930">
        <w:t>poner en el expositor, para reutilizar en otra operación.</w:t>
      </w:r>
    </w:p>
    <w:p w14:paraId="26C10D4C" w14:textId="593A7DDF" w:rsidR="00582900" w:rsidRPr="002A7930" w:rsidRDefault="00582900" w:rsidP="00582900">
      <w:r w:rsidRPr="002A7930">
        <w:t>La venta se efectúa en los TPV, calles de salida del Supermercado/ Sala Hipercor/</w:t>
      </w:r>
      <w:proofErr w:type="spellStart"/>
      <w:r w:rsidRPr="002A7930">
        <w:t>Supercor</w:t>
      </w:r>
      <w:proofErr w:type="spellEnd"/>
      <w:r w:rsidRPr="002A7930">
        <w:t>, imputándose al Dpto. 798 – Recaudación a Cuenta de Terceros (sin descuento ni comisión sobre venta).</w:t>
      </w:r>
    </w:p>
    <w:p w14:paraId="5727E67D" w14:textId="0D5CEC48" w:rsidR="00582900" w:rsidRPr="002A7930" w:rsidRDefault="00582900" w:rsidP="00582900">
      <w:r w:rsidRPr="002A7930">
        <w:t xml:space="preserve">En el Departamento 798 se ha dado de alta la familia </w:t>
      </w:r>
      <w:r w:rsidR="00555B98" w:rsidRPr="00555B98">
        <w:rPr>
          <w:b/>
          <w:bCs/>
        </w:rPr>
        <w:t>846</w:t>
      </w:r>
      <w:r w:rsidRPr="002A7930">
        <w:t xml:space="preserve"> para recoger la recaudación obtenida con esta venta solidaria de estas tarjetas, que se recogerá en los terminales con la referencia de venta que corresponda a cada uno de los importes:</w:t>
      </w:r>
    </w:p>
    <w:p w14:paraId="2F1CA14A" w14:textId="77777777" w:rsidR="00CC2A59" w:rsidRDefault="00CC2A59" w:rsidP="00582900">
      <w:pPr>
        <w:pStyle w:val="NormalWeb"/>
        <w:tabs>
          <w:tab w:val="left" w:pos="4395"/>
        </w:tabs>
        <w:jc w:val="center"/>
        <w:rPr>
          <w:rFonts w:asciiTheme="majorHAnsi" w:hAnsiTheme="majorHAnsi"/>
          <w:b/>
          <w:color w:val="000000"/>
          <w:sz w:val="20"/>
          <w:szCs w:val="20"/>
        </w:rPr>
        <w:sectPr w:rsidR="00CC2A59" w:rsidSect="001C335E">
          <w:headerReference w:type="default" r:id="rId15"/>
          <w:footerReference w:type="default" r:id="rId16"/>
          <w:headerReference w:type="first" r:id="rId17"/>
          <w:footerReference w:type="first" r:id="rId18"/>
          <w:pgSz w:w="11906" w:h="16838" w:code="9"/>
          <w:pgMar w:top="2410" w:right="992" w:bottom="1134" w:left="1418" w:header="709" w:footer="709" w:gutter="0"/>
          <w:cols w:space="708"/>
          <w:titlePg/>
          <w:docGrid w:linePitch="360"/>
        </w:sectPr>
      </w:pPr>
    </w:p>
    <w:p w14:paraId="30C226FF" w14:textId="7CB0E478" w:rsidR="00582900" w:rsidRPr="00615F8C" w:rsidRDefault="00582900" w:rsidP="00582900">
      <w:pPr>
        <w:pStyle w:val="NormalWeb"/>
        <w:tabs>
          <w:tab w:val="left" w:pos="4395"/>
        </w:tabs>
        <w:jc w:val="center"/>
        <w:rPr>
          <w:rFonts w:asciiTheme="majorHAnsi" w:hAnsiTheme="majorHAnsi"/>
          <w:b/>
          <w:color w:val="000000"/>
          <w:sz w:val="20"/>
          <w:szCs w:val="20"/>
        </w:rPr>
      </w:pPr>
      <w:r w:rsidRPr="00615F8C">
        <w:rPr>
          <w:rFonts w:asciiTheme="majorHAnsi" w:hAnsiTheme="majorHAnsi"/>
          <w:b/>
          <w:color w:val="000000"/>
          <w:sz w:val="20"/>
          <w:szCs w:val="20"/>
        </w:rPr>
        <w:t xml:space="preserve">1. Tarjeta </w:t>
      </w:r>
      <w:r w:rsidR="00555B98">
        <w:rPr>
          <w:rFonts w:asciiTheme="majorHAnsi" w:hAnsiTheme="majorHAnsi"/>
          <w:b/>
          <w:color w:val="000000"/>
          <w:sz w:val="20"/>
          <w:szCs w:val="20"/>
        </w:rPr>
        <w:t xml:space="preserve">INOCENTE </w:t>
      </w:r>
      <w:proofErr w:type="spellStart"/>
      <w:r w:rsidR="00555B98">
        <w:rPr>
          <w:rFonts w:asciiTheme="majorHAnsi" w:hAnsiTheme="majorHAnsi"/>
          <w:b/>
          <w:color w:val="000000"/>
          <w:sz w:val="20"/>
          <w:szCs w:val="20"/>
        </w:rPr>
        <w:t>INOCENTE</w:t>
      </w:r>
      <w:proofErr w:type="spellEnd"/>
      <w:r w:rsidRPr="00615F8C">
        <w:rPr>
          <w:rFonts w:asciiTheme="majorHAnsi" w:hAnsiTheme="majorHAnsi"/>
          <w:b/>
          <w:color w:val="000000"/>
          <w:sz w:val="20"/>
          <w:szCs w:val="20"/>
        </w:rPr>
        <w:t xml:space="preserve"> </w:t>
      </w:r>
      <w:r>
        <w:rPr>
          <w:rFonts w:asciiTheme="majorHAnsi" w:hAnsiTheme="majorHAnsi"/>
          <w:b/>
          <w:color w:val="000000"/>
          <w:sz w:val="20"/>
          <w:szCs w:val="20"/>
        </w:rPr>
        <w:t xml:space="preserve">1€: 798 </w:t>
      </w:r>
      <w:r w:rsidR="00555B98">
        <w:rPr>
          <w:rFonts w:asciiTheme="majorHAnsi" w:hAnsiTheme="majorHAnsi"/>
          <w:b/>
          <w:color w:val="000000"/>
          <w:sz w:val="20"/>
          <w:szCs w:val="20"/>
        </w:rPr>
        <w:t>846</w:t>
      </w:r>
      <w:r>
        <w:rPr>
          <w:rFonts w:asciiTheme="majorHAnsi" w:hAnsiTheme="majorHAnsi"/>
          <w:b/>
          <w:color w:val="000000"/>
          <w:sz w:val="20"/>
          <w:szCs w:val="20"/>
        </w:rPr>
        <w:t xml:space="preserve"> 000</w:t>
      </w:r>
      <w:r w:rsidR="00555B98">
        <w:rPr>
          <w:rFonts w:asciiTheme="majorHAnsi" w:hAnsiTheme="majorHAnsi"/>
          <w:b/>
          <w:color w:val="000000"/>
          <w:sz w:val="20"/>
          <w:szCs w:val="20"/>
        </w:rPr>
        <w:t>2</w:t>
      </w:r>
      <w:r w:rsidR="0090345D">
        <w:rPr>
          <w:rFonts w:asciiTheme="majorHAnsi" w:hAnsiTheme="majorHAnsi"/>
          <w:b/>
          <w:color w:val="000000"/>
          <w:sz w:val="20"/>
          <w:szCs w:val="20"/>
        </w:rPr>
        <w:t>8</w:t>
      </w:r>
    </w:p>
    <w:p w14:paraId="235ED975" w14:textId="6D5AF0FC" w:rsidR="00582900" w:rsidRPr="00615F8C" w:rsidRDefault="00582900" w:rsidP="00582900">
      <w:pPr>
        <w:pStyle w:val="NormalWeb"/>
        <w:tabs>
          <w:tab w:val="left" w:pos="4395"/>
        </w:tabs>
        <w:jc w:val="center"/>
        <w:rPr>
          <w:rFonts w:asciiTheme="majorHAnsi" w:hAnsiTheme="majorHAnsi"/>
          <w:b/>
          <w:color w:val="000000"/>
          <w:sz w:val="20"/>
          <w:szCs w:val="20"/>
        </w:rPr>
      </w:pPr>
      <w:r w:rsidRPr="00615F8C">
        <w:rPr>
          <w:rFonts w:asciiTheme="majorHAnsi" w:hAnsiTheme="majorHAnsi"/>
          <w:b/>
          <w:color w:val="000000"/>
          <w:sz w:val="20"/>
          <w:szCs w:val="20"/>
        </w:rPr>
        <w:t>2. T</w:t>
      </w:r>
      <w:r>
        <w:rPr>
          <w:rFonts w:asciiTheme="majorHAnsi" w:hAnsiTheme="majorHAnsi"/>
          <w:b/>
          <w:color w:val="000000"/>
          <w:sz w:val="20"/>
          <w:szCs w:val="20"/>
        </w:rPr>
        <w:t xml:space="preserve">arjeta </w:t>
      </w:r>
      <w:r w:rsidR="00555B98">
        <w:rPr>
          <w:rFonts w:asciiTheme="majorHAnsi" w:hAnsiTheme="majorHAnsi"/>
          <w:b/>
          <w:color w:val="000000"/>
          <w:sz w:val="20"/>
          <w:szCs w:val="20"/>
        </w:rPr>
        <w:t xml:space="preserve">INOCENTE </w:t>
      </w:r>
      <w:proofErr w:type="spellStart"/>
      <w:r w:rsidR="00555B98">
        <w:rPr>
          <w:rFonts w:asciiTheme="majorHAnsi" w:hAnsiTheme="majorHAnsi"/>
          <w:b/>
          <w:color w:val="000000"/>
          <w:sz w:val="20"/>
          <w:szCs w:val="20"/>
        </w:rPr>
        <w:t>INOCENTE</w:t>
      </w:r>
      <w:proofErr w:type="spellEnd"/>
      <w:r>
        <w:rPr>
          <w:rFonts w:asciiTheme="majorHAnsi" w:hAnsiTheme="majorHAnsi"/>
          <w:b/>
          <w:color w:val="000000"/>
          <w:sz w:val="20"/>
          <w:szCs w:val="20"/>
        </w:rPr>
        <w:t xml:space="preserve"> 3€: 798 </w:t>
      </w:r>
      <w:r w:rsidR="00555B98">
        <w:rPr>
          <w:rFonts w:asciiTheme="majorHAnsi" w:hAnsiTheme="majorHAnsi"/>
          <w:b/>
          <w:color w:val="000000"/>
          <w:sz w:val="20"/>
          <w:szCs w:val="20"/>
        </w:rPr>
        <w:t>846</w:t>
      </w:r>
      <w:r>
        <w:rPr>
          <w:rFonts w:asciiTheme="majorHAnsi" w:hAnsiTheme="majorHAnsi"/>
          <w:b/>
          <w:color w:val="000000"/>
          <w:sz w:val="20"/>
          <w:szCs w:val="20"/>
        </w:rPr>
        <w:t xml:space="preserve"> 000</w:t>
      </w:r>
      <w:r w:rsidR="00555B98">
        <w:rPr>
          <w:rFonts w:asciiTheme="majorHAnsi" w:hAnsiTheme="majorHAnsi"/>
          <w:b/>
          <w:color w:val="000000"/>
          <w:sz w:val="20"/>
          <w:szCs w:val="20"/>
        </w:rPr>
        <w:t>3</w:t>
      </w:r>
      <w:r w:rsidR="0090345D">
        <w:rPr>
          <w:rFonts w:asciiTheme="majorHAnsi" w:hAnsiTheme="majorHAnsi"/>
          <w:b/>
          <w:color w:val="000000"/>
          <w:sz w:val="20"/>
          <w:szCs w:val="20"/>
        </w:rPr>
        <w:t>6</w:t>
      </w:r>
    </w:p>
    <w:p w14:paraId="08C928A9" w14:textId="01BA7B02" w:rsidR="00582900" w:rsidRPr="00615F8C" w:rsidRDefault="00582900" w:rsidP="00582900">
      <w:pPr>
        <w:pStyle w:val="NormalWeb"/>
        <w:jc w:val="center"/>
        <w:rPr>
          <w:rFonts w:asciiTheme="majorHAnsi" w:hAnsiTheme="majorHAnsi"/>
          <w:b/>
          <w:color w:val="000000"/>
          <w:sz w:val="20"/>
          <w:szCs w:val="20"/>
        </w:rPr>
      </w:pPr>
      <w:r w:rsidRPr="00615F8C">
        <w:rPr>
          <w:rFonts w:asciiTheme="majorHAnsi" w:hAnsiTheme="majorHAnsi"/>
          <w:b/>
          <w:color w:val="000000"/>
          <w:sz w:val="20"/>
          <w:szCs w:val="20"/>
        </w:rPr>
        <w:t>3. T</w:t>
      </w:r>
      <w:r>
        <w:rPr>
          <w:rFonts w:asciiTheme="majorHAnsi" w:hAnsiTheme="majorHAnsi"/>
          <w:b/>
          <w:color w:val="000000"/>
          <w:sz w:val="20"/>
          <w:szCs w:val="20"/>
        </w:rPr>
        <w:t xml:space="preserve">arjeta </w:t>
      </w:r>
      <w:r w:rsidR="00555B98">
        <w:rPr>
          <w:rFonts w:asciiTheme="majorHAnsi" w:hAnsiTheme="majorHAnsi"/>
          <w:b/>
          <w:color w:val="000000"/>
          <w:sz w:val="20"/>
          <w:szCs w:val="20"/>
        </w:rPr>
        <w:t xml:space="preserve">INOCENTE </w:t>
      </w:r>
      <w:proofErr w:type="spellStart"/>
      <w:r w:rsidR="00555B98">
        <w:rPr>
          <w:rFonts w:asciiTheme="majorHAnsi" w:hAnsiTheme="majorHAnsi"/>
          <w:b/>
          <w:color w:val="000000"/>
          <w:sz w:val="20"/>
          <w:szCs w:val="20"/>
        </w:rPr>
        <w:t>INOCENTE</w:t>
      </w:r>
      <w:proofErr w:type="spellEnd"/>
      <w:r>
        <w:rPr>
          <w:rFonts w:asciiTheme="majorHAnsi" w:hAnsiTheme="majorHAnsi"/>
          <w:b/>
          <w:color w:val="000000"/>
          <w:sz w:val="20"/>
          <w:szCs w:val="20"/>
        </w:rPr>
        <w:t xml:space="preserve"> 5€: 798 </w:t>
      </w:r>
      <w:r w:rsidR="00555B98">
        <w:rPr>
          <w:rFonts w:asciiTheme="majorHAnsi" w:hAnsiTheme="majorHAnsi"/>
          <w:b/>
          <w:color w:val="000000"/>
          <w:sz w:val="20"/>
          <w:szCs w:val="20"/>
        </w:rPr>
        <w:t>846</w:t>
      </w:r>
      <w:r>
        <w:rPr>
          <w:rFonts w:asciiTheme="majorHAnsi" w:hAnsiTheme="majorHAnsi"/>
          <w:b/>
          <w:color w:val="000000"/>
          <w:sz w:val="20"/>
          <w:szCs w:val="20"/>
        </w:rPr>
        <w:t xml:space="preserve"> 000</w:t>
      </w:r>
      <w:r w:rsidR="00555B98">
        <w:rPr>
          <w:rFonts w:asciiTheme="majorHAnsi" w:hAnsiTheme="majorHAnsi"/>
          <w:b/>
          <w:color w:val="000000"/>
          <w:sz w:val="20"/>
          <w:szCs w:val="20"/>
        </w:rPr>
        <w:t>44</w:t>
      </w:r>
    </w:p>
    <w:p w14:paraId="78646148" w14:textId="77777777" w:rsidR="00CC2A59" w:rsidRDefault="00CC2A59" w:rsidP="00582900">
      <w:pPr>
        <w:sectPr w:rsidR="00CC2A59" w:rsidSect="00CC2A59">
          <w:type w:val="continuous"/>
          <w:pgSz w:w="11906" w:h="16838" w:code="9"/>
          <w:pgMar w:top="2410" w:right="992" w:bottom="1134" w:left="1418" w:header="709" w:footer="709" w:gutter="0"/>
          <w:cols w:num="3" w:space="708"/>
          <w:titlePg/>
          <w:docGrid w:linePitch="360"/>
        </w:sectPr>
      </w:pPr>
    </w:p>
    <w:p w14:paraId="282995FE" w14:textId="23CC2EA1" w:rsidR="00582900" w:rsidRPr="002A7930" w:rsidRDefault="00555B98" w:rsidP="00582900">
      <w:r>
        <w:t xml:space="preserve">INOCENTE </w:t>
      </w:r>
      <w:proofErr w:type="spellStart"/>
      <w:r>
        <w:t>INOCENTE</w:t>
      </w:r>
      <w:proofErr w:type="spellEnd"/>
      <w:r w:rsidR="00582900" w:rsidRPr="002A7930">
        <w:t xml:space="preserve"> ha incluido la codificación de esta referencia al fabricar las tarjetas, y se han dado de alta en PLU para que, al pasar la tarjeta vendida por el escáner del terminal, se recupere su descripción y precio.</w:t>
      </w:r>
    </w:p>
    <w:p w14:paraId="5E6BE665" w14:textId="77777777" w:rsidR="00582900" w:rsidRPr="002A7930" w:rsidRDefault="00582900" w:rsidP="00582900">
      <w:r w:rsidRPr="002A7930">
        <w:t xml:space="preserve">Para tramitar la operación en el terminal, únicamente se deberá leer la referencia de la tarjeta, junto con el resto de </w:t>
      </w:r>
      <w:proofErr w:type="gramStart"/>
      <w:r w:rsidRPr="002A7930">
        <w:t>artículos</w:t>
      </w:r>
      <w:proofErr w:type="gramEnd"/>
      <w:r w:rsidRPr="002A7930">
        <w:t xml:space="preserve"> que se lleva el cliente, o en una operación independiente, si el cliente únicamente va a realizar esta aportación solidaria. Esta referencia también se podrá digitalizar.</w:t>
      </w:r>
    </w:p>
    <w:p w14:paraId="6C72A893" w14:textId="77777777" w:rsidR="00582900" w:rsidRPr="002A7930" w:rsidRDefault="00582900" w:rsidP="00582900">
      <w:r w:rsidRPr="002A7930">
        <w:t>Las ventas de estas tarjetas no requieren operaciones independientes, sino que se pueden incluir en las propias de venta. Así cuando el cliente solicite alguna tarjeta, la cajera la incluirá como un artículo más de la operación en curso.</w:t>
      </w:r>
    </w:p>
    <w:p w14:paraId="05BA0139" w14:textId="77777777" w:rsidR="00582900" w:rsidRDefault="00582900" w:rsidP="00582900">
      <w:r w:rsidRPr="002A7930">
        <w:t>También se podrán hacer aportaciones de importes superiores, siempre que el importe sea múltiplo de 1,00€; 3,00€: y 5,00€; para lo que se podrá utilizar el número de unidades de estas referencias, hasta completar la aportación.</w:t>
      </w:r>
    </w:p>
    <w:p w14:paraId="4BCD97E3" w14:textId="77777777" w:rsidR="00EA2FAB" w:rsidRDefault="00EA2FAB" w:rsidP="00EA2FAB">
      <w:r w:rsidRPr="002A7930">
        <w:t xml:space="preserve">Al totalizar la operación de venta, se procederá al cobro de </w:t>
      </w:r>
      <w:proofErr w:type="gramStart"/>
      <w:r w:rsidRPr="002A7930">
        <w:t>la misma</w:t>
      </w:r>
      <w:proofErr w:type="gramEnd"/>
      <w:r w:rsidRPr="002A7930">
        <w:t xml:space="preserve"> de la forma habitual. El pago se podrá realizar en cualquier medio de pago aceptado por la organización.</w:t>
      </w:r>
    </w:p>
    <w:p w14:paraId="18E4522B" w14:textId="77777777" w:rsidR="006A6A2F" w:rsidRDefault="006A6A2F" w:rsidP="006A6A2F">
      <w:pPr>
        <w:pStyle w:val="Subttulo"/>
        <w:rPr>
          <w:b/>
          <w:sz w:val="20"/>
          <w:szCs w:val="20"/>
        </w:rPr>
      </w:pPr>
      <w:r w:rsidRPr="00E972D3">
        <w:rPr>
          <w:b/>
          <w:sz w:val="20"/>
          <w:szCs w:val="20"/>
        </w:rPr>
        <w:t>O</w:t>
      </w:r>
      <w:r>
        <w:rPr>
          <w:b/>
          <w:sz w:val="20"/>
          <w:szCs w:val="20"/>
        </w:rPr>
        <w:t>PERATIVA PEDIDOS</w:t>
      </w:r>
      <w:r w:rsidRPr="00E972D3">
        <w:rPr>
          <w:b/>
          <w:sz w:val="20"/>
          <w:szCs w:val="20"/>
        </w:rPr>
        <w:t xml:space="preserve"> WEB</w:t>
      </w:r>
    </w:p>
    <w:p w14:paraId="0A31085A" w14:textId="77777777" w:rsidR="006A6A2F" w:rsidRDefault="006A6A2F" w:rsidP="006A6A2F">
      <w:r>
        <w:t xml:space="preserve">Los clientes desde la Web de alimentación Hipercor/El Corte Inglés también podrán seleccionar donaciones de esta acción solidaria. </w:t>
      </w:r>
    </w:p>
    <w:p w14:paraId="161A182D" w14:textId="77777777" w:rsidR="006A6A2F" w:rsidRDefault="006A6A2F" w:rsidP="006A6A2F">
      <w:r>
        <w:t xml:space="preserve">Los importes serán los mismos que se han indicado para operaciones presenciales, y sus </w:t>
      </w:r>
      <w:r w:rsidRPr="006B68EF">
        <w:t>referencia</w:t>
      </w:r>
      <w:r>
        <w:t>s de venta también</w:t>
      </w:r>
      <w:r w:rsidRPr="006B68EF">
        <w:t>.</w:t>
      </w:r>
    </w:p>
    <w:p w14:paraId="2B62FFEB" w14:textId="77777777" w:rsidR="00555B98" w:rsidRDefault="006A6A2F" w:rsidP="006A6A2F">
      <w:r>
        <w:lastRenderedPageBreak/>
        <w:t xml:space="preserve">Solo se podrán incluir estos donativos dentro de operaciones de pedidos reales de la mercancía que comercializan las webs de alimentación </w:t>
      </w:r>
      <w:hyperlink r:id="rId19" w:history="1">
        <w:r w:rsidRPr="005239A8">
          <w:rPr>
            <w:rFonts w:asciiTheme="minorHAnsi" w:hAnsiTheme="minorHAnsi"/>
            <w:caps/>
            <w:color w:val="00843D" w:themeColor="hyperlink"/>
            <w:u w:val="single"/>
          </w:rPr>
          <w:t>WWW.SUPERMERCADOELCORTEINGLES.</w:t>
        </w:r>
        <w:r w:rsidRPr="005F7A42">
          <w:rPr>
            <w:rFonts w:asciiTheme="minorHAnsi" w:hAnsiTheme="minorHAnsi"/>
            <w:caps/>
            <w:color w:val="00843D" w:themeColor="hyperlink"/>
            <w:u w:val="single"/>
          </w:rPr>
          <w:t>ES</w:t>
        </w:r>
      </w:hyperlink>
      <w:r>
        <w:rPr>
          <w:rFonts w:asciiTheme="minorHAnsi" w:hAnsiTheme="minorHAnsi"/>
          <w:caps/>
          <w:color w:val="00843D" w:themeColor="hyperlink"/>
        </w:rPr>
        <w:t xml:space="preserve"> </w:t>
      </w:r>
      <w:r w:rsidRPr="005F7A42">
        <w:t>y la de</w:t>
      </w:r>
      <w:r>
        <w:rPr>
          <w:rFonts w:asciiTheme="minorHAnsi" w:hAnsiTheme="minorHAnsi"/>
          <w:caps/>
          <w:color w:val="00843D" w:themeColor="hyperlink"/>
          <w:u w:val="single"/>
        </w:rPr>
        <w:t xml:space="preserve"> </w:t>
      </w:r>
      <w:hyperlink r:id="rId20" w:history="1">
        <w:r w:rsidRPr="005239A8">
          <w:rPr>
            <w:rFonts w:asciiTheme="minorHAnsi" w:hAnsiTheme="minorHAnsi"/>
            <w:caps/>
            <w:color w:val="00843D" w:themeColor="hyperlink"/>
            <w:u w:val="single"/>
          </w:rPr>
          <w:t>WWW.HIPERCOR.ES</w:t>
        </w:r>
      </w:hyperlink>
      <w:r w:rsidRPr="004F6B1C">
        <w:t xml:space="preserve">. </w:t>
      </w:r>
    </w:p>
    <w:p w14:paraId="021E21A9" w14:textId="286FA79E" w:rsidR="006A6A2F" w:rsidRDefault="006A6A2F" w:rsidP="006A6A2F">
      <w:r w:rsidRPr="004F6B1C">
        <w:t xml:space="preserve">No se podrán realizar operaciones </w:t>
      </w:r>
      <w:r w:rsidR="00555B98">
        <w:t xml:space="preserve">web únicamente de tarjetas solidarias </w:t>
      </w:r>
      <w:r w:rsidRPr="004F6B1C">
        <w:t>que solo incluy</w:t>
      </w:r>
      <w:r w:rsidR="00555B98">
        <w:t>e</w:t>
      </w:r>
      <w:r w:rsidRPr="004F6B1C">
        <w:t>n donativo.</w:t>
      </w:r>
    </w:p>
    <w:p w14:paraId="58FE036B" w14:textId="4FB38F69" w:rsidR="006A6A2F" w:rsidRPr="00D91CD9" w:rsidRDefault="006A6A2F" w:rsidP="006A6A2F">
      <w:pPr>
        <w:rPr>
          <w:color w:val="auto"/>
        </w:rPr>
      </w:pPr>
      <w:r>
        <w:rPr>
          <w:color w:val="auto"/>
        </w:rPr>
        <w:t>L</w:t>
      </w:r>
      <w:r w:rsidRPr="00D91CD9">
        <w:rPr>
          <w:color w:val="auto"/>
        </w:rPr>
        <w:t xml:space="preserve">as operaciones de </w:t>
      </w:r>
      <w:r w:rsidR="00555B98">
        <w:rPr>
          <w:color w:val="auto"/>
        </w:rPr>
        <w:t>“e</w:t>
      </w:r>
      <w:r w:rsidRPr="00D91CD9">
        <w:rPr>
          <w:color w:val="auto"/>
        </w:rPr>
        <w:t>ntrega en el día</w:t>
      </w:r>
      <w:r w:rsidR="00555B98">
        <w:rPr>
          <w:color w:val="auto"/>
        </w:rPr>
        <w:t>”</w:t>
      </w:r>
      <w:r>
        <w:rPr>
          <w:color w:val="auto"/>
        </w:rPr>
        <w:t xml:space="preserve"> también participarán en esta campaña</w:t>
      </w:r>
      <w:r w:rsidRPr="00D91CD9">
        <w:rPr>
          <w:color w:val="auto"/>
        </w:rPr>
        <w:t xml:space="preserve">. </w:t>
      </w:r>
    </w:p>
    <w:p w14:paraId="23D61477" w14:textId="77777777" w:rsidR="006A6A2F" w:rsidRPr="00A57A76" w:rsidRDefault="006A6A2F" w:rsidP="006A6A2F">
      <w:r w:rsidRPr="00A57A76">
        <w:t xml:space="preserve">Se deben imprimir </w:t>
      </w:r>
      <w:r>
        <w:t xml:space="preserve">en </w:t>
      </w:r>
      <w:r w:rsidRPr="00A57A76">
        <w:t>hoja</w:t>
      </w:r>
      <w:r>
        <w:t>s</w:t>
      </w:r>
      <w:r w:rsidRPr="00A57A76">
        <w:t xml:space="preserve"> de </w:t>
      </w:r>
      <w:proofErr w:type="spellStart"/>
      <w:r w:rsidRPr="00A57A76">
        <w:t>display</w:t>
      </w:r>
      <w:proofErr w:type="spellEnd"/>
      <w:r w:rsidRPr="00A57A76">
        <w:t xml:space="preserve"> </w:t>
      </w:r>
      <w:r>
        <w:t>el</w:t>
      </w:r>
      <w:r w:rsidRPr="00A57A76">
        <w:t xml:space="preserve"> código de barras</w:t>
      </w:r>
      <w:r>
        <w:t xml:space="preserve"> de la referencia (ver en Anexo)</w:t>
      </w:r>
      <w:r w:rsidRPr="00A57A76">
        <w:t xml:space="preserve"> y pone</w:t>
      </w:r>
      <w:r>
        <w:t>rlas</w:t>
      </w:r>
      <w:r w:rsidRPr="00A57A76">
        <w:t xml:space="preserve"> en el puesto de GPER donde se cierran los pedidos para escanear la donación que solicita el cliente antes de cerrar el pedido (corresponderá siempre a importes</w:t>
      </w:r>
      <w:r>
        <w:t xml:space="preserve"> o múltiplos (si el cliente adquiere en la misma operación más de una tarjeta solidaria</w:t>
      </w:r>
      <w:r w:rsidRPr="00A57A76">
        <w:t xml:space="preserve">). </w:t>
      </w:r>
    </w:p>
    <w:p w14:paraId="2CCF62B7" w14:textId="6502E9D3" w:rsidR="00AA445C" w:rsidRDefault="006A6A2F" w:rsidP="006A6A2F">
      <w:r w:rsidRPr="00EA486C">
        <w:t>Se debe informar al personal que preparen estos pedidos en los Centros, para que sepa cómo actuar cuando en los pedidos contengan estas referencias.</w:t>
      </w:r>
      <w:r>
        <w:t xml:space="preserve"> </w:t>
      </w:r>
    </w:p>
    <w:p w14:paraId="07BE23BA" w14:textId="4EA5EA08" w:rsidR="00393DC7" w:rsidRDefault="006A6A2F" w:rsidP="006A6A2F">
      <w:r>
        <w:t xml:space="preserve">Cuando se preparen los pedidos en los Centros, si </w:t>
      </w:r>
      <w:r w:rsidR="00555B98">
        <w:t xml:space="preserve">el pedido </w:t>
      </w:r>
      <w:r>
        <w:t>contiene esta referencia se deberá:</w:t>
      </w:r>
    </w:p>
    <w:p w14:paraId="1A9F1E0A" w14:textId="36BC514F" w:rsidR="006A6A2F" w:rsidRPr="00555B98" w:rsidRDefault="006A6A2F" w:rsidP="00555B98">
      <w:pPr>
        <w:pStyle w:val="Prrafodelista"/>
        <w:numPr>
          <w:ilvl w:val="0"/>
          <w:numId w:val="7"/>
        </w:numPr>
        <w:rPr>
          <w:lang w:val="es-ES"/>
        </w:rPr>
      </w:pPr>
      <w:r w:rsidRPr="00555B98">
        <w:rPr>
          <w:lang w:val="es-ES"/>
        </w:rPr>
        <w:t xml:space="preserve">Para surtir el pedido de los clientes que hayan incluido estos donativos, bastará con escanear el código de barras de la tarjeta solidaria, utilizando el cartel de </w:t>
      </w:r>
      <w:r w:rsidR="00555B98" w:rsidRPr="00555B98">
        <w:rPr>
          <w:lang w:val="es-ES"/>
        </w:rPr>
        <w:t>c</w:t>
      </w:r>
      <w:r w:rsidRPr="00555B98">
        <w:rPr>
          <w:lang w:val="es-ES"/>
        </w:rPr>
        <w:t xml:space="preserve">ódigos </w:t>
      </w:r>
      <w:r w:rsidR="00555B98">
        <w:rPr>
          <w:lang w:val="es-ES"/>
        </w:rPr>
        <w:t xml:space="preserve">de referencias </w:t>
      </w:r>
      <w:r w:rsidRPr="00555B98">
        <w:rPr>
          <w:lang w:val="es-ES"/>
        </w:rPr>
        <w:t>que se enviarán a</w:t>
      </w:r>
      <w:r w:rsidR="00555B98">
        <w:rPr>
          <w:lang w:val="es-ES"/>
        </w:rPr>
        <w:t xml:space="preserve"> las cajas o puestos de preparado</w:t>
      </w:r>
      <w:r w:rsidRPr="00555B98">
        <w:rPr>
          <w:lang w:val="es-ES"/>
        </w:rPr>
        <w:t xml:space="preserve">. </w:t>
      </w:r>
    </w:p>
    <w:p w14:paraId="5DF9B842" w14:textId="77777777" w:rsidR="00555B98" w:rsidRPr="00555B98" w:rsidRDefault="00555B98" w:rsidP="00555B98">
      <w:pPr>
        <w:pStyle w:val="Prrafodelista"/>
        <w:ind w:left="1428"/>
        <w:rPr>
          <w:lang w:val="es-ES"/>
        </w:rPr>
      </w:pPr>
    </w:p>
    <w:p w14:paraId="3FCB0B95" w14:textId="77777777" w:rsidR="00555B98" w:rsidRPr="00555B98" w:rsidRDefault="00555B98" w:rsidP="00555B98">
      <w:pPr>
        <w:pStyle w:val="Prrafodelista"/>
        <w:ind w:left="1428"/>
        <w:rPr>
          <w:lang w:val="es-ES"/>
        </w:rPr>
      </w:pPr>
    </w:p>
    <w:p w14:paraId="64CBE496" w14:textId="77777777" w:rsidR="00582900" w:rsidRPr="00FD6A75" w:rsidRDefault="00582900" w:rsidP="00FD6A75">
      <w:pPr>
        <w:pStyle w:val="Subttulo"/>
        <w:rPr>
          <w:b/>
          <w:sz w:val="24"/>
        </w:rPr>
      </w:pPr>
      <w:r w:rsidRPr="00FD6A75">
        <w:rPr>
          <w:b/>
          <w:sz w:val="24"/>
        </w:rPr>
        <w:t>Liquidación de la Recaudación</w:t>
      </w:r>
    </w:p>
    <w:p w14:paraId="0EC7FE76" w14:textId="77777777" w:rsidR="00555B98" w:rsidRDefault="00582900" w:rsidP="00582900">
      <w:r w:rsidRPr="002A7930">
        <w:t xml:space="preserve">Contablemente, la venta de estas tarjetas tiene consideración de Recaudación por cuenta de Terceros. </w:t>
      </w:r>
    </w:p>
    <w:p w14:paraId="3E5E63DD" w14:textId="08C8FCCC" w:rsidR="002F7326" w:rsidRDefault="00582900" w:rsidP="00F64AE3">
      <w:r w:rsidRPr="002A7930">
        <w:t>Su liquidación se efectuará en Contabilidad Central (Hermosilla 112), mediante transferencia bancaria</w:t>
      </w:r>
      <w:r w:rsidR="00A82E08">
        <w:t>:</w:t>
      </w:r>
      <w:r w:rsidRPr="00615F8C">
        <w:rPr>
          <w:b/>
        </w:rPr>
        <w:t xml:space="preserve"> </w:t>
      </w:r>
      <w:r w:rsidR="002F7326">
        <w:t>a la cuenta IBAN:</w:t>
      </w:r>
      <w:r w:rsidR="00555B98">
        <w:t xml:space="preserve"> </w:t>
      </w:r>
      <w:r w:rsidR="00555B98" w:rsidRPr="00555B98">
        <w:rPr>
          <w:b/>
          <w:bCs/>
          <w:color w:val="000000"/>
          <w:sz w:val="22"/>
          <w:szCs w:val="22"/>
        </w:rPr>
        <w:t>ES61 0049 0001 5521 1002 8126</w:t>
      </w:r>
      <w:r w:rsidR="002F7326">
        <w:t>.</w:t>
      </w:r>
    </w:p>
    <w:p w14:paraId="3DF4F959" w14:textId="77777777" w:rsidR="00CC2A59" w:rsidRDefault="00CC2A59" w:rsidP="002F7326">
      <w:pPr>
        <w:spacing w:after="120"/>
        <w:ind w:left="709"/>
        <w:rPr>
          <w:b/>
          <w:bCs/>
        </w:rPr>
        <w:sectPr w:rsidR="00CC2A59" w:rsidSect="00CC2A59">
          <w:type w:val="continuous"/>
          <w:pgSz w:w="11906" w:h="16838" w:code="9"/>
          <w:pgMar w:top="2410" w:right="992" w:bottom="1134" w:left="1418" w:header="709" w:footer="709" w:gutter="0"/>
          <w:cols w:space="708"/>
          <w:titlePg/>
          <w:docGrid w:linePitch="360"/>
        </w:sectPr>
      </w:pPr>
    </w:p>
    <w:p w14:paraId="4629F8F1" w14:textId="27FC71F0" w:rsidR="002F7326" w:rsidRPr="002F7326" w:rsidRDefault="002F7326" w:rsidP="00093FA8">
      <w:pPr>
        <w:tabs>
          <w:tab w:val="left" w:pos="2977"/>
        </w:tabs>
        <w:spacing w:after="120"/>
        <w:ind w:left="708"/>
        <w:rPr>
          <w:b/>
          <w:bCs/>
        </w:rPr>
      </w:pPr>
      <w:r w:rsidRPr="002F7326">
        <w:rPr>
          <w:b/>
          <w:bCs/>
        </w:rPr>
        <w:t xml:space="preserve">· Razón Social: </w:t>
      </w:r>
      <w:r w:rsidR="00093FA8">
        <w:rPr>
          <w:b/>
          <w:bCs/>
        </w:rPr>
        <w:tab/>
      </w:r>
      <w:r w:rsidRPr="002F7326">
        <w:rPr>
          <w:b/>
          <w:bCs/>
        </w:rPr>
        <w:t xml:space="preserve">FUNDACIÓN </w:t>
      </w:r>
      <w:r w:rsidR="00555B98">
        <w:rPr>
          <w:b/>
          <w:bCs/>
        </w:rPr>
        <w:t xml:space="preserve">INOCENTE </w:t>
      </w:r>
      <w:proofErr w:type="spellStart"/>
      <w:r w:rsidR="00555B98">
        <w:rPr>
          <w:b/>
          <w:bCs/>
        </w:rPr>
        <w:t>INOCENTE</w:t>
      </w:r>
      <w:proofErr w:type="spellEnd"/>
      <w:r w:rsidRPr="002F7326">
        <w:rPr>
          <w:b/>
          <w:bCs/>
        </w:rPr>
        <w:t xml:space="preserve"> </w:t>
      </w:r>
    </w:p>
    <w:p w14:paraId="533FFF5B" w14:textId="1AABDD5B" w:rsidR="002F7326" w:rsidRPr="002F7326" w:rsidRDefault="002F7326" w:rsidP="00093FA8">
      <w:pPr>
        <w:tabs>
          <w:tab w:val="left" w:pos="2977"/>
        </w:tabs>
        <w:spacing w:after="120"/>
        <w:ind w:left="708"/>
        <w:rPr>
          <w:b/>
          <w:bCs/>
        </w:rPr>
      </w:pPr>
      <w:r w:rsidRPr="002F7326">
        <w:rPr>
          <w:b/>
          <w:bCs/>
        </w:rPr>
        <w:t>· CIF</w:t>
      </w:r>
      <w:r w:rsidR="00555B98">
        <w:rPr>
          <w:b/>
          <w:bCs/>
        </w:rPr>
        <w:t xml:space="preserve">: </w:t>
      </w:r>
      <w:r w:rsidR="00093FA8">
        <w:rPr>
          <w:b/>
          <w:bCs/>
        </w:rPr>
        <w:tab/>
      </w:r>
      <w:r w:rsidR="00555B98" w:rsidRPr="00555B98">
        <w:rPr>
          <w:b/>
          <w:bCs/>
          <w:color w:val="000000"/>
          <w:sz w:val="22"/>
          <w:szCs w:val="22"/>
        </w:rPr>
        <w:t>G81132581</w:t>
      </w:r>
    </w:p>
    <w:p w14:paraId="59341CAD" w14:textId="4E57A561" w:rsidR="002F7326" w:rsidRPr="002F7326" w:rsidRDefault="002F7326" w:rsidP="00093FA8">
      <w:pPr>
        <w:tabs>
          <w:tab w:val="left" w:pos="2977"/>
        </w:tabs>
        <w:spacing w:after="120"/>
        <w:ind w:left="708"/>
        <w:rPr>
          <w:b/>
          <w:bCs/>
        </w:rPr>
      </w:pPr>
      <w:r w:rsidRPr="002F7326">
        <w:rPr>
          <w:b/>
          <w:bCs/>
        </w:rPr>
        <w:t xml:space="preserve">· Domicilio Fiscal: </w:t>
      </w:r>
      <w:r w:rsidR="00093FA8">
        <w:rPr>
          <w:b/>
          <w:bCs/>
        </w:rPr>
        <w:tab/>
      </w:r>
      <w:r w:rsidR="00555B98" w:rsidRPr="00555B98">
        <w:rPr>
          <w:b/>
          <w:bCs/>
        </w:rPr>
        <w:t>Calle Enrique Jardiel Poncela 4, 2ª planta - 28016 Madrid</w:t>
      </w:r>
    </w:p>
    <w:p w14:paraId="3F3CF1CA" w14:textId="1370525B" w:rsidR="002F7326" w:rsidRPr="002F7326" w:rsidRDefault="002F7326" w:rsidP="00093FA8">
      <w:pPr>
        <w:tabs>
          <w:tab w:val="left" w:pos="2977"/>
        </w:tabs>
        <w:spacing w:after="120"/>
        <w:ind w:left="708"/>
        <w:rPr>
          <w:b/>
          <w:bCs/>
        </w:rPr>
      </w:pPr>
      <w:r w:rsidRPr="002F7326">
        <w:rPr>
          <w:b/>
          <w:bCs/>
        </w:rPr>
        <w:t>· Teléfono Dirección:</w:t>
      </w:r>
      <w:r w:rsidR="00555B98">
        <w:rPr>
          <w:b/>
          <w:bCs/>
        </w:rPr>
        <w:t xml:space="preserve"> </w:t>
      </w:r>
      <w:r w:rsidR="00093FA8">
        <w:rPr>
          <w:b/>
          <w:bCs/>
        </w:rPr>
        <w:tab/>
      </w:r>
      <w:r w:rsidR="00555B98" w:rsidRPr="00555B98">
        <w:rPr>
          <w:b/>
          <w:bCs/>
        </w:rPr>
        <w:t>917 667 884</w:t>
      </w:r>
      <w:r w:rsidRPr="002F7326">
        <w:rPr>
          <w:b/>
          <w:bCs/>
        </w:rPr>
        <w:t xml:space="preserve"> </w:t>
      </w:r>
    </w:p>
    <w:p w14:paraId="7419F686" w14:textId="571437E9" w:rsidR="00555B98" w:rsidRDefault="002F7326" w:rsidP="00093FA8">
      <w:pPr>
        <w:tabs>
          <w:tab w:val="left" w:pos="2977"/>
        </w:tabs>
        <w:spacing w:after="120"/>
        <w:ind w:left="708"/>
        <w:rPr>
          <w:b/>
          <w:bCs/>
        </w:rPr>
      </w:pPr>
      <w:r w:rsidRPr="002F7326">
        <w:rPr>
          <w:b/>
          <w:bCs/>
        </w:rPr>
        <w:t xml:space="preserve">· Persona de contacto: </w:t>
      </w:r>
      <w:r w:rsidR="00093FA8">
        <w:rPr>
          <w:b/>
          <w:bCs/>
        </w:rPr>
        <w:tab/>
      </w:r>
      <w:r w:rsidR="00555B98" w:rsidRPr="00555B98">
        <w:rPr>
          <w:b/>
          <w:bCs/>
        </w:rPr>
        <w:t>Inmaculada Fernández</w:t>
      </w:r>
    </w:p>
    <w:p w14:paraId="20149D2A" w14:textId="3DB1D118" w:rsidR="002F7326" w:rsidRPr="002F7326" w:rsidRDefault="00555B98" w:rsidP="00093FA8">
      <w:pPr>
        <w:tabs>
          <w:tab w:val="left" w:pos="2977"/>
        </w:tabs>
        <w:spacing w:after="120"/>
        <w:ind w:left="708"/>
        <w:rPr>
          <w:b/>
          <w:bCs/>
        </w:rPr>
      </w:pPr>
      <w:r w:rsidRPr="00555B98">
        <w:rPr>
          <w:b/>
          <w:bCs/>
        </w:rPr>
        <w:t xml:space="preserve">  </w:t>
      </w:r>
      <w:r w:rsidR="00093FA8">
        <w:rPr>
          <w:b/>
          <w:bCs/>
        </w:rPr>
        <w:tab/>
      </w:r>
      <w:r w:rsidRPr="00555B98">
        <w:rPr>
          <w:b/>
          <w:bCs/>
        </w:rPr>
        <w:t>inmaculada.fernandez@fundacioninocente.org</w:t>
      </w:r>
    </w:p>
    <w:p w14:paraId="4F73B69B" w14:textId="6716CDC1" w:rsidR="002F7326" w:rsidRPr="002F7326" w:rsidRDefault="002F7326" w:rsidP="00093FA8">
      <w:pPr>
        <w:tabs>
          <w:tab w:val="left" w:pos="2977"/>
        </w:tabs>
        <w:spacing w:after="120"/>
        <w:ind w:left="708"/>
        <w:rPr>
          <w:b/>
          <w:bCs/>
        </w:rPr>
      </w:pPr>
      <w:r w:rsidRPr="002F7326">
        <w:rPr>
          <w:b/>
          <w:bCs/>
        </w:rPr>
        <w:t xml:space="preserve">· Transferencia Bancaria Cuenta IBAN (Banco: Santander): </w:t>
      </w:r>
      <w:r w:rsidR="00555B98" w:rsidRPr="00555B98">
        <w:rPr>
          <w:b/>
          <w:bCs/>
        </w:rPr>
        <w:t>ES61 0049 0001 5521 1002 8126</w:t>
      </w:r>
    </w:p>
    <w:p w14:paraId="7A0E9E46" w14:textId="77777777" w:rsidR="00CC2A59" w:rsidRDefault="00CC2A59" w:rsidP="00FD6A75">
      <w:pPr>
        <w:pStyle w:val="Subttulo"/>
        <w:rPr>
          <w:b/>
          <w:sz w:val="24"/>
        </w:rPr>
        <w:sectPr w:rsidR="00CC2A59" w:rsidSect="00555B98">
          <w:type w:val="continuous"/>
          <w:pgSz w:w="11906" w:h="16838" w:code="9"/>
          <w:pgMar w:top="2410" w:right="992" w:bottom="1134" w:left="1418" w:header="709" w:footer="709" w:gutter="0"/>
          <w:cols w:space="140"/>
          <w:titlePg/>
          <w:docGrid w:linePitch="360"/>
        </w:sectPr>
      </w:pPr>
    </w:p>
    <w:p w14:paraId="04E9A58B" w14:textId="77777777" w:rsidR="00093FA8" w:rsidRDefault="00093FA8" w:rsidP="00FD6A75">
      <w:pPr>
        <w:pStyle w:val="Subttulo"/>
        <w:rPr>
          <w:b/>
          <w:sz w:val="24"/>
        </w:rPr>
      </w:pPr>
    </w:p>
    <w:p w14:paraId="65A23AA5" w14:textId="77777777" w:rsidR="00093FA8" w:rsidRDefault="00093FA8" w:rsidP="00FD6A75">
      <w:pPr>
        <w:pStyle w:val="Subttulo"/>
        <w:rPr>
          <w:b/>
          <w:sz w:val="24"/>
        </w:rPr>
      </w:pPr>
    </w:p>
    <w:p w14:paraId="321E013B" w14:textId="128078AD" w:rsidR="00582900" w:rsidRPr="00FD6A75" w:rsidRDefault="00582900" w:rsidP="00FD6A75">
      <w:pPr>
        <w:pStyle w:val="Subttulo"/>
        <w:rPr>
          <w:b/>
          <w:sz w:val="24"/>
        </w:rPr>
      </w:pPr>
      <w:r w:rsidRPr="00FD6A75">
        <w:rPr>
          <w:b/>
          <w:sz w:val="24"/>
        </w:rPr>
        <w:lastRenderedPageBreak/>
        <w:t>Certificado Fiscal</w:t>
      </w:r>
    </w:p>
    <w:p w14:paraId="4421F552" w14:textId="03A1644D" w:rsidR="00582900" w:rsidRDefault="00582900" w:rsidP="00582900">
      <w:pPr>
        <w:rPr>
          <w:color w:val="auto"/>
        </w:rPr>
      </w:pPr>
      <w:r w:rsidRPr="001F70FF">
        <w:rPr>
          <w:color w:val="auto"/>
        </w:rPr>
        <w:t>En el tique de compra entregado a los clientes, la donación realizada deberá aparecer desglosada, indicando que no está sujeta a IVA, y se incluirá el siguiente literal:</w:t>
      </w:r>
    </w:p>
    <w:p w14:paraId="17BE2FB0" w14:textId="77777777" w:rsidR="00D84789" w:rsidRDefault="00D84789" w:rsidP="00582900">
      <w:pPr>
        <w:rPr>
          <w:color w:val="auto"/>
        </w:rPr>
      </w:pPr>
    </w:p>
    <w:p w14:paraId="4F93936F" w14:textId="492F823F" w:rsidR="009472CD" w:rsidRPr="006F4AE2" w:rsidRDefault="009472CD" w:rsidP="009472CD">
      <w:pPr>
        <w:ind w:left="1134" w:right="565"/>
        <w:rPr>
          <w:rFonts w:asciiTheme="majorHAnsi" w:hAnsiTheme="majorHAnsi"/>
          <w:i/>
          <w:iCs/>
          <w:color w:val="auto"/>
        </w:rPr>
      </w:pPr>
      <w:r w:rsidRPr="006F4AE2">
        <w:rPr>
          <w:rFonts w:asciiTheme="majorHAnsi" w:hAnsiTheme="majorHAnsi"/>
          <w:i/>
          <w:iCs/>
          <w:color w:val="000000"/>
          <w:shd w:val="clear" w:color="auto" w:fill="FFFFFF"/>
        </w:rPr>
        <w:t>Para obtener su certificado de desgravación fiscal por el donativo realizado a la Fundación </w:t>
      </w:r>
      <w:r w:rsidR="00555B98">
        <w:rPr>
          <w:rStyle w:val="mark7y0fx5ef0"/>
          <w:rFonts w:asciiTheme="majorHAnsi" w:hAnsiTheme="majorHAnsi"/>
          <w:i/>
          <w:iCs/>
          <w:color w:val="000000"/>
          <w:bdr w:val="none" w:sz="0" w:space="0" w:color="auto" w:frame="1"/>
          <w:shd w:val="clear" w:color="auto" w:fill="FFFFFF"/>
        </w:rPr>
        <w:t xml:space="preserve">Inocente </w:t>
      </w:r>
      <w:proofErr w:type="spellStart"/>
      <w:r w:rsidR="00555B98">
        <w:rPr>
          <w:rStyle w:val="mark7y0fx5ef0"/>
          <w:rFonts w:asciiTheme="majorHAnsi" w:hAnsiTheme="majorHAnsi"/>
          <w:i/>
          <w:iCs/>
          <w:color w:val="000000"/>
          <w:bdr w:val="none" w:sz="0" w:space="0" w:color="auto" w:frame="1"/>
          <w:shd w:val="clear" w:color="auto" w:fill="FFFFFF"/>
        </w:rPr>
        <w:t>Inocente</w:t>
      </w:r>
      <w:proofErr w:type="spellEnd"/>
      <w:r w:rsidRPr="006F4AE2">
        <w:rPr>
          <w:rFonts w:asciiTheme="majorHAnsi" w:hAnsiTheme="majorHAnsi"/>
          <w:i/>
          <w:iCs/>
          <w:color w:val="000000"/>
          <w:shd w:val="clear" w:color="auto" w:fill="FFFFFF"/>
        </w:rPr>
        <w:t xml:space="preserve">, diríjase a </w:t>
      </w:r>
      <w:r w:rsidRPr="006F4AE2">
        <w:rPr>
          <w:rFonts w:asciiTheme="majorHAnsi" w:hAnsiTheme="majorHAnsi"/>
          <w:i/>
          <w:iCs/>
          <w:color w:val="auto"/>
        </w:rPr>
        <w:t>https://www.fundacion</w:t>
      </w:r>
      <w:r w:rsidR="00555B98">
        <w:rPr>
          <w:rFonts w:asciiTheme="majorHAnsi" w:hAnsiTheme="majorHAnsi"/>
          <w:i/>
          <w:iCs/>
          <w:color w:val="auto"/>
        </w:rPr>
        <w:t>Inocente Inocente</w:t>
      </w:r>
      <w:r w:rsidRPr="006F4AE2">
        <w:rPr>
          <w:rFonts w:asciiTheme="majorHAnsi" w:hAnsiTheme="majorHAnsi"/>
          <w:i/>
          <w:iCs/>
          <w:color w:val="auto"/>
        </w:rPr>
        <w:t>.org/tarjetas-donativo-el-corte-ingles</w:t>
      </w:r>
    </w:p>
    <w:p w14:paraId="0BBDB23F" w14:textId="3EA48B52" w:rsidR="00582900" w:rsidRPr="00B262B9" w:rsidRDefault="00AC4F26" w:rsidP="00582900">
      <w:pPr>
        <w:jc w:val="center"/>
        <w:rPr>
          <w:color w:val="FF0000"/>
        </w:rPr>
      </w:pPr>
      <w:r>
        <w:rPr>
          <w:noProof/>
        </w:rPr>
        <w:drawing>
          <wp:anchor distT="0" distB="0" distL="114300" distR="114300" simplePos="0" relativeHeight="251669504" behindDoc="0" locked="0" layoutInCell="1" allowOverlap="1" wp14:anchorId="47555B78" wp14:editId="033131CD">
            <wp:simplePos x="0" y="0"/>
            <wp:positionH relativeFrom="column">
              <wp:posOffset>1781810</wp:posOffset>
            </wp:positionH>
            <wp:positionV relativeFrom="paragraph">
              <wp:posOffset>259715</wp:posOffset>
            </wp:positionV>
            <wp:extent cx="2476500" cy="2179542"/>
            <wp:effectExtent l="0" t="0" r="0" b="0"/>
            <wp:wrapNone/>
            <wp:docPr id="26" name="Imagen 26" descr="Texto, Cart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Texto, Carta  Descripción generada automáticamente"/>
                    <pic:cNvPicPr/>
                  </pic:nvPicPr>
                  <pic:blipFill>
                    <a:blip r:embed="rId21">
                      <a:extLst>
                        <a:ext uri="{28A0092B-C50C-407E-A947-70E740481C1C}">
                          <a14:useLocalDpi xmlns:a14="http://schemas.microsoft.com/office/drawing/2010/main" val="0"/>
                        </a:ext>
                      </a:extLst>
                    </a:blip>
                    <a:stretch>
                      <a:fillRect/>
                    </a:stretch>
                  </pic:blipFill>
                  <pic:spPr>
                    <a:xfrm>
                      <a:off x="0" y="0"/>
                      <a:ext cx="2478784" cy="2181552"/>
                    </a:xfrm>
                    <a:prstGeom prst="rect">
                      <a:avLst/>
                    </a:prstGeom>
                  </pic:spPr>
                </pic:pic>
              </a:graphicData>
            </a:graphic>
            <wp14:sizeRelH relativeFrom="margin">
              <wp14:pctWidth>0</wp14:pctWidth>
            </wp14:sizeRelH>
            <wp14:sizeRelV relativeFrom="margin">
              <wp14:pctHeight>0</wp14:pctHeight>
            </wp14:sizeRelV>
          </wp:anchor>
        </w:drawing>
      </w:r>
    </w:p>
    <w:p w14:paraId="076BDF73" w14:textId="77777777" w:rsidR="00582900" w:rsidRPr="00B262B9" w:rsidRDefault="00582900" w:rsidP="00582900">
      <w:pPr>
        <w:rPr>
          <w:color w:val="FF0000"/>
        </w:rPr>
      </w:pPr>
    </w:p>
    <w:p w14:paraId="5BF115C8" w14:textId="77777777" w:rsidR="00CC427A" w:rsidRDefault="00CC427A" w:rsidP="00D163B8"/>
    <w:p w14:paraId="2DB89465" w14:textId="77777777" w:rsidR="00CC427A" w:rsidRDefault="00CC427A" w:rsidP="00D163B8"/>
    <w:p w14:paraId="3106C88C" w14:textId="77777777" w:rsidR="00CC427A" w:rsidRDefault="00CC427A" w:rsidP="00D163B8"/>
    <w:p w14:paraId="653BDFA7" w14:textId="77777777" w:rsidR="00093FA8" w:rsidRDefault="00093FA8" w:rsidP="00D163B8"/>
    <w:p w14:paraId="01FA8F01" w14:textId="77777777" w:rsidR="00AC4F26" w:rsidRDefault="00AC4F26" w:rsidP="00D163B8"/>
    <w:p w14:paraId="4EAE080E" w14:textId="77777777" w:rsidR="00AC4F26" w:rsidRDefault="00AC4F26" w:rsidP="00D163B8"/>
    <w:p w14:paraId="60647B4C" w14:textId="77777777" w:rsidR="00AC4F26" w:rsidRDefault="00AC4F26" w:rsidP="00D163B8"/>
    <w:p w14:paraId="6EA415EC" w14:textId="0577CF9D" w:rsidR="00D163B8" w:rsidRDefault="00D163B8" w:rsidP="00D163B8">
      <w:r>
        <w:t xml:space="preserve">La dirección web dirigirá a la página web donde el cliente deberá cumplimentar sus datos para solicitar a FUNDACIÓN </w:t>
      </w:r>
      <w:r w:rsidR="00555B98">
        <w:t xml:space="preserve">INOCENTE </w:t>
      </w:r>
      <w:proofErr w:type="spellStart"/>
      <w:r w:rsidR="00555B98">
        <w:t>INOCENTE</w:t>
      </w:r>
      <w:proofErr w:type="spellEnd"/>
      <w:r>
        <w:t xml:space="preserve"> que le remita su certificado fiscal.</w:t>
      </w:r>
    </w:p>
    <w:p w14:paraId="3F80A8F5" w14:textId="77777777" w:rsidR="00093FA8" w:rsidRDefault="00D163B8" w:rsidP="00093FA8">
      <w:r w:rsidRPr="003E0B1B">
        <w:t xml:space="preserve">Finalizada la campaña, ECI enviará a </w:t>
      </w:r>
      <w:r>
        <w:t xml:space="preserve">FUNDACIÓN </w:t>
      </w:r>
      <w:r w:rsidR="00555B98">
        <w:t xml:space="preserve">INOCENTE </w:t>
      </w:r>
      <w:proofErr w:type="spellStart"/>
      <w:r w:rsidR="00555B98">
        <w:t>INOCENTE</w:t>
      </w:r>
      <w:proofErr w:type="spellEnd"/>
      <w:r w:rsidRPr="003E0B1B">
        <w:t xml:space="preserve"> un archivo con todos los números de operaciones de los tiques de compra que incluyan un donativo a </w:t>
      </w:r>
      <w:r>
        <w:t xml:space="preserve">FUNDACIÓN </w:t>
      </w:r>
      <w:r w:rsidR="00555B98">
        <w:t xml:space="preserve">INOCENTE </w:t>
      </w:r>
      <w:proofErr w:type="spellStart"/>
      <w:r w:rsidR="00555B98">
        <w:t>INOCENTE</w:t>
      </w:r>
      <w:proofErr w:type="spellEnd"/>
    </w:p>
    <w:p w14:paraId="283B9B27" w14:textId="59269A36" w:rsidR="00093FA8" w:rsidRDefault="00AC4F26" w:rsidP="00AC4F26">
      <w:r>
        <w:t xml:space="preserve">Estos </w:t>
      </w:r>
      <w:r w:rsidR="00D163B8" w:rsidRPr="003E0B1B">
        <w:t xml:space="preserve">datos </w:t>
      </w:r>
      <w:r>
        <w:t xml:space="preserve">incluyen </w:t>
      </w:r>
      <w:r w:rsidR="00D163B8" w:rsidRPr="003E0B1B">
        <w:t xml:space="preserve">para cada operación de número de centro, el importe de la donación y la fecha, que permita a </w:t>
      </w:r>
      <w:r w:rsidR="00D163B8">
        <w:t xml:space="preserve">FUNDACIÓN </w:t>
      </w:r>
      <w:r w:rsidR="00555B98">
        <w:t xml:space="preserve">INOCENTE </w:t>
      </w:r>
      <w:proofErr w:type="spellStart"/>
      <w:r w:rsidR="00555B98">
        <w:t>INOCENTE</w:t>
      </w:r>
      <w:proofErr w:type="spellEnd"/>
      <w:r w:rsidR="00D163B8" w:rsidRPr="003E0B1B">
        <w:t xml:space="preserve"> comprobar las solicitudes del certificado fiscal, o emisión de factura, reclamado por donantes.</w:t>
      </w:r>
    </w:p>
    <w:p w14:paraId="6F6C8944" w14:textId="77777777" w:rsidR="006C2A8B" w:rsidRDefault="006C2A8B" w:rsidP="00AC4F26">
      <w:pPr>
        <w:rPr>
          <w:rFonts w:asciiTheme="majorHAnsi" w:eastAsiaTheme="majorEastAsia" w:hAnsiTheme="majorHAnsi" w:cstheme="majorBidi"/>
          <w:b/>
          <w:bCs/>
          <w:caps/>
          <w:color w:val="00843D" w:themeColor="text2"/>
          <w:sz w:val="24"/>
          <w:szCs w:val="24"/>
        </w:rPr>
      </w:pPr>
    </w:p>
    <w:p w14:paraId="74853B23" w14:textId="77777777" w:rsidR="00093FA8" w:rsidRDefault="00093FA8" w:rsidP="00777204">
      <w:pPr>
        <w:keepNext/>
        <w:keepLines/>
        <w:spacing w:after="0"/>
        <w:outlineLvl w:val="1"/>
        <w:rPr>
          <w:rFonts w:asciiTheme="majorHAnsi" w:eastAsiaTheme="majorEastAsia" w:hAnsiTheme="majorHAnsi" w:cstheme="majorBidi"/>
          <w:b/>
          <w:bCs/>
          <w:caps/>
          <w:color w:val="00843D" w:themeColor="text2"/>
          <w:sz w:val="24"/>
          <w:szCs w:val="24"/>
        </w:rPr>
      </w:pPr>
    </w:p>
    <w:p w14:paraId="578151FD" w14:textId="41623A15" w:rsidR="002A229D" w:rsidRDefault="00E65EA0" w:rsidP="00777204">
      <w:pPr>
        <w:keepNext/>
        <w:keepLines/>
        <w:spacing w:after="0"/>
        <w:outlineLvl w:val="1"/>
        <w:rPr>
          <w:rFonts w:asciiTheme="majorHAnsi" w:eastAsiaTheme="majorEastAsia" w:hAnsiTheme="majorHAnsi" w:cstheme="majorBidi"/>
          <w:b/>
          <w:bCs/>
          <w:caps/>
          <w:color w:val="00843D" w:themeColor="text2"/>
          <w:sz w:val="24"/>
          <w:szCs w:val="24"/>
        </w:rPr>
      </w:pPr>
      <w:r w:rsidRPr="003E0B1B">
        <w:rPr>
          <w:rFonts w:asciiTheme="majorHAnsi" w:eastAsiaTheme="majorEastAsia" w:hAnsiTheme="majorHAnsi" w:cstheme="majorBidi"/>
          <w:b/>
          <w:bCs/>
          <w:caps/>
          <w:color w:val="00843D" w:themeColor="text2"/>
          <w:sz w:val="24"/>
          <w:szCs w:val="24"/>
        </w:rPr>
        <w:t xml:space="preserve">Anexo: </w:t>
      </w:r>
    </w:p>
    <w:p w14:paraId="7370FCCD" w14:textId="208A95DD" w:rsidR="00E65EA0" w:rsidRPr="00777204" w:rsidRDefault="00E65EA0" w:rsidP="00E65EA0">
      <w:pPr>
        <w:keepNext/>
        <w:keepLines/>
        <w:spacing w:before="300" w:after="0"/>
        <w:outlineLvl w:val="1"/>
        <w:rPr>
          <w:rFonts w:asciiTheme="majorHAnsi" w:eastAsia="Times New Roman" w:hAnsiTheme="majorHAnsi" w:cs="Times New Roman"/>
          <w:color w:val="3B4BA1" w:themeColor="accent5" w:themeShade="BF"/>
          <w:sz w:val="24"/>
          <w:szCs w:val="24"/>
          <w:lang w:eastAsia="es-ES"/>
        </w:rPr>
      </w:pPr>
      <w:r w:rsidRPr="00777204">
        <w:rPr>
          <w:rFonts w:asciiTheme="majorHAnsi" w:eastAsiaTheme="majorEastAsia" w:hAnsiTheme="majorHAnsi" w:cstheme="majorBidi"/>
          <w:b/>
          <w:bCs/>
          <w:caps/>
          <w:color w:val="3B4BA1" w:themeColor="accent5" w:themeShade="BF"/>
          <w:sz w:val="24"/>
          <w:szCs w:val="24"/>
        </w:rPr>
        <w:t xml:space="preserve">Código de Barras: </w:t>
      </w:r>
      <w:r w:rsidRPr="00777204">
        <w:rPr>
          <w:rFonts w:asciiTheme="majorHAnsi" w:eastAsia="Times New Roman" w:hAnsiTheme="majorHAnsi" w:cs="Times New Roman"/>
          <w:color w:val="3B4BA1" w:themeColor="accent5" w:themeShade="BF"/>
          <w:sz w:val="24"/>
          <w:szCs w:val="24"/>
          <w:lang w:eastAsia="es-ES"/>
        </w:rPr>
        <w:t xml:space="preserve"> </w:t>
      </w:r>
      <w:r w:rsidRPr="00777204">
        <w:rPr>
          <w:rFonts w:asciiTheme="majorHAnsi" w:eastAsia="Times New Roman" w:hAnsiTheme="majorHAnsi" w:cs="Times New Roman"/>
          <w:b/>
          <w:bCs/>
          <w:color w:val="3B4BA1" w:themeColor="accent5" w:themeShade="BF"/>
          <w:sz w:val="24"/>
          <w:szCs w:val="24"/>
          <w:lang w:eastAsia="es-ES"/>
        </w:rPr>
        <w:t xml:space="preserve">Tarjeta FUNDACIÓN </w:t>
      </w:r>
      <w:r w:rsidR="00555B98">
        <w:rPr>
          <w:rFonts w:asciiTheme="majorHAnsi" w:eastAsia="Times New Roman" w:hAnsiTheme="majorHAnsi" w:cs="Times New Roman"/>
          <w:b/>
          <w:bCs/>
          <w:color w:val="3B4BA1" w:themeColor="accent5" w:themeShade="BF"/>
          <w:sz w:val="24"/>
          <w:szCs w:val="24"/>
          <w:lang w:eastAsia="es-ES"/>
        </w:rPr>
        <w:t xml:space="preserve">INOCENTE </w:t>
      </w:r>
      <w:proofErr w:type="spellStart"/>
      <w:r w:rsidR="00555B98">
        <w:rPr>
          <w:rFonts w:asciiTheme="majorHAnsi" w:eastAsia="Times New Roman" w:hAnsiTheme="majorHAnsi" w:cs="Times New Roman"/>
          <w:b/>
          <w:bCs/>
          <w:color w:val="3B4BA1" w:themeColor="accent5" w:themeShade="BF"/>
          <w:sz w:val="24"/>
          <w:szCs w:val="24"/>
          <w:lang w:eastAsia="es-ES"/>
        </w:rPr>
        <w:t>INOCENTE</w:t>
      </w:r>
      <w:proofErr w:type="spellEnd"/>
      <w:r w:rsidRPr="00777204">
        <w:rPr>
          <w:rFonts w:asciiTheme="majorHAnsi" w:eastAsia="Times New Roman" w:hAnsiTheme="majorHAnsi" w:cs="Times New Roman"/>
          <w:color w:val="3B4BA1" w:themeColor="accent5" w:themeShade="BF"/>
          <w:sz w:val="24"/>
          <w:szCs w:val="24"/>
          <w:lang w:eastAsia="es-ES"/>
        </w:rPr>
        <w:t xml:space="preserve"> </w:t>
      </w:r>
    </w:p>
    <w:p w14:paraId="079C23E0" w14:textId="74D86959" w:rsidR="00E65EA0" w:rsidRPr="00D84789" w:rsidRDefault="00E65EA0" w:rsidP="00D84789">
      <w:pPr>
        <w:pStyle w:val="Prrafodelista"/>
        <w:numPr>
          <w:ilvl w:val="0"/>
          <w:numId w:val="8"/>
        </w:numPr>
        <w:spacing w:before="100" w:beforeAutospacing="1" w:after="100" w:afterAutospacing="1" w:line="240" w:lineRule="auto"/>
        <w:jc w:val="left"/>
        <w:rPr>
          <w:rFonts w:asciiTheme="majorHAnsi" w:eastAsia="Times New Roman" w:hAnsiTheme="majorHAnsi" w:cs="Times New Roman"/>
          <w:b/>
          <w:bCs/>
          <w:color w:val="000000"/>
          <w:sz w:val="24"/>
          <w:szCs w:val="24"/>
          <w:lang w:eastAsia="es-ES"/>
        </w:rPr>
      </w:pPr>
      <w:proofErr w:type="spellStart"/>
      <w:r w:rsidRPr="00D84789">
        <w:rPr>
          <w:rFonts w:asciiTheme="majorHAnsi" w:eastAsia="Times New Roman" w:hAnsiTheme="majorHAnsi" w:cs="Times New Roman"/>
          <w:b/>
          <w:bCs/>
          <w:color w:val="000000"/>
          <w:sz w:val="24"/>
          <w:szCs w:val="24"/>
          <w:lang w:eastAsia="es-ES"/>
        </w:rPr>
        <w:t>Tarjeta</w:t>
      </w:r>
      <w:proofErr w:type="spellEnd"/>
      <w:r w:rsidRPr="00D84789">
        <w:rPr>
          <w:rFonts w:asciiTheme="majorHAnsi" w:eastAsia="Times New Roman" w:hAnsiTheme="majorHAnsi" w:cs="Times New Roman"/>
          <w:b/>
          <w:bCs/>
          <w:color w:val="000000"/>
          <w:sz w:val="24"/>
          <w:szCs w:val="24"/>
          <w:lang w:eastAsia="es-ES"/>
        </w:rPr>
        <w:t xml:space="preserve"> Fundación </w:t>
      </w:r>
      <w:r w:rsidR="00555B98" w:rsidRPr="00D84789">
        <w:rPr>
          <w:rFonts w:asciiTheme="majorHAnsi" w:eastAsia="Times New Roman" w:hAnsiTheme="majorHAnsi" w:cs="Times New Roman"/>
          <w:b/>
          <w:bCs/>
          <w:color w:val="000000"/>
          <w:sz w:val="24"/>
          <w:szCs w:val="24"/>
          <w:lang w:eastAsia="es-ES"/>
        </w:rPr>
        <w:t xml:space="preserve">Inocente </w:t>
      </w:r>
      <w:proofErr w:type="spellStart"/>
      <w:r w:rsidR="00555B98" w:rsidRPr="00D84789">
        <w:rPr>
          <w:rFonts w:asciiTheme="majorHAnsi" w:eastAsia="Times New Roman" w:hAnsiTheme="majorHAnsi" w:cs="Times New Roman"/>
          <w:b/>
          <w:bCs/>
          <w:color w:val="000000"/>
          <w:sz w:val="24"/>
          <w:szCs w:val="24"/>
          <w:lang w:eastAsia="es-ES"/>
        </w:rPr>
        <w:t>Inocente</w:t>
      </w:r>
      <w:proofErr w:type="spellEnd"/>
      <w:r w:rsidRPr="00D84789">
        <w:rPr>
          <w:rFonts w:asciiTheme="majorHAnsi" w:eastAsia="Times New Roman" w:hAnsiTheme="majorHAnsi" w:cs="Times New Roman"/>
          <w:b/>
          <w:bCs/>
          <w:color w:val="000000"/>
          <w:sz w:val="24"/>
          <w:szCs w:val="24"/>
          <w:lang w:eastAsia="es-ES"/>
        </w:rPr>
        <w:t xml:space="preserve"> 1€: </w:t>
      </w:r>
      <w:r w:rsidR="00777204" w:rsidRPr="00D84789">
        <w:rPr>
          <w:rFonts w:asciiTheme="majorHAnsi" w:eastAsia="Times New Roman" w:hAnsiTheme="majorHAnsi" w:cs="Times New Roman"/>
          <w:b/>
          <w:bCs/>
          <w:color w:val="000000"/>
          <w:sz w:val="24"/>
          <w:szCs w:val="24"/>
          <w:lang w:eastAsia="es-ES"/>
        </w:rPr>
        <w:t xml:space="preserve">      </w:t>
      </w:r>
      <w:r w:rsidRPr="00D84789">
        <w:rPr>
          <w:rFonts w:asciiTheme="majorHAnsi" w:eastAsia="Times New Roman" w:hAnsiTheme="majorHAnsi" w:cs="Times New Roman"/>
          <w:b/>
          <w:bCs/>
          <w:color w:val="00843D" w:themeColor="text2"/>
          <w:sz w:val="24"/>
          <w:szCs w:val="24"/>
          <w:lang w:eastAsia="es-ES"/>
        </w:rPr>
        <w:t xml:space="preserve">798 </w:t>
      </w:r>
      <w:r w:rsidR="00D84789" w:rsidRPr="00D84789">
        <w:rPr>
          <w:rFonts w:asciiTheme="majorHAnsi" w:eastAsia="Times New Roman" w:hAnsiTheme="majorHAnsi" w:cs="Times New Roman"/>
          <w:b/>
          <w:bCs/>
          <w:color w:val="00843D" w:themeColor="text2"/>
          <w:sz w:val="24"/>
          <w:szCs w:val="24"/>
          <w:lang w:eastAsia="es-ES"/>
        </w:rPr>
        <w:t>846</w:t>
      </w:r>
      <w:r w:rsidRPr="00D84789">
        <w:rPr>
          <w:rFonts w:asciiTheme="majorHAnsi" w:eastAsia="Times New Roman" w:hAnsiTheme="majorHAnsi" w:cs="Times New Roman"/>
          <w:b/>
          <w:bCs/>
          <w:color w:val="00843D" w:themeColor="text2"/>
          <w:sz w:val="24"/>
          <w:szCs w:val="24"/>
          <w:lang w:eastAsia="es-ES"/>
        </w:rPr>
        <w:t xml:space="preserve"> 000</w:t>
      </w:r>
      <w:r w:rsidR="00D84789" w:rsidRPr="00D84789">
        <w:rPr>
          <w:rFonts w:asciiTheme="majorHAnsi" w:eastAsia="Times New Roman" w:hAnsiTheme="majorHAnsi" w:cs="Times New Roman"/>
          <w:b/>
          <w:bCs/>
          <w:color w:val="00843D" w:themeColor="text2"/>
          <w:sz w:val="24"/>
          <w:szCs w:val="24"/>
          <w:lang w:eastAsia="es-ES"/>
        </w:rPr>
        <w:t>2</w:t>
      </w:r>
      <w:r w:rsidRPr="00D84789">
        <w:rPr>
          <w:rFonts w:asciiTheme="majorHAnsi" w:eastAsia="Times New Roman" w:hAnsiTheme="majorHAnsi" w:cs="Times New Roman"/>
          <w:b/>
          <w:bCs/>
          <w:color w:val="00843D" w:themeColor="text2"/>
          <w:sz w:val="24"/>
          <w:szCs w:val="24"/>
          <w:lang w:eastAsia="es-ES"/>
        </w:rPr>
        <w:t>8</w:t>
      </w:r>
    </w:p>
    <w:p w14:paraId="0C18EDFE" w14:textId="36A397D8" w:rsidR="00E65EA0" w:rsidRPr="00797AAF" w:rsidRDefault="00E65EA0" w:rsidP="006C2A8B">
      <w:pPr>
        <w:spacing w:before="100" w:beforeAutospacing="1" w:after="100" w:afterAutospacing="1" w:line="240" w:lineRule="auto"/>
        <w:ind w:firstLine="709"/>
        <w:jc w:val="left"/>
        <w:rPr>
          <w:rFonts w:asciiTheme="majorHAnsi" w:eastAsia="Times New Roman" w:hAnsiTheme="majorHAnsi" w:cs="Times New Roman"/>
          <w:b/>
          <w:bCs/>
          <w:color w:val="000000"/>
          <w:sz w:val="24"/>
          <w:szCs w:val="24"/>
          <w:lang w:eastAsia="es-ES"/>
        </w:rPr>
      </w:pPr>
      <w:r>
        <w:rPr>
          <w:rFonts w:asciiTheme="majorHAnsi" w:eastAsia="Times New Roman" w:hAnsiTheme="majorHAnsi" w:cs="Times New Roman"/>
          <w:b/>
          <w:bCs/>
          <w:color w:val="000000"/>
          <w:sz w:val="24"/>
          <w:szCs w:val="24"/>
          <w:lang w:eastAsia="es-ES"/>
        </w:rPr>
        <w:t>EA</w:t>
      </w:r>
      <w:r w:rsidRPr="00D84789">
        <w:rPr>
          <w:rFonts w:asciiTheme="majorHAnsi" w:eastAsia="Times New Roman" w:hAnsiTheme="majorHAnsi" w:cs="Times New Roman"/>
          <w:b/>
          <w:bCs/>
          <w:color w:val="FF0000"/>
          <w:sz w:val="24"/>
          <w:szCs w:val="24"/>
          <w:lang w:eastAsia="es-ES"/>
        </w:rPr>
        <w:t>N: 8431369001001</w:t>
      </w:r>
    </w:p>
    <w:p w14:paraId="336EE3CB" w14:textId="3D0510D6" w:rsidR="00E65EA0" w:rsidRDefault="0043188F"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r>
        <w:rPr>
          <w:rFonts w:asciiTheme="majorHAnsi" w:hAnsiTheme="majorHAnsi"/>
          <w:noProof/>
          <w:color w:val="000000"/>
        </w:rPr>
        <w:drawing>
          <wp:anchor distT="0" distB="0" distL="114300" distR="114300" simplePos="0" relativeHeight="251675648" behindDoc="0" locked="0" layoutInCell="1" allowOverlap="1" wp14:anchorId="2748EC4B" wp14:editId="3239A01C">
            <wp:simplePos x="0" y="0"/>
            <wp:positionH relativeFrom="column">
              <wp:posOffset>3900170</wp:posOffset>
            </wp:positionH>
            <wp:positionV relativeFrom="paragraph">
              <wp:posOffset>139065</wp:posOffset>
            </wp:positionV>
            <wp:extent cx="800100" cy="800100"/>
            <wp:effectExtent l="0" t="0" r="0" b="0"/>
            <wp:wrapNone/>
            <wp:docPr id="200026727" name="Imagen 6" descr="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rcod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0023444A">
        <w:rPr>
          <w:rFonts w:asciiTheme="majorHAnsi" w:hAnsiTheme="majorHAnsi"/>
          <w:noProof/>
          <w:color w:val="000000"/>
        </w:rPr>
        <w:drawing>
          <wp:anchor distT="0" distB="0" distL="114300" distR="114300" simplePos="0" relativeHeight="251670528" behindDoc="0" locked="0" layoutInCell="1" allowOverlap="1" wp14:anchorId="32EA7E05" wp14:editId="4E984145">
            <wp:simplePos x="0" y="0"/>
            <wp:positionH relativeFrom="column">
              <wp:posOffset>474980</wp:posOffset>
            </wp:positionH>
            <wp:positionV relativeFrom="paragraph">
              <wp:posOffset>78105</wp:posOffset>
            </wp:positionV>
            <wp:extent cx="2133600" cy="952500"/>
            <wp:effectExtent l="0" t="0" r="0" b="0"/>
            <wp:wrapNone/>
            <wp:docPr id="257925883" name="Imagen 1" descr="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cod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33600" cy="952500"/>
                    </a:xfrm>
                    <a:prstGeom prst="rect">
                      <a:avLst/>
                    </a:prstGeom>
                    <a:noFill/>
                    <a:ln>
                      <a:noFill/>
                    </a:ln>
                  </pic:spPr>
                </pic:pic>
              </a:graphicData>
            </a:graphic>
          </wp:anchor>
        </w:drawing>
      </w:r>
    </w:p>
    <w:p w14:paraId="4025B744" w14:textId="77777777" w:rsidR="00E65EA0" w:rsidRDefault="00E65EA0"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p>
    <w:p w14:paraId="01F4815A" w14:textId="77777777" w:rsidR="00E65EA0" w:rsidRDefault="00E65EA0"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p>
    <w:p w14:paraId="1C12FE6A" w14:textId="77777777" w:rsidR="00E65EA0" w:rsidRDefault="00E65EA0" w:rsidP="00777204">
      <w:pPr>
        <w:spacing w:before="100" w:beforeAutospacing="1" w:after="240" w:line="240" w:lineRule="auto"/>
        <w:jc w:val="left"/>
        <w:rPr>
          <w:rFonts w:asciiTheme="majorHAnsi" w:eastAsia="Times New Roman" w:hAnsiTheme="majorHAnsi" w:cs="Times New Roman"/>
          <w:color w:val="000000"/>
          <w:sz w:val="24"/>
          <w:szCs w:val="24"/>
          <w:lang w:eastAsia="es-ES"/>
        </w:rPr>
      </w:pPr>
    </w:p>
    <w:p w14:paraId="3594DFE6" w14:textId="77777777" w:rsidR="00D84789" w:rsidRDefault="00D84789" w:rsidP="00777204">
      <w:pPr>
        <w:spacing w:before="100" w:beforeAutospacing="1" w:after="240" w:line="240" w:lineRule="auto"/>
        <w:jc w:val="left"/>
        <w:rPr>
          <w:rFonts w:asciiTheme="majorHAnsi" w:eastAsia="Times New Roman" w:hAnsiTheme="majorHAnsi" w:cs="Times New Roman"/>
          <w:color w:val="000000"/>
          <w:sz w:val="24"/>
          <w:szCs w:val="24"/>
          <w:lang w:eastAsia="es-ES"/>
        </w:rPr>
      </w:pPr>
    </w:p>
    <w:p w14:paraId="4527FAF7" w14:textId="164D49B7" w:rsidR="00E65EA0" w:rsidRPr="00D84789" w:rsidRDefault="00E65EA0" w:rsidP="00D84789">
      <w:pPr>
        <w:pStyle w:val="Prrafodelista"/>
        <w:numPr>
          <w:ilvl w:val="0"/>
          <w:numId w:val="8"/>
        </w:numPr>
        <w:spacing w:before="100" w:beforeAutospacing="1" w:after="100" w:afterAutospacing="1" w:line="240" w:lineRule="auto"/>
        <w:jc w:val="left"/>
        <w:rPr>
          <w:rFonts w:asciiTheme="majorHAnsi" w:eastAsia="Times New Roman" w:hAnsiTheme="majorHAnsi" w:cs="Times New Roman"/>
          <w:b/>
          <w:bCs/>
          <w:color w:val="000000"/>
          <w:sz w:val="24"/>
          <w:szCs w:val="24"/>
          <w:lang w:eastAsia="es-ES"/>
        </w:rPr>
      </w:pPr>
      <w:proofErr w:type="spellStart"/>
      <w:r w:rsidRPr="00D84789">
        <w:rPr>
          <w:rFonts w:asciiTheme="majorHAnsi" w:eastAsia="Times New Roman" w:hAnsiTheme="majorHAnsi" w:cs="Times New Roman"/>
          <w:b/>
          <w:bCs/>
          <w:color w:val="000000"/>
          <w:sz w:val="24"/>
          <w:szCs w:val="24"/>
          <w:lang w:eastAsia="es-ES"/>
        </w:rPr>
        <w:t>Tarjeta</w:t>
      </w:r>
      <w:proofErr w:type="spellEnd"/>
      <w:r w:rsidRPr="00D84789">
        <w:rPr>
          <w:rFonts w:asciiTheme="majorHAnsi" w:eastAsia="Times New Roman" w:hAnsiTheme="majorHAnsi" w:cs="Times New Roman"/>
          <w:b/>
          <w:bCs/>
          <w:color w:val="000000"/>
          <w:sz w:val="24"/>
          <w:szCs w:val="24"/>
          <w:lang w:eastAsia="es-ES"/>
        </w:rPr>
        <w:t xml:space="preserve"> Fundación </w:t>
      </w:r>
      <w:r w:rsidR="00555B98" w:rsidRPr="00D84789">
        <w:rPr>
          <w:rFonts w:asciiTheme="majorHAnsi" w:eastAsia="Times New Roman" w:hAnsiTheme="majorHAnsi" w:cs="Times New Roman"/>
          <w:b/>
          <w:bCs/>
          <w:color w:val="000000"/>
          <w:sz w:val="24"/>
          <w:szCs w:val="24"/>
          <w:lang w:eastAsia="es-ES"/>
        </w:rPr>
        <w:t xml:space="preserve">Inocente </w:t>
      </w:r>
      <w:proofErr w:type="spellStart"/>
      <w:r w:rsidR="00555B98" w:rsidRPr="00D84789">
        <w:rPr>
          <w:rFonts w:asciiTheme="majorHAnsi" w:eastAsia="Times New Roman" w:hAnsiTheme="majorHAnsi" w:cs="Times New Roman"/>
          <w:b/>
          <w:bCs/>
          <w:color w:val="000000"/>
          <w:sz w:val="24"/>
          <w:szCs w:val="24"/>
          <w:lang w:eastAsia="es-ES"/>
        </w:rPr>
        <w:t>Inocente</w:t>
      </w:r>
      <w:proofErr w:type="spellEnd"/>
      <w:r w:rsidRPr="00D84789">
        <w:rPr>
          <w:rFonts w:asciiTheme="majorHAnsi" w:eastAsia="Times New Roman" w:hAnsiTheme="majorHAnsi" w:cs="Times New Roman"/>
          <w:b/>
          <w:bCs/>
          <w:color w:val="000000"/>
          <w:sz w:val="24"/>
          <w:szCs w:val="24"/>
          <w:lang w:eastAsia="es-ES"/>
        </w:rPr>
        <w:t xml:space="preserve"> 3€: </w:t>
      </w:r>
      <w:r w:rsidR="00777204" w:rsidRPr="00D84789">
        <w:rPr>
          <w:rFonts w:asciiTheme="majorHAnsi" w:eastAsia="Times New Roman" w:hAnsiTheme="majorHAnsi" w:cs="Times New Roman"/>
          <w:b/>
          <w:bCs/>
          <w:color w:val="000000"/>
          <w:sz w:val="24"/>
          <w:szCs w:val="24"/>
          <w:lang w:eastAsia="es-ES"/>
        </w:rPr>
        <w:t xml:space="preserve">      </w:t>
      </w:r>
      <w:r w:rsidRPr="00D84789">
        <w:rPr>
          <w:rFonts w:asciiTheme="majorHAnsi" w:eastAsia="Times New Roman" w:hAnsiTheme="majorHAnsi" w:cs="Times New Roman"/>
          <w:b/>
          <w:bCs/>
          <w:color w:val="00843D" w:themeColor="text2"/>
          <w:sz w:val="24"/>
          <w:szCs w:val="24"/>
          <w:lang w:eastAsia="es-ES"/>
        </w:rPr>
        <w:t xml:space="preserve">798 </w:t>
      </w:r>
      <w:r w:rsidR="00D84789" w:rsidRPr="00D84789">
        <w:rPr>
          <w:rFonts w:asciiTheme="majorHAnsi" w:eastAsia="Times New Roman" w:hAnsiTheme="majorHAnsi" w:cs="Times New Roman"/>
          <w:b/>
          <w:bCs/>
          <w:color w:val="00843D" w:themeColor="text2"/>
          <w:sz w:val="24"/>
          <w:szCs w:val="24"/>
          <w:lang w:eastAsia="es-ES"/>
        </w:rPr>
        <w:t>846</w:t>
      </w:r>
      <w:r w:rsidRPr="00D84789">
        <w:rPr>
          <w:rFonts w:asciiTheme="majorHAnsi" w:eastAsia="Times New Roman" w:hAnsiTheme="majorHAnsi" w:cs="Times New Roman"/>
          <w:b/>
          <w:bCs/>
          <w:color w:val="00843D" w:themeColor="text2"/>
          <w:sz w:val="24"/>
          <w:szCs w:val="24"/>
          <w:lang w:eastAsia="es-ES"/>
        </w:rPr>
        <w:t xml:space="preserve"> 000</w:t>
      </w:r>
      <w:r w:rsidR="00D84789" w:rsidRPr="00D84789">
        <w:rPr>
          <w:rFonts w:asciiTheme="majorHAnsi" w:eastAsia="Times New Roman" w:hAnsiTheme="majorHAnsi" w:cs="Times New Roman"/>
          <w:b/>
          <w:bCs/>
          <w:color w:val="00843D" w:themeColor="text2"/>
          <w:sz w:val="24"/>
          <w:szCs w:val="24"/>
          <w:lang w:eastAsia="es-ES"/>
        </w:rPr>
        <w:t>3</w:t>
      </w:r>
      <w:r w:rsidRPr="00D84789">
        <w:rPr>
          <w:rFonts w:asciiTheme="majorHAnsi" w:eastAsia="Times New Roman" w:hAnsiTheme="majorHAnsi" w:cs="Times New Roman"/>
          <w:b/>
          <w:bCs/>
          <w:color w:val="00843D" w:themeColor="text2"/>
          <w:sz w:val="24"/>
          <w:szCs w:val="24"/>
          <w:lang w:eastAsia="es-ES"/>
        </w:rPr>
        <w:t>6</w:t>
      </w:r>
    </w:p>
    <w:p w14:paraId="29D39DD0" w14:textId="61AE4C0D" w:rsidR="00E65EA0" w:rsidRPr="00797AAF" w:rsidRDefault="006C2A8B" w:rsidP="00E65EA0">
      <w:pPr>
        <w:spacing w:before="100" w:beforeAutospacing="1" w:after="100" w:afterAutospacing="1" w:line="240" w:lineRule="auto"/>
        <w:jc w:val="left"/>
        <w:rPr>
          <w:rFonts w:asciiTheme="majorHAnsi" w:eastAsia="Times New Roman" w:hAnsiTheme="majorHAnsi" w:cs="Times New Roman"/>
          <w:b/>
          <w:bCs/>
          <w:color w:val="000000"/>
          <w:sz w:val="24"/>
          <w:szCs w:val="24"/>
          <w:lang w:eastAsia="es-ES"/>
        </w:rPr>
      </w:pPr>
      <w:r>
        <w:rPr>
          <w:rFonts w:asciiTheme="majorHAnsi" w:hAnsiTheme="majorHAnsi"/>
          <w:noProof/>
          <w:color w:val="000000"/>
        </w:rPr>
        <w:t xml:space="preserve">            </w:t>
      </w:r>
      <w:r w:rsidR="00E65EA0">
        <w:rPr>
          <w:rFonts w:asciiTheme="majorHAnsi" w:eastAsia="Times New Roman" w:hAnsiTheme="majorHAnsi" w:cs="Times New Roman"/>
          <w:b/>
          <w:bCs/>
          <w:color w:val="000000"/>
          <w:sz w:val="24"/>
          <w:szCs w:val="24"/>
          <w:lang w:eastAsia="es-ES"/>
        </w:rPr>
        <w:t xml:space="preserve">EAN:   </w:t>
      </w:r>
      <w:r w:rsidR="00E65EA0" w:rsidRPr="00D84789">
        <w:rPr>
          <w:rFonts w:asciiTheme="majorHAnsi" w:eastAsia="Times New Roman" w:hAnsiTheme="majorHAnsi" w:cs="Times New Roman"/>
          <w:b/>
          <w:bCs/>
          <w:color w:val="FF0000"/>
          <w:sz w:val="24"/>
          <w:szCs w:val="24"/>
          <w:lang w:eastAsia="es-ES"/>
        </w:rPr>
        <w:t>8431369003005</w:t>
      </w:r>
    </w:p>
    <w:p w14:paraId="365A045D" w14:textId="298E5517" w:rsidR="00E65EA0" w:rsidRDefault="00F577BA"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r>
        <w:rPr>
          <w:rFonts w:asciiTheme="majorHAnsi" w:hAnsiTheme="majorHAnsi"/>
          <w:noProof/>
          <w:color w:val="000000"/>
        </w:rPr>
        <w:drawing>
          <wp:anchor distT="0" distB="0" distL="114300" distR="114300" simplePos="0" relativeHeight="251674624" behindDoc="0" locked="0" layoutInCell="1" allowOverlap="1" wp14:anchorId="536E1488" wp14:editId="07D8491B">
            <wp:simplePos x="0" y="0"/>
            <wp:positionH relativeFrom="column">
              <wp:posOffset>3983990</wp:posOffset>
            </wp:positionH>
            <wp:positionV relativeFrom="paragraph">
              <wp:posOffset>132080</wp:posOffset>
            </wp:positionV>
            <wp:extent cx="800100" cy="800100"/>
            <wp:effectExtent l="0" t="0" r="0" b="0"/>
            <wp:wrapNone/>
            <wp:docPr id="474538331" name="Imagen 5" descr="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rcod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00146F77">
        <w:rPr>
          <w:rFonts w:asciiTheme="majorHAnsi" w:hAnsiTheme="majorHAnsi"/>
          <w:noProof/>
          <w:color w:val="000000"/>
        </w:rPr>
        <w:drawing>
          <wp:anchor distT="0" distB="0" distL="114300" distR="114300" simplePos="0" relativeHeight="251671552" behindDoc="0" locked="0" layoutInCell="1" allowOverlap="1" wp14:anchorId="46A6D03C" wp14:editId="43759BF9">
            <wp:simplePos x="0" y="0"/>
            <wp:positionH relativeFrom="column">
              <wp:posOffset>509270</wp:posOffset>
            </wp:positionH>
            <wp:positionV relativeFrom="paragraph">
              <wp:posOffset>132080</wp:posOffset>
            </wp:positionV>
            <wp:extent cx="2133600" cy="952500"/>
            <wp:effectExtent l="0" t="0" r="0" b="0"/>
            <wp:wrapNone/>
            <wp:docPr id="462768595" name="Imagen 2" descr="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cod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33600" cy="952500"/>
                    </a:xfrm>
                    <a:prstGeom prst="rect">
                      <a:avLst/>
                    </a:prstGeom>
                    <a:noFill/>
                    <a:ln>
                      <a:noFill/>
                    </a:ln>
                  </pic:spPr>
                </pic:pic>
              </a:graphicData>
            </a:graphic>
          </wp:anchor>
        </w:drawing>
      </w:r>
    </w:p>
    <w:p w14:paraId="3666286C" w14:textId="10FF3484" w:rsidR="00E65EA0" w:rsidRDefault="00E65EA0"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p>
    <w:p w14:paraId="08297966" w14:textId="77777777" w:rsidR="00E65EA0" w:rsidRDefault="00E65EA0"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p>
    <w:p w14:paraId="3A230071" w14:textId="77777777" w:rsidR="00E65EA0" w:rsidRDefault="00E65EA0" w:rsidP="00777204">
      <w:pPr>
        <w:spacing w:before="100" w:beforeAutospacing="1" w:after="240" w:line="240" w:lineRule="auto"/>
        <w:jc w:val="left"/>
        <w:rPr>
          <w:rFonts w:asciiTheme="majorHAnsi" w:eastAsia="Times New Roman" w:hAnsiTheme="majorHAnsi" w:cs="Times New Roman"/>
          <w:color w:val="000000"/>
          <w:sz w:val="24"/>
          <w:szCs w:val="24"/>
          <w:lang w:eastAsia="es-ES"/>
        </w:rPr>
      </w:pPr>
    </w:p>
    <w:p w14:paraId="5D769140" w14:textId="77777777" w:rsidR="00D84789" w:rsidRDefault="00D84789" w:rsidP="00777204">
      <w:pPr>
        <w:spacing w:before="100" w:beforeAutospacing="1" w:after="240" w:line="240" w:lineRule="auto"/>
        <w:jc w:val="left"/>
        <w:rPr>
          <w:rFonts w:asciiTheme="majorHAnsi" w:eastAsia="Times New Roman" w:hAnsiTheme="majorHAnsi" w:cs="Times New Roman"/>
          <w:color w:val="000000"/>
          <w:sz w:val="24"/>
          <w:szCs w:val="24"/>
          <w:lang w:eastAsia="es-ES"/>
        </w:rPr>
      </w:pPr>
    </w:p>
    <w:p w14:paraId="5CC9E8E5" w14:textId="2E119D9D" w:rsidR="00E65EA0" w:rsidRPr="00D84789" w:rsidRDefault="00E65EA0" w:rsidP="00D84789">
      <w:pPr>
        <w:pStyle w:val="Prrafodelista"/>
        <w:numPr>
          <w:ilvl w:val="0"/>
          <w:numId w:val="8"/>
        </w:numPr>
        <w:spacing w:before="100" w:beforeAutospacing="1" w:after="100" w:afterAutospacing="1" w:line="240" w:lineRule="auto"/>
        <w:jc w:val="left"/>
        <w:rPr>
          <w:rFonts w:asciiTheme="majorHAnsi" w:eastAsia="Times New Roman" w:hAnsiTheme="majorHAnsi" w:cs="Times New Roman"/>
          <w:b/>
          <w:color w:val="000000"/>
          <w:sz w:val="24"/>
          <w:szCs w:val="24"/>
          <w:lang w:eastAsia="es-ES"/>
        </w:rPr>
      </w:pPr>
      <w:proofErr w:type="spellStart"/>
      <w:r w:rsidRPr="00D84789">
        <w:rPr>
          <w:rFonts w:asciiTheme="majorHAnsi" w:eastAsia="Times New Roman" w:hAnsiTheme="majorHAnsi" w:cs="Times New Roman"/>
          <w:b/>
          <w:bCs/>
          <w:color w:val="000000"/>
          <w:sz w:val="24"/>
          <w:szCs w:val="24"/>
          <w:lang w:eastAsia="es-ES"/>
        </w:rPr>
        <w:t>Tarjeta</w:t>
      </w:r>
      <w:proofErr w:type="spellEnd"/>
      <w:r w:rsidRPr="00D84789">
        <w:rPr>
          <w:rFonts w:asciiTheme="majorHAnsi" w:eastAsia="Times New Roman" w:hAnsiTheme="majorHAnsi" w:cs="Times New Roman"/>
          <w:b/>
          <w:bCs/>
          <w:color w:val="000000"/>
          <w:sz w:val="24"/>
          <w:szCs w:val="24"/>
          <w:lang w:eastAsia="es-ES"/>
        </w:rPr>
        <w:t xml:space="preserve"> Fundación </w:t>
      </w:r>
      <w:r w:rsidR="00555B98" w:rsidRPr="00D84789">
        <w:rPr>
          <w:rFonts w:asciiTheme="majorHAnsi" w:eastAsia="Times New Roman" w:hAnsiTheme="majorHAnsi" w:cs="Times New Roman"/>
          <w:b/>
          <w:bCs/>
          <w:color w:val="000000"/>
          <w:sz w:val="24"/>
          <w:szCs w:val="24"/>
          <w:lang w:eastAsia="es-ES"/>
        </w:rPr>
        <w:t xml:space="preserve">Inocente </w:t>
      </w:r>
      <w:proofErr w:type="spellStart"/>
      <w:r w:rsidR="00555B98" w:rsidRPr="00D84789">
        <w:rPr>
          <w:rFonts w:asciiTheme="majorHAnsi" w:eastAsia="Times New Roman" w:hAnsiTheme="majorHAnsi" w:cs="Times New Roman"/>
          <w:b/>
          <w:bCs/>
          <w:color w:val="000000"/>
          <w:sz w:val="24"/>
          <w:szCs w:val="24"/>
          <w:lang w:eastAsia="es-ES"/>
        </w:rPr>
        <w:t>Inocente</w:t>
      </w:r>
      <w:proofErr w:type="spellEnd"/>
      <w:r w:rsidRPr="00D84789">
        <w:rPr>
          <w:rFonts w:asciiTheme="majorHAnsi" w:eastAsia="Times New Roman" w:hAnsiTheme="majorHAnsi" w:cs="Times New Roman"/>
          <w:b/>
          <w:bCs/>
          <w:color w:val="000000"/>
          <w:sz w:val="24"/>
          <w:szCs w:val="24"/>
          <w:lang w:eastAsia="es-ES"/>
        </w:rPr>
        <w:t xml:space="preserve"> 5€: </w:t>
      </w:r>
      <w:r w:rsidR="00777204" w:rsidRPr="00D84789">
        <w:rPr>
          <w:rFonts w:asciiTheme="majorHAnsi" w:eastAsia="Times New Roman" w:hAnsiTheme="majorHAnsi" w:cs="Times New Roman"/>
          <w:b/>
          <w:bCs/>
          <w:color w:val="000000"/>
          <w:sz w:val="24"/>
          <w:szCs w:val="24"/>
          <w:lang w:eastAsia="es-ES"/>
        </w:rPr>
        <w:t xml:space="preserve">     </w:t>
      </w:r>
      <w:r w:rsidRPr="00D84789">
        <w:rPr>
          <w:rFonts w:asciiTheme="majorHAnsi" w:eastAsia="Times New Roman" w:hAnsiTheme="majorHAnsi" w:cs="Times New Roman"/>
          <w:b/>
          <w:bCs/>
          <w:color w:val="00843D" w:themeColor="text2"/>
          <w:sz w:val="24"/>
          <w:szCs w:val="24"/>
          <w:lang w:eastAsia="es-ES"/>
        </w:rPr>
        <w:t xml:space="preserve">798 </w:t>
      </w:r>
      <w:r w:rsidR="00D84789" w:rsidRPr="00D84789">
        <w:rPr>
          <w:rFonts w:asciiTheme="majorHAnsi" w:eastAsia="Times New Roman" w:hAnsiTheme="majorHAnsi" w:cs="Times New Roman"/>
          <w:b/>
          <w:bCs/>
          <w:color w:val="00843D" w:themeColor="text2"/>
          <w:sz w:val="24"/>
          <w:szCs w:val="24"/>
          <w:lang w:eastAsia="es-ES"/>
        </w:rPr>
        <w:t>846</w:t>
      </w:r>
      <w:r w:rsidRPr="00D84789">
        <w:rPr>
          <w:rFonts w:asciiTheme="majorHAnsi" w:eastAsia="Times New Roman" w:hAnsiTheme="majorHAnsi" w:cs="Times New Roman"/>
          <w:b/>
          <w:bCs/>
          <w:color w:val="00843D" w:themeColor="text2"/>
          <w:sz w:val="24"/>
          <w:szCs w:val="24"/>
          <w:lang w:eastAsia="es-ES"/>
        </w:rPr>
        <w:t xml:space="preserve"> 000</w:t>
      </w:r>
      <w:r w:rsidR="00D84789" w:rsidRPr="00D84789">
        <w:rPr>
          <w:rFonts w:asciiTheme="majorHAnsi" w:eastAsia="Times New Roman" w:hAnsiTheme="majorHAnsi" w:cs="Times New Roman"/>
          <w:b/>
          <w:bCs/>
          <w:color w:val="00843D" w:themeColor="text2"/>
          <w:sz w:val="24"/>
          <w:szCs w:val="24"/>
          <w:lang w:eastAsia="es-ES"/>
        </w:rPr>
        <w:t>4</w:t>
      </w:r>
      <w:r w:rsidR="00C84F4B">
        <w:rPr>
          <w:rFonts w:asciiTheme="majorHAnsi" w:eastAsia="Times New Roman" w:hAnsiTheme="majorHAnsi" w:cs="Times New Roman"/>
          <w:b/>
          <w:bCs/>
          <w:color w:val="00843D" w:themeColor="text2"/>
          <w:sz w:val="24"/>
          <w:szCs w:val="24"/>
          <w:lang w:eastAsia="es-ES"/>
        </w:rPr>
        <w:t>4</w:t>
      </w:r>
    </w:p>
    <w:p w14:paraId="48F88B9B" w14:textId="48189C2F" w:rsidR="00E65EA0" w:rsidRDefault="006C2A8B" w:rsidP="00E65EA0">
      <w:pPr>
        <w:spacing w:before="100" w:beforeAutospacing="1" w:after="100" w:afterAutospacing="1" w:line="240" w:lineRule="auto"/>
        <w:jc w:val="left"/>
        <w:rPr>
          <w:rFonts w:asciiTheme="majorHAnsi" w:eastAsia="Times New Roman" w:hAnsiTheme="majorHAnsi" w:cs="Times New Roman"/>
          <w:b/>
          <w:color w:val="000000"/>
          <w:sz w:val="24"/>
          <w:szCs w:val="24"/>
          <w:lang w:eastAsia="es-ES"/>
        </w:rPr>
      </w:pPr>
      <w:r>
        <w:rPr>
          <w:rFonts w:asciiTheme="majorHAnsi" w:eastAsia="Times New Roman" w:hAnsiTheme="majorHAnsi" w:cs="Times New Roman"/>
          <w:b/>
          <w:color w:val="000000"/>
          <w:sz w:val="24"/>
          <w:szCs w:val="24"/>
          <w:lang w:eastAsia="es-ES"/>
        </w:rPr>
        <w:t xml:space="preserve">           </w:t>
      </w:r>
      <w:r w:rsidR="00E65EA0">
        <w:rPr>
          <w:rFonts w:asciiTheme="majorHAnsi" w:eastAsia="Times New Roman" w:hAnsiTheme="majorHAnsi" w:cs="Times New Roman"/>
          <w:b/>
          <w:color w:val="000000"/>
          <w:sz w:val="24"/>
          <w:szCs w:val="24"/>
          <w:lang w:eastAsia="es-ES"/>
        </w:rPr>
        <w:t xml:space="preserve">EAN: </w:t>
      </w:r>
      <w:r w:rsidR="00E65EA0" w:rsidRPr="00D84789">
        <w:rPr>
          <w:rFonts w:asciiTheme="majorHAnsi" w:eastAsia="Times New Roman" w:hAnsiTheme="majorHAnsi" w:cs="Times New Roman"/>
          <w:b/>
          <w:color w:val="FF0000"/>
          <w:sz w:val="24"/>
          <w:szCs w:val="24"/>
          <w:lang w:eastAsia="es-ES"/>
        </w:rPr>
        <w:t>8431369005009</w:t>
      </w:r>
    </w:p>
    <w:p w14:paraId="0210A12A" w14:textId="732CA092" w:rsidR="00E65EA0" w:rsidRPr="003E0B1B" w:rsidRDefault="00894A3F" w:rsidP="00E65EA0">
      <w:pPr>
        <w:spacing w:before="100" w:beforeAutospacing="1" w:after="100" w:afterAutospacing="1" w:line="240" w:lineRule="auto"/>
        <w:jc w:val="left"/>
        <w:rPr>
          <w:rFonts w:asciiTheme="majorHAnsi" w:eastAsia="Times New Roman" w:hAnsiTheme="majorHAnsi" w:cs="Times New Roman"/>
          <w:color w:val="000000"/>
          <w:sz w:val="24"/>
          <w:szCs w:val="24"/>
          <w:lang w:eastAsia="es-ES"/>
        </w:rPr>
      </w:pPr>
      <w:r>
        <w:rPr>
          <w:rFonts w:asciiTheme="majorHAnsi" w:hAnsiTheme="majorHAnsi"/>
          <w:noProof/>
          <w:color w:val="000000"/>
        </w:rPr>
        <w:drawing>
          <wp:anchor distT="0" distB="0" distL="114300" distR="114300" simplePos="0" relativeHeight="251673600" behindDoc="0" locked="0" layoutInCell="1" allowOverlap="1" wp14:anchorId="4D34B1CC" wp14:editId="10A14FFC">
            <wp:simplePos x="0" y="0"/>
            <wp:positionH relativeFrom="column">
              <wp:posOffset>4014470</wp:posOffset>
            </wp:positionH>
            <wp:positionV relativeFrom="paragraph">
              <wp:posOffset>10795</wp:posOffset>
            </wp:positionV>
            <wp:extent cx="800100" cy="800100"/>
            <wp:effectExtent l="0" t="0" r="0" b="0"/>
            <wp:wrapNone/>
            <wp:docPr id="528369795" name="Imagen 4" descr="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rcod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r w:rsidR="00146F77">
        <w:rPr>
          <w:rFonts w:asciiTheme="majorHAnsi" w:hAnsiTheme="majorHAnsi"/>
          <w:noProof/>
          <w:color w:val="000000"/>
        </w:rPr>
        <w:drawing>
          <wp:anchor distT="0" distB="0" distL="114300" distR="114300" simplePos="0" relativeHeight="251672576" behindDoc="0" locked="0" layoutInCell="1" allowOverlap="1" wp14:anchorId="71AA422C" wp14:editId="7D9F9F53">
            <wp:simplePos x="0" y="0"/>
            <wp:positionH relativeFrom="column">
              <wp:posOffset>516890</wp:posOffset>
            </wp:positionH>
            <wp:positionV relativeFrom="paragraph">
              <wp:posOffset>10795</wp:posOffset>
            </wp:positionV>
            <wp:extent cx="2133600" cy="952500"/>
            <wp:effectExtent l="0" t="0" r="0" b="0"/>
            <wp:wrapNone/>
            <wp:docPr id="1034261671" name="Imagen 3" descr="Ba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cod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33600" cy="952500"/>
                    </a:xfrm>
                    <a:prstGeom prst="rect">
                      <a:avLst/>
                    </a:prstGeom>
                    <a:noFill/>
                    <a:ln>
                      <a:noFill/>
                    </a:ln>
                  </pic:spPr>
                </pic:pic>
              </a:graphicData>
            </a:graphic>
          </wp:anchor>
        </w:drawing>
      </w:r>
    </w:p>
    <w:p w14:paraId="42FFE3C5" w14:textId="1B8A9748" w:rsidR="00582900" w:rsidRDefault="00582900" w:rsidP="00582900">
      <w:pPr>
        <w:pStyle w:val="NormalWeb"/>
        <w:jc w:val="center"/>
        <w:rPr>
          <w:rFonts w:asciiTheme="majorHAnsi" w:hAnsiTheme="majorHAnsi"/>
          <w:b/>
          <w:color w:val="000000"/>
        </w:rPr>
      </w:pPr>
    </w:p>
    <w:p w14:paraId="157A2A22" w14:textId="55880363" w:rsidR="00582900" w:rsidRDefault="00582900" w:rsidP="004C3B31">
      <w:pPr>
        <w:spacing w:after="0"/>
        <w:ind w:left="567" w:hanging="567"/>
        <w:jc w:val="center"/>
        <w:rPr>
          <w:rFonts w:ascii="Arial Narrow" w:hAnsi="Arial Narrow" w:cs="Tahoma"/>
          <w:color w:val="2D5F91" w:themeColor="accent4"/>
          <w:sz w:val="32"/>
          <w:lang w:eastAsia="es-ES"/>
        </w:rPr>
      </w:pPr>
    </w:p>
    <w:p w14:paraId="18DBC715" w14:textId="77777777" w:rsidR="008D2A76" w:rsidRDefault="008D2A76" w:rsidP="00582900">
      <w:pPr>
        <w:spacing w:after="0"/>
        <w:ind w:left="567"/>
        <w:rPr>
          <w:rFonts w:ascii="Arial Narrow" w:hAnsi="Arial Narrow" w:cs="Tahoma"/>
          <w:color w:val="2D5F91" w:themeColor="accent4"/>
          <w:sz w:val="32"/>
          <w:lang w:eastAsia="es-ES"/>
        </w:rPr>
      </w:pPr>
    </w:p>
    <w:p w14:paraId="42712A8C" w14:textId="77777777" w:rsidR="00B33D72" w:rsidRDefault="00B33D72" w:rsidP="00B33D72">
      <w:pPr>
        <w:pStyle w:val="Ttulo1"/>
      </w:pPr>
      <w:r>
        <w:lastRenderedPageBreak/>
        <w:t>OBSERVACIONES</w:t>
      </w:r>
    </w:p>
    <w:p w14:paraId="0A7A265D" w14:textId="6B31F1AE" w:rsidR="001F70FF" w:rsidRPr="001F70FF" w:rsidRDefault="001F70FF" w:rsidP="001F70FF">
      <w:r>
        <w:t xml:space="preserve">Imagen de las Tarjetas Solidarias </w:t>
      </w:r>
      <w:r w:rsidR="00555B98">
        <w:t xml:space="preserve">Inocente </w:t>
      </w:r>
      <w:proofErr w:type="spellStart"/>
      <w:r w:rsidR="00555B98">
        <w:t>Inocente</w:t>
      </w:r>
      <w:proofErr w:type="spellEnd"/>
    </w:p>
    <w:p w14:paraId="0B1E67AC" w14:textId="5EDE49B6" w:rsidR="00634623" w:rsidRPr="00634623" w:rsidRDefault="00DD4434" w:rsidP="00634623">
      <w:r w:rsidRPr="00DD4434">
        <w:rPr>
          <w:noProof/>
        </w:rPr>
        <w:t xml:space="preserve"> </w:t>
      </w:r>
    </w:p>
    <w:p w14:paraId="287BF991" w14:textId="5CE0057D" w:rsidR="00634623" w:rsidRPr="00634623" w:rsidRDefault="00634623" w:rsidP="00D609BF">
      <w:pPr>
        <w:jc w:val="center"/>
      </w:pPr>
    </w:p>
    <w:p w14:paraId="3721FF7A" w14:textId="77777777" w:rsidR="00504219" w:rsidRDefault="00504219" w:rsidP="00634623">
      <w:pPr>
        <w:jc w:val="center"/>
      </w:pPr>
    </w:p>
    <w:p w14:paraId="2E52AFF5" w14:textId="77777777" w:rsidR="00634623" w:rsidRDefault="00634623" w:rsidP="00634623">
      <w:pPr>
        <w:jc w:val="center"/>
      </w:pPr>
    </w:p>
    <w:p w14:paraId="35350C2B" w14:textId="77777777" w:rsidR="00634623" w:rsidRPr="00634623" w:rsidRDefault="00634623" w:rsidP="00634623">
      <w:pPr>
        <w:jc w:val="center"/>
      </w:pPr>
    </w:p>
    <w:sectPr w:rsidR="00634623" w:rsidRPr="00634623" w:rsidSect="00CC2A59">
      <w:type w:val="continuous"/>
      <w:pgSz w:w="11906" w:h="16838" w:code="9"/>
      <w:pgMar w:top="2410" w:right="992"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88DC1" w14:textId="77777777" w:rsidR="00D6791F" w:rsidRDefault="00D6791F" w:rsidP="000E6CD8">
      <w:pPr>
        <w:spacing w:after="0" w:line="240" w:lineRule="auto"/>
      </w:pPr>
      <w:r>
        <w:separator/>
      </w:r>
    </w:p>
  </w:endnote>
  <w:endnote w:type="continuationSeparator" w:id="0">
    <w:p w14:paraId="0DF1CFA2" w14:textId="77777777" w:rsidR="00D6791F" w:rsidRDefault="00D6791F" w:rsidP="000E6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80502" w14:textId="396C21FC" w:rsidR="00945199" w:rsidRPr="00582900" w:rsidRDefault="004E5755" w:rsidP="003C0F3F">
    <w:pPr>
      <w:tabs>
        <w:tab w:val="center" w:pos="5103"/>
        <w:tab w:val="right" w:pos="9639"/>
      </w:tabs>
      <w:spacing w:after="0" w:line="240" w:lineRule="auto"/>
      <w:rPr>
        <w:rFonts w:eastAsia="SimSun" w:cs="Tahoma"/>
        <w:color w:val="808080"/>
        <w:sz w:val="24"/>
        <w:lang w:eastAsia="zh-CN"/>
      </w:rPr>
    </w:pPr>
    <w:sdt>
      <w:sdtPr>
        <w:rPr>
          <w:rStyle w:val="EncabezadoOYMCar"/>
        </w:rPr>
        <w:alias w:val="CÓDIGO EXPEDIENTE"/>
        <w:tag w:val="CÓDIGO EXPEDIENTE"/>
        <w:id w:val="-762369905"/>
        <w:lock w:val="sdtLocked"/>
        <w:placeholder>
          <w:docPart w:val="4DA13005D6C34A5D898DBB5AF08DA225"/>
        </w:placeholder>
      </w:sdtPr>
      <w:sdtEndPr>
        <w:rPr>
          <w:rStyle w:val="EncabezadoOYMCar"/>
        </w:rPr>
      </w:sdtEndPr>
      <w:sdtContent>
        <w:r w:rsidR="00611E06">
          <w:rPr>
            <w:rStyle w:val="EncabezadoOYMCar"/>
          </w:rPr>
          <w:t>2</w:t>
        </w:r>
        <w:r w:rsidR="00CC0C76">
          <w:rPr>
            <w:rStyle w:val="EncabezadoOYMCar"/>
          </w:rPr>
          <w:t>3</w:t>
        </w:r>
        <w:r w:rsidR="00582900">
          <w:rPr>
            <w:rStyle w:val="EncabezadoOYMCar"/>
          </w:rPr>
          <w:t>AVC</w:t>
        </w:r>
        <w:r w:rsidR="002405A9">
          <w:rPr>
            <w:rStyle w:val="EncabezadoOYMCar"/>
          </w:rPr>
          <w:t>0</w:t>
        </w:r>
        <w:r w:rsidR="00CC0C76">
          <w:rPr>
            <w:rStyle w:val="EncabezadoOYMCar"/>
          </w:rPr>
          <w:t>28</w:t>
        </w:r>
      </w:sdtContent>
    </w:sdt>
    <w:r w:rsidR="00945199" w:rsidRPr="005B24FE">
      <w:rPr>
        <w:rFonts w:eastAsia="SimSun" w:cs="Tahoma"/>
        <w:sz w:val="24"/>
        <w:lang w:eastAsia="zh-CN"/>
      </w:rPr>
      <w:tab/>
    </w:r>
    <w:r w:rsidR="00945199" w:rsidRPr="005B24FE">
      <w:rPr>
        <w:rFonts w:eastAsia="SimSun" w:cs="Tahoma"/>
        <w:sz w:val="24"/>
        <w:lang w:eastAsia="zh-CN"/>
      </w:rPr>
      <w:tab/>
    </w:r>
    <w:r w:rsidR="00945199" w:rsidRPr="005B24FE">
      <w:rPr>
        <w:rFonts w:eastAsia="SimSun" w:cs="Tahoma"/>
        <w:color w:val="808080"/>
        <w:lang w:val="en-US" w:eastAsia="zh-CN"/>
      </w:rPr>
      <w:fldChar w:fldCharType="begin"/>
    </w:r>
    <w:r w:rsidR="00945199" w:rsidRPr="005B24FE">
      <w:rPr>
        <w:rFonts w:eastAsia="SimSun" w:cs="Tahoma"/>
        <w:color w:val="808080"/>
        <w:lang w:eastAsia="zh-CN"/>
      </w:rPr>
      <w:instrText xml:space="preserve"> PAGE   \* MERGEFORMAT </w:instrText>
    </w:r>
    <w:r w:rsidR="00945199" w:rsidRPr="005B24FE">
      <w:rPr>
        <w:rFonts w:eastAsia="SimSun" w:cs="Tahoma"/>
        <w:color w:val="808080"/>
        <w:lang w:val="en-US" w:eastAsia="zh-CN"/>
      </w:rPr>
      <w:fldChar w:fldCharType="separate"/>
    </w:r>
    <w:r w:rsidR="007644E3">
      <w:rPr>
        <w:rFonts w:eastAsia="SimSun" w:cs="Tahoma"/>
        <w:noProof/>
        <w:color w:val="808080"/>
        <w:lang w:eastAsia="zh-CN"/>
      </w:rPr>
      <w:t>2</w:t>
    </w:r>
    <w:r w:rsidR="00945199" w:rsidRPr="005B24FE">
      <w:rPr>
        <w:rFonts w:eastAsia="SimSun" w:cs="Tahoma"/>
        <w:color w:val="808080"/>
        <w:lang w:val="en-US" w:eastAsia="zh-CN"/>
      </w:rPr>
      <w:fldChar w:fldCharType="end"/>
    </w:r>
    <w:r w:rsidR="00945199" w:rsidRPr="00582900">
      <w:rPr>
        <w:rFonts w:eastAsia="SimSun" w:cs="Tahoma"/>
        <w:noProof/>
        <w:color w:val="808080"/>
        <w:lang w:eastAsia="zh-CN"/>
      </w:rPr>
      <w:t>/</w:t>
    </w:r>
    <w:r w:rsidR="00945199" w:rsidRPr="005B24FE">
      <w:rPr>
        <w:rFonts w:eastAsia="SimSun" w:cs="Tahoma"/>
        <w:noProof/>
        <w:color w:val="808080"/>
        <w:lang w:val="en-US" w:eastAsia="zh-CN"/>
      </w:rPr>
      <w:fldChar w:fldCharType="begin"/>
    </w:r>
    <w:r w:rsidR="00945199" w:rsidRPr="00582900">
      <w:rPr>
        <w:rFonts w:eastAsia="SimSun" w:cs="Tahoma"/>
        <w:noProof/>
        <w:color w:val="808080"/>
        <w:lang w:eastAsia="zh-CN"/>
      </w:rPr>
      <w:instrText xml:space="preserve"> NUMPAGES   \* MERGEFORMAT </w:instrText>
    </w:r>
    <w:r w:rsidR="00945199" w:rsidRPr="005B24FE">
      <w:rPr>
        <w:rFonts w:eastAsia="SimSun" w:cs="Tahoma"/>
        <w:noProof/>
        <w:color w:val="808080"/>
        <w:lang w:val="en-US" w:eastAsia="zh-CN"/>
      </w:rPr>
      <w:fldChar w:fldCharType="separate"/>
    </w:r>
    <w:r w:rsidR="007644E3">
      <w:rPr>
        <w:rFonts w:eastAsia="SimSun" w:cs="Tahoma"/>
        <w:noProof/>
        <w:color w:val="808080"/>
        <w:lang w:eastAsia="zh-CN"/>
      </w:rPr>
      <w:t>5</w:t>
    </w:r>
    <w:r w:rsidR="00945199" w:rsidRPr="005B24FE">
      <w:rPr>
        <w:rFonts w:eastAsia="SimSun" w:cs="Tahoma"/>
        <w:noProof/>
        <w:color w:val="808080"/>
        <w:lang w:val="en-US" w:eastAsia="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9C97" w14:textId="77F30F8C" w:rsidR="00945199" w:rsidRPr="005B24FE" w:rsidRDefault="004E5755" w:rsidP="002D50D7">
    <w:pPr>
      <w:tabs>
        <w:tab w:val="center" w:pos="5103"/>
        <w:tab w:val="right" w:pos="9639"/>
      </w:tabs>
      <w:spacing w:after="0" w:line="240" w:lineRule="auto"/>
      <w:rPr>
        <w:rFonts w:eastAsia="SimSun" w:cs="Tahoma"/>
        <w:color w:val="808080"/>
        <w:sz w:val="24"/>
        <w:lang w:val="en-US" w:eastAsia="zh-CN"/>
      </w:rPr>
    </w:pPr>
    <w:sdt>
      <w:sdtPr>
        <w:rPr>
          <w:rStyle w:val="EncabezadoOYMCar"/>
        </w:rPr>
        <w:alias w:val="CÓDIGO EXPEDIENTE"/>
        <w:tag w:val="CÓDIGO EXPEDIENTE"/>
        <w:id w:val="1816522051"/>
        <w:lock w:val="sdtLocked"/>
        <w:placeholder>
          <w:docPart w:val="260BCEF05CF74DB99D89F6D44636F4F2"/>
        </w:placeholder>
      </w:sdtPr>
      <w:sdtEndPr>
        <w:rPr>
          <w:rStyle w:val="EncabezadoOYMCar"/>
        </w:rPr>
      </w:sdtEndPr>
      <w:sdtContent>
        <w:r w:rsidR="00611E06">
          <w:rPr>
            <w:rStyle w:val="EncabezadoOYMCar"/>
          </w:rPr>
          <w:t>2</w:t>
        </w:r>
        <w:r w:rsidR="00CC0C76">
          <w:rPr>
            <w:rStyle w:val="EncabezadoOYMCar"/>
          </w:rPr>
          <w:t>3</w:t>
        </w:r>
        <w:r w:rsidR="00582900">
          <w:rPr>
            <w:rStyle w:val="EncabezadoOYMCar"/>
          </w:rPr>
          <w:t>AVC</w:t>
        </w:r>
        <w:r w:rsidR="00611E06">
          <w:rPr>
            <w:rStyle w:val="EncabezadoOYMCar"/>
          </w:rPr>
          <w:t>0</w:t>
        </w:r>
        <w:r w:rsidR="00CC0C76">
          <w:rPr>
            <w:rStyle w:val="EncabezadoOYMCar"/>
          </w:rPr>
          <w:t>28</w:t>
        </w:r>
      </w:sdtContent>
    </w:sdt>
    <w:r w:rsidR="00945199" w:rsidRPr="005B24FE">
      <w:rPr>
        <w:rFonts w:eastAsia="SimSun" w:cs="Tahoma"/>
        <w:sz w:val="24"/>
        <w:lang w:eastAsia="zh-CN"/>
      </w:rPr>
      <w:tab/>
    </w:r>
    <w:r w:rsidR="00945199" w:rsidRPr="005B24FE">
      <w:rPr>
        <w:rFonts w:eastAsia="SimSun" w:cs="Tahoma"/>
        <w:sz w:val="24"/>
        <w:lang w:eastAsia="zh-CN"/>
      </w:rPr>
      <w:tab/>
    </w:r>
    <w:r w:rsidR="00945199" w:rsidRPr="005B24FE">
      <w:rPr>
        <w:rFonts w:eastAsia="SimSun" w:cs="Tahoma"/>
        <w:color w:val="808080"/>
        <w:lang w:val="en-US" w:eastAsia="zh-CN"/>
      </w:rPr>
      <w:fldChar w:fldCharType="begin"/>
    </w:r>
    <w:r w:rsidR="00945199" w:rsidRPr="005B24FE">
      <w:rPr>
        <w:rFonts w:eastAsia="SimSun" w:cs="Tahoma"/>
        <w:color w:val="808080"/>
        <w:lang w:eastAsia="zh-CN"/>
      </w:rPr>
      <w:instrText xml:space="preserve"> PAGE   \* MERGEFORMAT </w:instrText>
    </w:r>
    <w:r w:rsidR="00945199" w:rsidRPr="005B24FE">
      <w:rPr>
        <w:rFonts w:eastAsia="SimSun" w:cs="Tahoma"/>
        <w:color w:val="808080"/>
        <w:lang w:val="en-US" w:eastAsia="zh-CN"/>
      </w:rPr>
      <w:fldChar w:fldCharType="separate"/>
    </w:r>
    <w:r w:rsidR="007644E3" w:rsidRPr="007644E3">
      <w:rPr>
        <w:rFonts w:asciiTheme="minorHAnsi" w:eastAsia="SimSun" w:hAnsiTheme="minorHAnsi" w:cs="Tahoma"/>
        <w:noProof/>
        <w:color w:val="808080"/>
        <w:sz w:val="22"/>
        <w:lang w:val="en-US" w:eastAsia="zh-CN"/>
      </w:rPr>
      <w:t>1</w:t>
    </w:r>
    <w:r w:rsidR="00945199" w:rsidRPr="005B24FE">
      <w:rPr>
        <w:rFonts w:eastAsia="SimSun" w:cs="Tahoma"/>
        <w:color w:val="808080"/>
        <w:lang w:val="en-US" w:eastAsia="zh-CN"/>
      </w:rPr>
      <w:fldChar w:fldCharType="end"/>
    </w:r>
    <w:r w:rsidR="00945199" w:rsidRPr="005B24FE">
      <w:rPr>
        <w:rFonts w:eastAsia="SimSun" w:cs="Tahoma"/>
        <w:noProof/>
        <w:color w:val="808080"/>
        <w:lang w:val="en-US" w:eastAsia="zh-CN"/>
      </w:rPr>
      <w:t>/</w:t>
    </w:r>
    <w:r w:rsidR="00945199" w:rsidRPr="005B24FE">
      <w:rPr>
        <w:rFonts w:eastAsia="SimSun" w:cs="Tahoma"/>
        <w:noProof/>
        <w:color w:val="808080"/>
        <w:lang w:val="en-US" w:eastAsia="zh-CN"/>
      </w:rPr>
      <w:fldChar w:fldCharType="begin"/>
    </w:r>
    <w:r w:rsidR="00945199" w:rsidRPr="005B24FE">
      <w:rPr>
        <w:rFonts w:eastAsia="SimSun" w:cs="Tahoma"/>
        <w:noProof/>
        <w:color w:val="808080"/>
        <w:lang w:val="en-US" w:eastAsia="zh-CN"/>
      </w:rPr>
      <w:instrText xml:space="preserve"> NUMPAGES   \* MERGEFORMAT </w:instrText>
    </w:r>
    <w:r w:rsidR="00945199" w:rsidRPr="005B24FE">
      <w:rPr>
        <w:rFonts w:eastAsia="SimSun" w:cs="Tahoma"/>
        <w:noProof/>
        <w:color w:val="808080"/>
        <w:lang w:val="en-US" w:eastAsia="zh-CN"/>
      </w:rPr>
      <w:fldChar w:fldCharType="separate"/>
    </w:r>
    <w:r w:rsidR="007644E3" w:rsidRPr="007644E3">
      <w:rPr>
        <w:rFonts w:asciiTheme="minorHAnsi" w:eastAsia="SimSun" w:hAnsiTheme="minorHAnsi" w:cs="Tahoma"/>
        <w:noProof/>
        <w:color w:val="808080"/>
        <w:sz w:val="22"/>
        <w:lang w:val="en-US" w:eastAsia="zh-CN"/>
      </w:rPr>
      <w:t>5</w:t>
    </w:r>
    <w:r w:rsidR="00945199" w:rsidRPr="005B24FE">
      <w:rPr>
        <w:rFonts w:eastAsia="SimSun" w:cs="Tahoma"/>
        <w:noProof/>
        <w:color w:val="808080"/>
        <w:lang w:val="en-US" w:eastAsia="zh-C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2B898" w14:textId="77777777" w:rsidR="00D6791F" w:rsidRDefault="00D6791F" w:rsidP="000E6CD8">
      <w:pPr>
        <w:spacing w:after="0" w:line="240" w:lineRule="auto"/>
      </w:pPr>
      <w:r>
        <w:separator/>
      </w:r>
    </w:p>
  </w:footnote>
  <w:footnote w:type="continuationSeparator" w:id="0">
    <w:p w14:paraId="5675659B" w14:textId="77777777" w:rsidR="00D6791F" w:rsidRDefault="00D6791F" w:rsidP="000E6C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pPr w:leftFromText="142" w:rightFromText="142" w:vertAnchor="page" w:horzAnchor="margin" w:tblpXSpec="right" w:tblpY="568"/>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140"/>
      <w:gridCol w:w="794"/>
    </w:tblGrid>
    <w:tr w:rsidR="00945199" w:rsidRPr="00AD1EE5" w14:paraId="7230EC96" w14:textId="77777777" w:rsidTr="00634623">
      <w:trPr>
        <w:trHeight w:val="624"/>
      </w:trPr>
      <w:sdt>
        <w:sdtPr>
          <w:rPr>
            <w:rStyle w:val="MAYU"/>
            <w:color w:val="757676" w:themeColor="background2"/>
          </w:rPr>
          <w:alias w:val="FECHA DE PUBLICACIÓN"/>
          <w:tag w:val="MES AÑO"/>
          <w:id w:val="-1665084608"/>
          <w:placeholder>
            <w:docPart w:val="D4307BF4243B4DB2AD3FD7AAAFF5683A"/>
          </w:placeholder>
          <w:date w:fullDate="2023-09-26T00:00:00Z">
            <w:dateFormat w:val="MMMM' 'yyyy"/>
            <w:lid w:val="es-ES"/>
            <w:storeMappedDataAs w:val="dateTime"/>
            <w:calendar w:val="gregorian"/>
          </w:date>
        </w:sdtPr>
        <w:sdtEndPr>
          <w:rPr>
            <w:rStyle w:val="Fuentedeprrafopredeter"/>
            <w:rFonts w:ascii="Tahoma" w:hAnsi="Tahoma" w:cs="Tahoma"/>
            <w:caps w:val="0"/>
            <w:sz w:val="22"/>
            <w:lang w:val="es-ES_tradnl"/>
          </w:rPr>
        </w:sdtEndPr>
        <w:sdtContent>
          <w:tc>
            <w:tcPr>
              <w:tcW w:w="3969" w:type="dxa"/>
              <w:vAlign w:val="center"/>
            </w:tcPr>
            <w:p w14:paraId="5757B129" w14:textId="159D83C4" w:rsidR="00945199" w:rsidRPr="002D50D7" w:rsidRDefault="008B3D29" w:rsidP="00945199">
              <w:pPr>
                <w:jc w:val="right"/>
                <w:rPr>
                  <w:rFonts w:ascii="Tahoma" w:hAnsi="Tahoma" w:cs="Tahoma"/>
                  <w:color w:val="757676" w:themeColor="background2"/>
                  <w:sz w:val="20"/>
                  <w:szCs w:val="20"/>
                  <w:lang w:val="es-ES_tradnl"/>
                </w:rPr>
              </w:pPr>
              <w:r>
                <w:rPr>
                  <w:rStyle w:val="MAYU"/>
                  <w:color w:val="757676" w:themeColor="background2"/>
                  <w:lang w:val="es-ES"/>
                </w:rPr>
                <w:t>septiembre 2023</w:t>
              </w:r>
            </w:p>
          </w:tc>
        </w:sdtContent>
      </w:sdt>
      <w:tc>
        <w:tcPr>
          <w:tcW w:w="140" w:type="dxa"/>
          <w:vAlign w:val="center"/>
        </w:tcPr>
        <w:p w14:paraId="5A3446DD" w14:textId="77777777" w:rsidR="00945199" w:rsidRPr="002D50D7" w:rsidRDefault="00945199" w:rsidP="00945199">
          <w:pPr>
            <w:jc w:val="center"/>
            <w:rPr>
              <w:rFonts w:ascii="Trebuchet MS" w:hAnsi="Trebuchet MS" w:cs="Tahoma"/>
              <w:color w:val="757676" w:themeColor="background2"/>
              <w:sz w:val="2"/>
              <w:szCs w:val="20"/>
              <w:lang w:val="es-ES_tradnl"/>
            </w:rPr>
          </w:pPr>
          <w:r w:rsidRPr="002D50D7">
            <w:rPr>
              <w:rFonts w:cs="Tahoma"/>
              <w:noProof/>
              <w:color w:val="757676" w:themeColor="background2"/>
              <w:sz w:val="2"/>
              <w:lang w:eastAsia="es-ES"/>
            </w:rPr>
            <mc:AlternateContent>
              <mc:Choice Requires="wps">
                <w:drawing>
                  <wp:anchor distT="0" distB="0" distL="114300" distR="114300" simplePos="0" relativeHeight="251668480" behindDoc="0" locked="0" layoutInCell="1" allowOverlap="1" wp14:anchorId="037C22CE" wp14:editId="4C4FF527">
                    <wp:simplePos x="0" y="0"/>
                    <wp:positionH relativeFrom="column">
                      <wp:posOffset>42545</wp:posOffset>
                    </wp:positionH>
                    <wp:positionV relativeFrom="page">
                      <wp:posOffset>33020</wp:posOffset>
                    </wp:positionV>
                    <wp:extent cx="0" cy="143510"/>
                    <wp:effectExtent l="0" t="0" r="19050" b="27940"/>
                    <wp:wrapNone/>
                    <wp:docPr id="12" name="Straight Connector 30"/>
                    <wp:cNvGraphicFramePr/>
                    <a:graphic xmlns:a="http://schemas.openxmlformats.org/drawingml/2006/main">
                      <a:graphicData uri="http://schemas.microsoft.com/office/word/2010/wordprocessingShape">
                        <wps:wsp>
                          <wps:cNvCnPr/>
                          <wps:spPr>
                            <a:xfrm>
                              <a:off x="0" y="0"/>
                              <a:ext cx="0" cy="143510"/>
                            </a:xfrm>
                            <a:prstGeom prst="line">
                              <a:avLst/>
                            </a:prstGeom>
                            <a:ln w="127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386191" id="Straight Connector 30"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35pt,2.6pt" to="3.35pt,13.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SNB1zwEAAAEEAAAOAAAAZHJzL2Uyb0RvYy54bWysU8tu2zAQvBfoPxC815Lcpi0EyzkkSC5N G/TxATS1tAjwBZKx5L/vkpSlJD21qA6UuNyZ3Rktd9eTVuQEPkhrOtpsakrAcNtLc+zor5937z5T EiIzPVPWQEfPEOj1/u2b3eha2NrBqh48QRIT2tF1dIjRtVUV+ACahY11YPBQWK9ZxK0/Vr1nI7Jr VW3r+mM1Wt87bzmEgNHbckj3mV8I4PGbEAEiUR3F3mJefV4Paa32O9YePXOD5HMb7B+60EwaLLpQ 3bLIyJOXf1Bpyb0NVsQNt7qyQkgOWQOqaepXan4MzEHWguYEt9gU/h8t/3q6MY8ebRhdaIN79EnF JLxOb+yPTNms82IWTJHwEuQYbT68v2qyj9WKcz7Ee7CapI+OKmmSDNay05cQsRamXlJSWBkyItP2 U13ntGCV7O+kUukwjwLcKE9ODH/i4djkHPWkH2xfYlc1PulXIu+SXnYrE54pg8FVZ/6KZwWlh+8g iOxRWSmwEJUajHMwsZmrKIPZCSawywU4d59md234JXDOT1DI4/k34AWRK1sTF7CWxvri3cvqcbq0 LEr+xYGiO1lwsP05T0C2BucsOzffiTTIz/cZvt7c/W8AAAD//wMAUEsDBBQABgAIAAAAIQDMMikN 2gAAAAQBAAAPAAAAZHJzL2Rvd25yZXYueG1sTI5RS8MwFIXfBf9DuIIvsqUWuo7a26HCQFAQpw97 zJprUmxuapNu9d+bPenj4Ry+89Wb2fXiSGPoPCPcLjMQxK3XHRuEj/ftYg0iRMVa9Z4J4YcCbJrL i1pV2p/4jY67aESCcKgUgo1xqKQMrSWnwtIPxKn79KNTMcXRSD2qU4K7XuZZtpJOdZwerBro0VL7 tZscwkNp7L6g1+0wfec3bLLwVDy/IF5fzfd3ICLN8W8MZ/2kDk1yOviJdRA9wqpMQ4QiB5Haczog 5OUaZFPL//LNLwAAAP//AwBQSwECLQAUAAYACAAAACEAtoM4kv4AAADhAQAAEwAAAAAAAAAAAAAA AAAAAAAAW0NvbnRlbnRfVHlwZXNdLnhtbFBLAQItABQABgAIAAAAIQA4/SH/1gAAAJQBAAALAAAA AAAAAAAAAAAAAC8BAABfcmVscy8ucmVsc1BLAQItABQABgAIAAAAIQB9SNB1zwEAAAEEAAAOAAAA AAAAAAAAAAAAAC4CAABkcnMvZTJvRG9jLnhtbFBLAQItABQABgAIAAAAIQDMMikN2gAAAAQBAAAP AAAAAAAAAAAAAAAAACkEAABkcnMvZG93bnJldi54bWxQSwUGAAAAAAQABADzAAAAMAUAAAAA " strokecolor="#7f7f7f [1612]" strokeweight="1pt">
                    <w10:wrap anchory="page"/>
                  </v:line>
                </w:pict>
              </mc:Fallback>
            </mc:AlternateContent>
          </w:r>
        </w:p>
      </w:tc>
      <w:tc>
        <w:tcPr>
          <w:tcW w:w="794" w:type="dxa"/>
          <w:vAlign w:val="center"/>
        </w:tcPr>
        <w:p w14:paraId="228F6561" w14:textId="77777777" w:rsidR="00945199" w:rsidRPr="002D50D7" w:rsidRDefault="00945199" w:rsidP="00945199">
          <w:pPr>
            <w:rPr>
              <w:rFonts w:ascii="Trebuchet MS" w:hAnsi="Trebuchet MS" w:cs="Tahoma"/>
              <w:b/>
              <w:noProof/>
              <w:color w:val="757676" w:themeColor="background2"/>
              <w:sz w:val="20"/>
              <w:szCs w:val="20"/>
              <w:lang w:eastAsia="es-ES"/>
            </w:rPr>
          </w:pPr>
          <w:r w:rsidRPr="002D50D7">
            <w:rPr>
              <w:rFonts w:ascii="Trebuchet MS" w:hAnsi="Trebuchet MS" w:cs="Tahoma"/>
              <w:b/>
              <w:color w:val="757676" w:themeColor="background2"/>
              <w:sz w:val="20"/>
              <w:szCs w:val="20"/>
              <w:lang w:val="es-ES_tradnl"/>
            </w:rPr>
            <w:t>FECHA</w:t>
          </w:r>
        </w:p>
      </w:tc>
    </w:tr>
  </w:tbl>
  <w:p w14:paraId="59F13917" w14:textId="77777777" w:rsidR="00945199" w:rsidRDefault="00945199">
    <w:pPr>
      <w:pStyle w:val="Encabezado"/>
    </w:pPr>
    <w:r w:rsidRPr="001C335E">
      <w:rPr>
        <w:noProof/>
        <w:lang w:eastAsia="es-ES"/>
      </w:rPr>
      <mc:AlternateContent>
        <mc:Choice Requires="wpg">
          <w:drawing>
            <wp:anchor distT="0" distB="0" distL="114300" distR="114300" simplePos="0" relativeHeight="251665408" behindDoc="0" locked="0" layoutInCell="1" allowOverlap="1" wp14:anchorId="327CBB7A" wp14:editId="7630F6C8">
              <wp:simplePos x="0" y="0"/>
              <wp:positionH relativeFrom="page">
                <wp:posOffset>862330</wp:posOffset>
              </wp:positionH>
              <wp:positionV relativeFrom="page">
                <wp:posOffset>418836</wp:posOffset>
              </wp:positionV>
              <wp:extent cx="2647950" cy="329521"/>
              <wp:effectExtent l="0" t="0" r="0" b="0"/>
              <wp:wrapNone/>
              <wp:docPr id="5" name="Group 19"/>
              <wp:cNvGraphicFramePr/>
              <a:graphic xmlns:a="http://schemas.openxmlformats.org/drawingml/2006/main">
                <a:graphicData uri="http://schemas.microsoft.com/office/word/2010/wordprocessingGroup">
                  <wpg:wgp>
                    <wpg:cNvGrpSpPr/>
                    <wpg:grpSpPr>
                      <a:xfrm>
                        <a:off x="0" y="0"/>
                        <a:ext cx="2647950" cy="329521"/>
                        <a:chOff x="0" y="0"/>
                        <a:chExt cx="2646947" cy="331878"/>
                      </a:xfrm>
                    </wpg:grpSpPr>
                    <wps:wsp>
                      <wps:cNvPr id="848227720" name="Subtitle 2"/>
                      <wps:cNvSpPr txBox="1">
                        <a:spLocks/>
                      </wps:cNvSpPr>
                      <wps:spPr bwMode="gray">
                        <a:xfrm flipH="1">
                          <a:off x="1235090" y="42318"/>
                          <a:ext cx="1411857" cy="289560"/>
                        </a:xfrm>
                        <a:prstGeom prst="rect">
                          <a:avLst/>
                        </a:prstGeom>
                      </wps:spPr>
                      <wps:txbx>
                        <w:txbxContent>
                          <w:p w14:paraId="347375F3" w14:textId="77777777" w:rsidR="00945199" w:rsidRPr="002D50D7" w:rsidRDefault="00945199" w:rsidP="002D50D7">
                            <w:pPr>
                              <w:spacing w:after="0"/>
                              <w:rPr>
                                <w:rFonts w:cs="Tahoma"/>
                                <w:color w:val="757676" w:themeColor="background2"/>
                              </w:rPr>
                            </w:pPr>
                            <w:r w:rsidRPr="002D50D7">
                              <w:rPr>
                                <w:rFonts w:cs="Tahoma"/>
                                <w:color w:val="757676" w:themeColor="background2"/>
                                <w:kern w:val="24"/>
                              </w:rPr>
                              <w:t>Organización y Métodos</w:t>
                            </w:r>
                          </w:p>
                        </w:txbxContent>
                      </wps:txbx>
                      <wps:bodyPr vert="horz" wrap="square" lIns="0" tIns="0" rIns="0" bIns="0" rtlCol="0" anchor="ctr">
                        <a:noAutofit/>
                      </wps:bodyPr>
                    </wps:wsp>
                    <pic:pic xmlns:pic="http://schemas.openxmlformats.org/drawingml/2006/picture">
                      <pic:nvPicPr>
                        <pic:cNvPr id="7" name="Picture 8"/>
                        <pic:cNvPicPr>
                          <a:picLocks noChangeAspect="1"/>
                        </pic:cNvPicPr>
                      </pic:nvPicPr>
                      <pic:blipFill>
                        <a:blip r:embed="rId1" cstate="print">
                          <a:clrChange>
                            <a:clrFrom>
                              <a:srgbClr val="FFFDFD"/>
                            </a:clrFrom>
                            <a:clrTo>
                              <a:srgbClr val="FFFDFD">
                                <a:alpha val="0"/>
                              </a:srgbClr>
                            </a:clrTo>
                          </a:clrChange>
                          <a:duotone>
                            <a:schemeClr val="bg2">
                              <a:shade val="45000"/>
                              <a:satMod val="135000"/>
                            </a:schemeClr>
                            <a:prstClr val="white"/>
                          </a:duotone>
                          <a:extLst>
                            <a:ext uri="{28A0092B-C50C-407E-A947-70E740481C1C}">
                              <a14:useLocalDpi xmlns:a14="http://schemas.microsoft.com/office/drawing/2010/main"/>
                            </a:ext>
                          </a:extLst>
                        </a:blip>
                        <a:stretch>
                          <a:fillRect/>
                        </a:stretch>
                      </pic:blipFill>
                      <pic:spPr bwMode="gray">
                        <a:xfrm>
                          <a:off x="0" y="0"/>
                          <a:ext cx="1109345" cy="289560"/>
                        </a:xfrm>
                        <a:prstGeom prst="rect">
                          <a:avLst/>
                        </a:prstGeom>
                      </pic:spPr>
                    </pic:pic>
                    <wps:wsp>
                      <wps:cNvPr id="8" name="Straight Connector 3"/>
                      <wps:cNvCnPr/>
                      <wps:spPr bwMode="gray">
                        <a:xfrm flipH="1">
                          <a:off x="1170085" y="638"/>
                          <a:ext cx="0" cy="288000"/>
                        </a:xfrm>
                        <a:prstGeom prst="line">
                          <a:avLst/>
                        </a:prstGeom>
                        <a:ln w="1270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27CBB7A" id="Group 19" o:spid="_x0000_s1026" style="position:absolute;left:0;text-align:left;margin-left:67.9pt;margin-top:33pt;width:208.5pt;height:25.95pt;z-index:251665408;mso-position-horizontal-relative:page;mso-position-vertical-relative:page;mso-width-relative:margin;mso-height-relative:margin" coordsize="26469,3318"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DmPlf2RAQAANYKAAAOAAAAZHJzL2Uyb0RvYy54bWy0Vtty2zYQfe9M/4HD 91giJVmXsZxJpcrNTNp64uQDQBAkMQEBFIBMKV/fXQAkfYubSdsHywCJ3T04e3aXV29PrUjumbFc yW2aXUzThEmqSi7rbfr50+HNKk2sI7IkQkm2Tc/Mpm+vf/7pqtMblqtGiZKZBJxIu+n0Nm2c05vJ xNKGtcReKM0kvKyUaYmDraknpSEdeG/FJJ9OLyedMqU2ijJr4ek+vEyvvf+qYtT9WVWWuURsU8Dm /K/xvwX+Tq6vyKY2RDecRhjkB1C0hEsIOrjaE0eSo+HPXLWcGmVV5S6oaieqqjhl/g5wm2z65DY3 Rh21v0u96Wo90ATUPuHph93SP+5vjL7TtwaY6HQNXPgd3uVUmRb/A8rk5Ck7D5Sxk0soPMwv58v1 Apil8G6Wrxd5FjilDRD/zIw2v46Gl+v5MhrOstVyhYaTPuzkEZhOgzzsyID9dwzcNUQzT6zdAAO3 JuHlNl3NV3m+XOZwG0laEOvdsXDcCZbkCA0xwGHkKnGnXxTcPvM5t/qDol8son9wJhhYPF10v6sS /IHOzt4CmU0qwfVvvY/IcZbPFtM1AAA25zmwEsjs2c7mWbZaRNLy1Xpx6RU8kEY22lh3w1Sb4GKb GigAH5Hcf7Au8NsfiXARYcDqTsUp3rNQ5RmAQ2GDk0aZr2nSQZFsU/vXkRiWJuK9hBxgRfUL0y+K fmGc2KlQd0RS8LJNqTMejlTvjk5V3ENC0kLACAkyfX2lOd3AXxQ9rJ6l/J+bA1i5I8INDab9Lh8t MV+O+g3UpyaOF1xwd/a9BpAjKHl/yylyhptRPZCVoBp4i0ETn7v+TLCA/HDqxZJItWuIrNk7qyFH KAPMzuPjfvsoXAGaOXAhsCxxHS8GzD5pCC9wE5rNXtFjy6QL3dMwAXdU0jZc2zQxG9YWDErBvC8z KE3o3A50qw2XQUZUmAAbAcDmYJRvEdbUxU6AYAjk+3A47A/7WM0PDsHyk0LDl07jcyJ0Q4KPXtfx KFDj46F9WI0wyqNyMFu8YxwbbABS1LlXm21IyYLf+WI6jV3fEgdlGR5nUHbhOXj3wwe9oEuslsFh 13DH4sWGsGCBqfDxnWGONrisIEsfIbOYVXDZv/ApHbOI+f52i0A/rzXfLJuuZ/NF6KH/QTvo0UQh wjY0hv+/8/a1c+cM4XXjkp2SEthTJpkh37Gv7mScU/YV1l5urNlyOl0BVdBYL2dP2mocX/lqNYqg H359t4wNVXCJgwO0+lJDJRshkw6KOYdoQXpK8LKv2EFYQXRFHeaHOLaDEFGGg/Z7NQcJjZ5AUELC Q2RlbN/WnYWvAiE/sgom2jigekchLqEUGkBoOOgJTo+KjYYR/WuGQeHelPkvrSHqdxgPFj6ykm4w brlUYUg8ocudeshVON8zEO49ThEsOdz5MeK/I+DjyXMYP/Tw6+zh3p8fP0ev/wYAAP//AwBQSwME CgAAAAAAAAAhAOJH5ra6MAIAujACABQAAABkcnMvbWVkaWEvaW1hZ2UxLnBuZ4lQTkcNChoKAAAA DUlIRFIAAAcQAAAB2AgGAAABGgNNGQAAAAFzUkdCAK7OHOkAAAAEZ0FNQQAAsY8L/GEFAAAACXBI WXMAACHVAAAh1QEEnLSdAAD/pUlEQVR4Xuz9C7Qc13nfidauBmk7iWfu8s3cmWRl8rqZ3JdnMplr izhdtasboOzETuKJrcSZOIw8SWza8liRY5tixrLlcRSLBE7X3tWHpExKlknCVCyChCjaEsGQFK0E JEDTskmCugoEgFBEHhoSQIQkMOeA8Mpafb/vq119qqt3d1dVV/XrfL+1/qvP6a7atWu/v/10GIZh GIZhGIZhGIbZRUTyoqPbPUcHPSdq9UQEfyt52vzKMMxMiIJNzIAD4ozIMDNGya9kM6LAT4ZhZoj2 fiabEaGW5IzIMDNFe++lGjAtDWIYZsZgxstmRoZhZgz2lKYyocBeVGaFCP3PiQ5Eroq7xqnk1e3n nTC4zVzBLAKpTNgXs+R0/PspIm3NnQHNuUNA+cdEKE9DIXEKCoybzLe7EzOGOCBmiZmY+TKaFTo4 GtfGmedntVvhsFgRtDxROBOi6ibyXrc+1yb0/y7FjaQlPJqHzM/MUhDKF6iZmY3IPKqL0H/c+rxx 2sUZEZrplvCQnBHLAPlhPhMishFYRHUQ+Vesz5qkXZwRRTcTFiARBp8zPzN5SdnaovOuK+bbGZCK OKuoudruuXfuh4iVp4Vun3a7ZoLxpISv/MNwXbHEcGdry+oPFHbJY80NzxXdIJ7cjAmQEqHpvp83 UWt7wM+z8pOWZ4aeq/23zK/MJHRwdij8ME3NjKGHG2EmQ6ngA+bK/FCGSbuFmcf/cfPraLTcjDN+ VqaUUnILmg2L3dzK+l23Xje/1EvUOjn0bCwUlhSx8b3g/53aCXV99O7j5ufq0N4v9tN66lmk5Lva ieT4jpAygOdda2aSk90buicW1XzLQtb/qjWbVRA6ODT07GXNiFBwY4vH8j6gHOkoJ43Q6wlrWs3K v9HcUhPjOmjKQB0GI9zEFw79x8yVw4wIeFFhwM+EtP/xnWe1HMmaESFMlw30s21MNC0tXzFXlyP0 j+V6zrq/ae6oGdvDQXvCYMtckZ+o9U+y7gxJQ0YdheV6ofcvYULKvIMKnjK/1I+tEFwiREc+PeR/ m7CAK4uyDPPYNFNsHkCVweZOVlgCWRBhy2Iog5YN7Q/baZMg+xmuw+aYbl0y35YjW8JPk2DnQdrv k6S8j5u7cuPahniy0sEFc/kMsXkEVQabOzbZsFwndHDN/Fo9Sv6oyNYe2FE0JZCRTg+4iRoFZpLs tYnCks1xW42YkksZdfr3LIySzw/bYpkpiVreMvi7UTgi82BYl8HmFsjFz7mR8UxfWUL/OATmL5n/ hlHNn8y6ARkJSq1M7ynKRvYaVOg/YH6tFKHlN63PQ6GfpyFvRsxeY5Gr5AlzdX4sY4kj1Ql+y9xV D8q3t3L6ymbEYGjYxz0QF0iUljK/lc6ISKZXf89G60Hzy5xIeWZAiPLvtf0mQm+4prpDWsfO/q/r 3z/4nfl+ACV/bOga23VVYXtWSnsiv7h9nICbOGXdzJL9faRKFApWd8Yo9CNz5yA4Iwc7f0rgdpqj x4EHlMmItmsSbK0HS0YUUfvq8HX+H5ifd1D+zThGKO4o3hsPLakXIXy2Id1uw9/bjc5aBT3T2KOX 9XgeocGbJmpdG/h9w9v5Pf09KgtO5s5eY7uuAtyhphvZZZnvQDr4hLmlGDqziVPWRkv/Boqbx5bS PlER8nZCZJWAc41H+aXTvNtcNR7bvSNVICNmv8caMpQ7Y4rJZI5xyqKDHzJ/TUSovU9Z3cxqKmwO 5pJ8wbhgceNd9kC09Zpi6ZK+JlENZLeTEBsQoUgmAWIGcXVrG/z2Iv2el64lMxigeTVUU+Di3fUX /43xw+BvpJy4GIbjbM4xEgreNcQphRAGY5q2QvmfMY8bJrK3nsYrf0a0FpYGgWkq+5tNnTE99qOA ViGGTxy2g2nEJoH2bGksDg5qhAfS9lTmN/cj++i3z/3BsYHvIWEPN/siqNrT1ySqg8wzbvzNW+k5 AqfsZX5Li2quNKZjQeBMH0QFEsLj0FBYYcZMsJTa/9MnfnTn92xiw3HVvKTvK6rcdqXdP5BBHx3a L2ecVKv3HRs/MDwOaLs2Ift9kvZC7yfyZJC+lK/pvhyICNKwzY0JcrVfrPBOgNJ0dJMkPaNFNYd/ T8h8/+ETn4x/6+wd+B403AGj5BuZa2JNS9R+z4578H56bdB9VL+ky9G0Qal9N0PJ+vWd7wKyDwRO u0tf1xfWkHCNrURPFWSNDUuka2ju52FCIULvp+RPOh2cPjgqnnPK1rNsuy4t7OhDwuYz1CLaEYQL KMF2L4Ktlsz3NNcZwf6KzG/j1Z5sz0XBJfu9OdWBdFaaURkRS0tDY0zzIPv9n/vYe+LfDoKtmP7N hgo+PXDNuGuLkHmnuBfX+2r6u8Iaqj0mZcRxAv/gvehmdm5uugCcxMB9Fin/nLkyxhaPRZRmjFsi kq+Zq2JG1bwJlt8aWCtl78NnquDhkfd0byQ3D7+CrbFsuo7jy0roPTJ47WjFtr39N1JpQvmS1UF4 oPhXzd7//u8/gRE6/HtC9nuoCdxO1l6KE56VgetigV3whPm1ONYEYhI+1VK238tomow4Wo1Q5lp+ Y+3WzwiajmfM5THKf8J2HYUP2kMANLnP0v/Za1K1OKSZA0O/J8ogOtjqslyHSrD9ZlXKD7bf02R/ wyESG3laCtkOSrV39FK90ti2bJ+gAbvJ8ntWELmjB5It15PKYktEafd08KLTLWcDDMpkROzut/5e UFCAuGr/TifYJGxuDCkVTwnW60AphAosHTC09Oww/u4qW+cTTo9sfZkcMNjdSckgImim2n5PCTu3 4BmfN7fYa9k02d9067L5JSZq/d7QNTaFnn0pn+1aVGmiVrF2sSk5+9iuSStdktoYVSKpILdxPYDN LVR33//dXBGj/Hdbr8PEi7XqyBUA+HtzZ61fKH8CImv0RIE8mhRGWXDDLJs7WeF7ZLEVVLbaIntN rPg6W6sj+ywt7xoZt4kSdOuC9fe0smFkc1uBgO/Y+JvDvyUo2R36bUg4tCXHTzm03gcqjc2xIeFL g5R809y1g20xbFqTEpmS9rFEVBls7oBE2B7aAlJ0IQGmr0v5FZqcx4dWvuPvHf9D5pJB0teBBhcu 24S2IbgXQlOwKJHFVLBmDkvYZ68BNbSlI8NyHSi+zv7bzrM60CS2/Z5VGtvvaWV7PW3XjJMeZYJl NSG9IjhV0HbvVPOF9Ri7KWwfgoQyfpbFhv8N670oSAjQLJ28AsF2LwqbQEWwudEXJvrWXzFXYq1y t/WaNB1/sLVgq2ES0teBoER9Er92tTyf/Y00aYhCy3vMX8PY3KPvwc30dzb/WjJs4Yxoy/So/vcZ f4xSGtvvibrBUAIXKjORZCphsxuHH7zJU+fQXhz1/lOhWnePclhs+IO9X2ki+XHIpKM9RRpObG43 GLKDGhqeY7sfMzL2Kk4AbVbbvi0DIn+Cf/CTmp3Z3kpQ2LxonCQaOjv7aIxfBq4DpaeJZX9DkX/j MdcskCiuuePe2+YeQLXwwPfD4T/4e6yiGbGyTi9E+VuT4k5oSzhFwe/ari0l8INxdSQC+xbGvHd/ WGUqbIkShU0bKgG8c7TaXPvFpsVhRjKlTfy/eY6N5Bqb0FDHzIMZAyegK3lsZPOgrDCDZgnb+VdU ZK9LZ0QMx+zviSARYkeHG8I7Yjwk19r8g2TsKQzfP3Fn3G1vjccs2d9BhWvEjv8+y281K+i5qvWO UHEaLDSRYJzGgfNSafrgmPhLVAWiYxmwr1MWhGo+MjymNhvRNCobVWVEJPv7JI3yU2f/gF1LCTIh 9X1fGWy1T+GMiExqgaDQ7EFsv81VUDmo1mTbHOPAen9WqbmvU5Mn11elUeDsDdv1ZYQlWWdt4moA oVOT1LNUmBHd9RuKvduojEgldObahOz36d8SLIVdqYyIjGiVCCWvgQ2+s/GY5RqroDWAawMrq+0y ijvQ/NFxmMXixoAgjqCZXsMaz9wlgF0ilNBsmq4ah0iMz94oIarZsLTTwReNczG69VXa1ApLcWzi 4qduDc46sVFljYio784/VIRNVBu2axNsv2VXGljix5oRcalRVlHrt82v+VDyYzS5PvM8qzBRY28r 3YfT4HLelxbUwCL0j8A7PkNj3SY9CxVccXHIpyhZ91PClgWNk9ZFnhkbaZHhruTAtoHY2ZAeh4sD hZSvFzSS8VzR3AUD2lfwnE5QfEFtRUC4bQ9o1Dio8nVcYIwWDV4r3778yHK9+SVfRrSsBGlka7oq yB132FsJNVUW7T89KZwSUZpNpr5Vie1Z+NmVA5169aGDf5oEwlAzIW0bqOCYuaMesGMGn5NESDpi 6G/M7MGr5urlIu4I6E96p2aTCt6ADDg+QSXvnwjDIcFS25lfZovNHxZRGtP++ESt2scgDV5O3IzT I/6NzWKfZvrURvp56NeO97z5ZU7gWCI2tUL/PvMNMy8oYWRkoJbHwG/w/6wZeP4EjRsrXQCgcBw2 LxiGsCXohOz3o+zMmmjoGwefP0kMs7QMJeigd9/Lj8eJOvtbutlaN53h/Ydo0fW4PgeGWVpsCRp7 8IaapagZ1og09DToh3/10oP0/P/u1//BwPd9MczSMmqvT4uoo2FWZJ5NMvyFe390+LdZ1tYMUzlF JjsfaBabND8NludjLf1Pno6wU2boN0cFk8dxGWZREaO2oLTrJ81t9WN//mip1vvNnQyzpNgS9pBm 22MKNVxqY60cYphlx03NWhopNWGgvA7Q7rP5JSsVPGLuYJglx9pLmtI80MFvObRmz+K3/mTz1AbU DLP0qKZ9MTUKtx+ZJ8p/M+sngfvJ4H4xDLNy4CqD7IA5wzAMwzAMwzAMwzAMwzAMwzAMwzAMwzAL AA7iZ+eeMgwzY9IZEDXjfWoYhkGGMiKIYZjZMjTXlGtEhpkDG5ltKLBGDL33ml8ZhpkJ6oarAxkR 1wLiLuIMw8yQTrLgdkciar1hfmWWHjwEJZIvoM2Bh2hiSevq4LKjZL3nDTDF6GZPNSZVf6gMM1sa ITRt0gfNjNb8IlsFN4tQnkbt+lXf8XFpixM3zHTQGeDDETpOs4ts1Zp44CgdK74bwTP6hsODM+JS MhyReVRvZHf8h8eem5DVrs2IXnx0XVbMckEHjdoicrJqy4h5D6gc0G7NiIgtPJhSCLWvB5XAC+bf GaGC162RmE/1ZET7syaLM+KgmGJg+sHDYucSfumIs4n2osRxqdY5R2HHiHdpp7aSozOi9j4HNW3x 3tXs81OKT27d+Yxlmq50Jj74b55EwQvgl+0dv4FmRfqZs372KmAJP1dDzTgLIKOMOcwEErj2z5tL 7ejWXeavPiKUR+J7TQbBTzyAJA9jmqN0zt6kvTq1v27+mg86+MaQ32dF9rmzfHbVaPnQwCbFKui5 WFPVgKvHnawFflDBB8yl9TFYs6QFAaDk/eay/ETBqX7gZaXGNxvdKBjdK6paS9HkdG0nHs2K7HNn +ewKcTVumjymz0L52lw6HaF/b76OQLimdqwPBmmv3MPHvZiCkmccttoQv1smbAloVmSfO8tnV4Xy nx7XKiJhGpsW2oV8UiacRQYExHrzpNUDaGuVoX+uwRjp1vvM1QM0OvuHakM6/Vb7HzaXLAcqEwZ5 m+QVAOE1bGaoYLnmm07MHLGu6/qXzR3FiNoP5Zmo0ui2Xjd3zADseLF4QnRKJh6LW0PCZ9qw1aQz TMSVkX2PCaW325Fn6T3hWjQThA6OmZ+Ko4PBTiJ0TwVPmV8XHlfJY1n/j9aE1tUoJmX0uaQ5tLss nhHdGwt7RoRy8qwXlK1XM2pZaubxCXhqOvKVgedV0dxB0m6SuyMiNpKPjkwUZZvjqj2UEQfVxox+ 1Vw9O0J5CJ67hR0uA/7Jkv7NaOxYcgmElk/bwp1aX9jjPRdGlEBCtQcjCyd+K3kKPv+e+WaYrDtY /WcDHmWpEe29VvX0kBHjSkV812nIuqct46y22t+mgoj1nIUhCucS14kKPiAmmSoZhjoOcQ8eYM+d me8TlWRP5G8O2KEL0Q+RfjEjFz+R0H97+HcIHB08Q7+nGO59bcZuZL+31IjWUk+NGZ+cAjEqUtOa hkwmh3e7ZH6JUfKd9O9jpYPfMHflAkr7J63ujNKoVgDUYBBPsYoSeg9BYWZ/XlZpaJVP5neTQf6f v/WPB79PlEXLzew1btezpyN8d5J8yHyTD+3fh2lT4Ph51NoW2t8WSr5ofp2CjMdzS8sTxoWYgd9A hka29rHZiOnfjYRq/Sfza7Wkn2MKgKGCYJpmatYt1dqZ0BDKRywZdeD/IeUFx1dt9+dRwrghgxzs 2RjucBurNCq4MPS73kvXfPsd3zf4faI0tt8HJM+YK8uh5SW7uynhxPvSZDNKTlGbOk3691RCHk7k /hPmpx0siRFszuKl8SR0676hmhv4/37qpwe/AwlsGmOzUstb6N6cxLZGyq10rUK/Df4ukh7q1HcD ykvJeCQhkwoE/H0cpsOpkFIIDTVX5vf/z93vp2v+y/W/Eaepgd9Tpgv+PfDbsCgdljA7Gsp/Z/jZ Y6T8R82tBcEEb3MwJUos2e/pxcBuRHQw7EZCNpBspH/vSz5mfq0ObBYPPAMCOGHg+5Tw3SmRysGz 6JX/lYHCKGqBHe3/Yfb+foEyqss8wfK76LS2zK9jETZbvIjyJjQFtpUFOst/UkZOCgrIsMFn/sVQ OrgusnQ0JWS/R2moQZHsXq5jtX/ouaOAgmGomZtH7jStKZuDiQRuSpRg+R2/FmEmI6ZKT1sNNIQt EpV3zvxaHi3NsdZtGhpw1Y1Dz4lr7MmRifeDLRD7P/1bQvq7tCBiqKfS8tuf33gP3f+bz/3m0G+k vEyqEdB20sE6hKn999waTmRgl8atB+v1IBwKC/2b6GLslNsRtDZABrEOf2fufddvQksFyXxPSrD9 NkqpdDkKKNS0tZMxt+De0LvVOFcMSCgX7Y6C0oz6PVOrUuYDfuWFBwZsIJr+ZcOWEaPWNfNrKUTH Epi69dKIZ+VXtuZKSH+XV2HQ+79gs8v2m+kxnMREGxOVJmoWs+MygrQyONd31PMPrg08Fwqx+60F XkIUPJP9bey7Ibhdy6jfgD22Vsg4cjRxUUOVS1a4W0JpbA6ioBbY/zu/EJdi2d+0aTqhHTTwW9D7 kUd/JfW/kfI/TddnGVUClUX7t1ndA38K6p0b8bwySrD9VlZFmjdFMyJiuwaFtRsWVsCfuAuacdZr UgWk7XeUyvQUI9YhKlCCzbwZKUnjfY3oRvu4qcHNbjFpqdEJ5R+nMB+4NiP8PbvgYFTY15IRRyip 9fpkfrdqBA0NzVDb9SooN6YXDc8wIWFkIzpYo0LEdk1RJdh+KyqI2KFOsHHo1nBPo01ZotarQ9eg VJzA+9iuQSVYfhtKF0BjY0xNkyZPoYJKGBXPCTj7ZtRvCROb65hB5Zvm6kE6wx1MpNllRPLcoOFu vW5HbjTYVBlAB++1lUi2SM3FyIxo6fzoeIMzbHauxYw7/H1fQW/PwdQYVBg8YL8uv+B9XzGu5cPi hl3y4+aOmNB/w3pdFvuGVPF11tlQILVj9xFoV9uuS5QmT0YM/cfN1XC9HP8eYTYjwv8J2p84HEFN 4zHswbHu7H1wj6v2lZ+mOORgoi4G5E6CjNvHwSfMXTsk14/SJFLPSEtgR0NR0L60uEXK0vH/6tA1 qQgAm2jwt8zvA2Svy6Nk9kkZsjbNqCEEHQx2fOFyNNt1WcZkRHdjn3165Lofz8rSgd08yCrNxojm K8nEQxrVOj583Whd18EpfvKK7bcdmedkx8ktWNMGaipsDoLgYa+gbWWuGo3l3gFNIlwb0VSEl+0U 2LFaB1DSjQggVLj3WXNljK0U1v7z5teYod/lAfPLINnrUAm231A6GLvwWoya3BwFZ7J+p8n667bE DC2EFEJ5U2dECINbrL9h2I9tSWSUQqgb7SYKKumxzmK7dqTQX5P8FkzuJKSOJ9u9lF/s/szLqM2j JjYPlTwbl8yjX1B0/G+Yq3dQfjwGmcZybzxOFPTEpIHSEBNXPExhdWdIYyIkS/b3UStIstehDOPm XYqwSR0kaVwdnI17aAczUYK1RxF472Od4e8PZtxQzekzImL7ragQFTw+Md7wfZV8ja5PY7u2rJR/ xLg6krH+HNVSKoLovuuy1XESJiLIqJgAcXMdFZwT3X0FEn2SUVHgDiYw22p9DTaS9f5ElHkuCdU6 BX64WdBGP/A9lcBjMlYB7ekGw03h7HWj9sXJXodKY/udFPsfMyttB4L/m4wmRmTEITew5zlh3G+I Dm4dugaVZQYZMZ4sUiDuMFywqR1BPI2bkldAjQ60+saBzVRbwZdVdl5xaWyO16VR22ZUlKEKCwJa bFgyITJ0bdUZcbRGZcShGhYTdEL6+0RZ8lwzKSMitt8zEt3vuQKZZ5qdAmsRFXqTGBqaG6EqasME t7vvjPUhdWjM/jVkF9nuKSzK1H80/P2gaGbIuAm72XvKZkTEds0YWTNi6N83fO2YGhGVJc81eTIi MHJPXDRbDELJQmkrf2uruMjtHJ0xRN7xzaoRKsi/TMciKqnzLIOZsJHUtBEx1PUcBVpouRX3dIGo iQP+1DlWsGfdnyYjIqN6N23asCzjCf0HyP/p69KdBOnvE2XJc41ufYYyY1YFER0PzB4qFPPJMLJX coJEst8SxHcS1y4WFhoKg6IbT03KiNN2zowDEvHrUJrZHzxK6CHlf8Q4EXfiKPxtpwkVz0nEjhfv i+aq8WjsgCkSGXitvGLunjmQcC6DtvtSwehJ2zit0DYFKxGG56hIHjUZIWHcbwl5rpkSEe49a33O CIHtP9RpFdvM9uvTIlsTxxWrZlRGxIIQ56XOBOV/hRKDKVUGPWO+QwNVyR8zd9QD9cxiRo4VB0QS QcZ/ylvO06C0PAbvdK1fYOEUMuwBHkd2A2O6D+5PyP6GmjXjChmbJqH8M5AWr8bxHd8jutBsj/xT EIaFlqoVAm1EeJc43SVpLfiY+XU+QNOu3KptplqsGRGUkP0NE88s0XL0IoKs1JgZV4sAbg+DNjnD DDGmRvxW/b2D34OENrNdZgHaYKlaa6IYZmmxZUQzVkidEpnfRGfEWGQdjGySjsqcwfDEDoZZCqLW Y8MJGhT/Nvy9DmZ3ln722end4qi/IfN71Pol8yvDLBm6ed9w59kYzZLMs+kEaoN1mh/DLDWLmBEP WmahQC34X935t3qubThs1PAMwywNi9ohYnv+KKV7ehlmGXGj4E1r4s7I7QaDu8/VjcUPI9UJ+lPg GGZ5sSXurGZN5OcfQ2SYVUAoP55Ta0vk2HS9c8R28zVz/R2WTpmsGGalsCVyEE3Jmidavmjzl5Pd qJlhVgYtd/bo0UGvsVFinx+GYRiGYRiGYRiGYRiGYRiGYRiGYRiGYRiGYRiGYZg6SLZY1MGHzDcM wzAMs4LYdu6zadSRgQzDMAyzEuBRKbYKcEABbm87eEo7wzAMw6wU2sPuUEslaBHDMAzDrCwq+Fj/ PMJRSnYRYxiGYZiVRktz4naqEkwrqRBV8MvmDoZhGIZZQdbbO6fWjxR2qwafM3cwDMMwzOohOsFm zvO/5nLIAsMwGYRqfdpRwQXIlNdyTwJIC+4RWl51IrkJf/+acZZhGC1PW/PMsLhCZJi5oOUJS4as SqudsZXsgk5BGG463RKNB+WfMi4xuwHd4gqRYRYNN2w+Q9ZfGQuwmFYjY+vgoYYKLlN3V/o8Ufq7 ZBjivdrnRdi7CeUfzp3nGIapmaj1TUfVXgmmtZQVotDyLqeztuVEfk9QJZjjAOui4gpxd5JuUI0T rltkmFmi/CecjvdH5r/VRYTBU3FFmMiSAevRclWIWm7SLEBqxdccTlwh7krcnBai0AFXiEz9aHmP CLHhD+nO9Hg1cPhHe79orlgxwuYfxd2jgxluRlqOCjHKPfuvOnGFuDvRwZY1PWSlvN8xdzBMtSgz b4TqBPtSIBHhmln/uLljRQjl2eyLFpVQ2HqQbzm6/WHj6nh0cB/ogogr4PwVogpudsLW2/1nUzdl qiLHGXpV05FbTneK7lBoSQn0J7aolNyCVv05odrHwd93Qxi814n8m8DfB+DvB+DzpOg2N511f1ts 7L/qdHy8Z1dXiG6esNetLXP5aqCDL1vfc1irMf6+jGh51I32XYa0t42Csmwb8vSWo/wToJvNVUsF VHqfjif+FSnvqFw7a5xYclTwcL8yya3YSsLKzNXtTeNSrYjQewH9SWN1Q/6x6pK5tTzKP2JxN59C yBg6eNG4xEyDlvYwTksHb5irV4OodXjoHW3CQpiZHeutZ6m8zFlmQuO318D0u8gVpJIvuF27/4tI aHneuLi8GAutmCCS4eWfNE7Uiwo+SH4s6k/0I7ZyyqKDZybvFpKWqai1/FXjAlMVKkeFqFqrZUXj 2KDtPYcE6Y6pn0ie6efxMoLyixrzC4I46L8mFPhpysmTgsYRSTMxjOoFDxq1vOQoYQXRWIeXV95d xoV6QQsr44fCKmE5iPXgqNUtizBMxMaNi90CXHbGdJn2G0vhCnYrU7dVjq4rpl462BVqCfcyUu2e COVDxuXZEnnnczUuJwqNDfjU8h7j8mrQwFb10MtOkA6+YG6vlyh40vr8oqLutiD/wvbQX8/dHQJy tb/83QSLjPZudaElawt/UtLVo733mjtWh66foyDG3prWfeYOpmqsYT6F0JqK5DXjeu24ofeK1R+5 hBNpjAVIn/BdGDxjnF5BcLKGNSDsamh/Nq1R1ZzeMuwLLdoC3Wl4DyWArDvDEko+au5aPnBCT4gt Ri9+X6xYqOtDLta4J6RRmpBkCf8BFUUHdwot34gnO0Gjibq00K20VUaVTfzbBoQTjrfPELfj4SQN 45fRwnEqeJ83wJ+n+8JGYCQPG6d2LUL7NFENwmMT0hI2MK5BuEC4eT9iLhmNDi5lw7oaYXx5J81T akWE3j1Q/ln8kE9uF9O9/7hxbrVpYDeTJRBGqaFvnE2FWMEAb19YoOWcpQmtoTNWNyyCwnT5ZlUp eYRmvEamErS8V1/x2MIluOd2c/d8oEbbGL9SRQ7KiVD+lX4XbJl0hhWokl8zztWLCrZdmx/yiCpy DLedyt18PmdcXw06/sPwnvG6YKpo8BMtG3hv+nuU/JuMC3Zwm0XrfcPCIZOffkZbfxspbLTMELHR PJ1rpjymGeW/A+//GXPrLsMWKCMEFtFwwaO933BCecHZkNDywuswUWLmMzrgb0HgftFcPRERtr6e fe6QwP3/W/cHyC/XqTXTsh8ljOCc40tFllYsEdBKjuKCtcD79dXuXR/t7zmdGY0bZ0HrfmzBhmpP nGm5J2pfmexOAR0E661uQv/5OB9Znj+lrlv3canU0+ZJy4HyPg7lzdl4ImCqjLG832RNqBC7bVOe jRH44786+Lf7ZcEPPf6r5rccfipSIergNihDD4EgPXhbzh17Lzvr8ig0yotvyoBlM5XPiV/M/6H/ urlil1OoWwADMnhT6OD1OFEWFQa+PGGebAUqt+1JBffffvTWwQrJcs2A8qxNVPKXrPfapPzpl3TM Cu2fGMwAJQVuCBXMvutEB+es/hnQ6DHiRje4GKdb233TCNzsyvrSgQrudrv74y5b6/MrEq2NDUZP CFPyGFhhbyRhiP5JGqD0if5TwVaj2/4Nc0elNO7cd6L/HPPcajSmQlQy15KXxh37Bsqh7/7Mz1qv s2pMheiq4FWo7OC6vA1YjBvIn2ETjY/J8aCDh+J7/Pp6uVSgnfAGs74d3gPjb1wc9n+Ha0P5ZePK HOh4J60erFFkrYTeDxofDJK5dkBYKGN3XxZaSGq5HoWVgZq808sevRZvym1zIyOwlMdW6gsDTjTJ UZDgbhP9rscJ14sN/03j+mzQOO4zIV5GtZSThsC4BgG9M6QreH+hm/A3pC/bdaNUA6ID/pjtXsLw vFSaXvdia3pcuI2S8uG+KWcfYmMgZ14sr9EVIqSDHJOZWr39D39wIP5/4vEobmCM8zuVR/g5mGZF 6P2Oo6CCreC9zbj3bK3/0HvcXcdNRKqLN2wIibD9mnnC7KDxsIxnalWSKCJfGy/E4EbFtuv7Cnp/ +d4fGSqEqEC3Xo+zQOVVc9lYGrq9nbcAEGGJrop5QBMr7O8QK+jd98JTg+FZIkOS1aD3QVi33gFr otqMiGulxlTSe7CVnq0Qlf8ofGe9fkiYgbPQ1PTx4UBWC07GqRCwwCfEV92CAs36fQlh+BcllLT5 xqRGWRH1rUtKoxCn4C+B7xkGIyfVuBFNvrG6l1b3ud8cyjv0vDHCSVxud3AzhUbUwl2rrNeXVuj3 9nThPeoiPtLuovXZFathG6qrHYoQY9paPDVJjY2g1/rU+3vfuo4FVI5JG7EGu5wmLUYGN//Fs3cP BM6fuvtvTnrWV8yl44ma+fcpzWFxzowo0PD+FyCjbYso2N6jcIcc09qP5Nes/k+Ecd1t9/7no78c hym+f85GwUTRzE15C7lrgIbXieGKKhjMtLkXpMcSG1DAKfkUVMR/Ff7/TqjgHs9eYxW8Jy1KztLZ a7/eIij8jpi7puZ6/b1XbM/ILYw3ijvsZsNPE48VVi7FFGDBj2kg19izwBnsefPfkFJpCoeA9L4z f+nXbipdiDZoC7a0+3b93d/6UP8Z333/v7ReMyRM/8r/tLkN0rtf00xWEKYHPMS9KrAXIUdjsQ6B ETKHrRktHpkoDHQbd2ULvhFKAZbexMLwz939Dweft2F2YLcJC70w5/E4qnVhIGONk7phvvtmKv9Z d1w3MSnoyd/6qYkt1pko9P/I+j1psEIk69t6XfV6/Bu/O5CWGnq/9bq04iUgkK50UN34S+i/antW IY2wyFzdPj+PAqwvBeE1jkieETnCfUBk8aE15mHj76hxaZCw+U7utJ8l74Ygd4ASIuzuzPyeVjJh TwXnzB3wnNZ9ReLGPRCPWf7934YGLH1n3ByryRPOxhL6F51OznKxfs1kqcogYbHMg9ObRQgJOovl WqvSTCwM0W/Qgk+gFrHtukRg0udFt/53kXuWKTx3XiicJGLzU1bgR+xKDOV7nIMYTols185T86sQ yyno/cnu91a3/lTJybOqc0iE42ctupH/ju2+0Yor/sHvsCGw8/fgb6Mluq3LxhuDrEtohNrvGaVG jm5qPGjAdu9IZYly7iNbRBBubgj+SoM9O7kqNZCNiV3cEEdl9rrVwRSL+VE7aeM6nKGuoIGh5E8a tx92sJFGjZr0PTk046UqMaF8zOqZEYojNAkA80kvmqNVkd38WjfHF4bkLm6Wm/neqrg1VYRG7jEU eM/wXe+Y22ZH0a3s0mNrof/PIVGCtWC5bq7KVIjoZ+t1CyAlXzDerAbV+jTEqf1ZRYVd5ZOw3TdK SR4O/WfN3QM0JllEidAdVOgP7qYTya9arx8ldGMSKniWKvKiEzssiI2cFVVO0frXLDjGl2fTCZSF hrrRfu2gJleIOviEo8DaxnItV9k6XiJay9d7Yrl3rOZSIeKOFzbPVCjcDkjowD57yHJ9YWEhgy2R oujgKat7IwSF90vmztlAS1LsfrFKt54wdw6i/Rug0HgYMsAmtDKvUXjZ7p+FsgV52I4rxKGxxtmr 3+UW+vmONCuIW2mhC3E4CRyHsd47LLFh6fXJgnMALPcOCApYnMHrdP1XzV2Yz24ttilCe+JWZ/HM ypJpxoLoQEMNw9R2fWF51sYzjvvbrx/W+z/fGfJnI/SMQWK/h8I+2mfvUsYzVmnXnrTVX0YSrHbw QyiLb+mGjWGrmzaBP+eygX+dhSMGfOiPn0ZbtNDPCv0/zdlcdDBrgTBYn+GaxAIZiKSDq/D5nebu 0ahAwjtPXoiMUsHLZHmq4CgkUDziyn7dCIl1+SZknp8xTx6P5f6ZSQWPGF/UglDyzdzdZbm1b+wY i4BCMG/hBwVpDssCCijLvSO0417YPl3k3YVq2v2C+byKSssGzqK0XVtco8sHLfOHA1ZuGHe4tAEq oMGeObvcyNuxSkP5Ao1/oxs508A40YS0UD5oXC9HN2eZg++JEzXnAVhuWIhaPDVKJlL6pr8JdDow OHgVWiJ4EHD+jZd1MNUkABe3XJqG+KBeq9ujhIlT4NmJNQLP+FqpCTKq9ZJzR/PPGmesQEa7x3pv WpSRRozfKC+03pMWbhkXjugVGIXNnYxoKr2S90NLtQvvcalIQYuizYvvgMyG3W2zQuF2Y/j88ekM 47uBB0RnvreLWtBju01FSFaB5d5h0TKkSZStEPH97dcMK56pCvHjvQTx/DzkM2gUmjLGdn0ZjQIn wNiuzyPKL/bu5j7Kv7vWSW/oB5x8N3VYgRuYfzsebuUYjwVOgbvevBT7aXz63xHGtzxmbp8xOjiB nigUUVV0HYbyn0EgveIWCqiU4gSYbxd57bXNX1agkHzI+oxxgufHLbg1exdFGRRY0xgWFCZTSsuL cavXv4mEu5Oo4LlClT9uITUKtW9i4SiKbhxucWNIuEwjDXbH2a4bIapAcYPzEhWiAEsHMysudzFf 5UM1rX4ZkqGBk9Zsv6cF8Sg2Jlh1YXMxKkQk9wS2GcgG7vladlNsaqTl2wrtuvC7LlvdmLPQmqS1 xSE0RCqgsV6wTklJQEPIODMnlHct3nHB7kGb6KBIHDjOOd4CgXNEdHEg1+5eGUELeHRrTzdPgN+w 8EJ/Tu6Lxj1ap6iIBFTObkceN65NBlpeQgVfd6PmNSicrW7OTRgO6bVTNqhyyNyXVZ4t9NLY3Mgq WyEi616+tYgW0XZctsF7tEK1fGtoshg2hApUiFCJHs49fpYmVyMxGLsJhRu1c+9KVXuF2Fmb7WYg 49T1cM3ktWny+0gpXN88xqrSsr51iIWFaUyCJZjatagskXcBDQQyEqzPyiFc8xjKBdiMHtf2FOw2 XCoVWViP12NY1JFZFlnmfaGSzjdGukgVIkL7NVqur1qY6YtYiLgt2Ji8Ra1o+L35YHa/3pz5cRzU O2C5x6LaK0Rk3YuXXUydtzBsTPjsxrxaRhROJqxQyr/XxEpxcHVAmLPXI7fAbwuF8n+dxmfyZsRl UtGdZrrBC04XpzgvUDdPVonVMUVhkHRpuHpfrxF6xfYsXbQKEcFx3YI9HYUF4V3IQtQ4s8/iTiKK R8tYre1amyaQt9tqJhViQrL7CYUlXjspzszvVJAH2BX/FhTI/Z4pt+CxdnmVZyLLQovGYyG8sJs/ b0M3DwV3l7ILwzUuX93uIp8zG+G5YJhY55gQqJCv8Pklt16jmVXJ1O4pKp7SSp5p4qLRaWJhsDPd WbW+Irr+JWcjs0YsG3eWuHTje8pnkkWsEBM6/mZt6RcLcZ2zQsTZueiPsWkHf7dUiHnT2yRyulN5 hajHT/jpE8lT7rqMJ12gKM/BZ0f23BDcwIku4w5q1t6tkCfsfiijJLy6PjQS92JcP4NHZ0EZMvj7 rNTxwQ/w7P5zU+l6KI3j/31dcsLRp8JMRQUVYgNnkaqCk+7mSd6WZaWKd87f2eViQ/5H63U5FY8f Nq84yvvXxsVSQMWIp81bn1GfcG9I8H+ZWbS4+wsKEy4J/w8GF0pPCRRCD6KlNErgf1Sx46Os4TAo eO7kCtHgqr0XqbKxuFNW2IuChaR5xHigwRIXWmN6GpIKM0POsZhtJ2z9FXOLHSocrfcOKFeFuAio 4AOQH8/iCTqQzowVZ3+nUoLKR6yPmC0ayrfr7jVy48lH14Rqjp6Q1vHi/B16hyAt5s4PlVGyQsT4 ym50vnx0/A9BRXU2ztj2Fy0n455uve7geWR56Ox90dWtc0OZnPwGCbnT2hKRfwYKwfoOtw39n3Jo gXXF4YEFYLd50YmagyeCMNWg5ZPOBoQxddelwn2CsALEuBGh9wXjUn6wwrK4mRZVfPiMLPkqxMkW YhQ8Am7hoctjBfnqS+aOhQQL0zjPVZ3vYvdEJIud2oJlYtqdgumKusmxclXYWwON3jrLrKoptLtU cAnS1h+aO1cUrMBwV/UuWAG4dx5l3uGEaqxM+N3bpn5/nPiwimiwvkKc1OG/BeGAhWAcLnGBuCON 1hMk/tB/QODRV8xiQF2bqIpb23G8D+WLYUHeyZB7tt6KgxZTvMC8wooQwhaXew0MP1RJPz3101Wl vTNzB9+JwjG2lqGc33Y6a9tQH7wIYbta78owTEXkrRAzFuJf+th77dellTRCVxXdera2YRuGYRhm xuSoEPtjYGnuyHFGI1o5Ksd2a8uI9isf+82oa57EMAzDzITcG+fL3rdG796pFK3XZIRdfpFvP2Zp mQmDz1nfNy1cToC7/6SghkXubtWaZl8yDMMwI8DDqqmQzldQi66Xv1DHLlPVut88aXWwvWtWtmUq yMRwNlYnwzAMMwfq7PpbNZLJGpOk/N6+3/zZQQsx7/Z4mfFahmEYZlZstC7ntRALSa0V2zh9GcCZ 17Z3zSqxunHXmqgNlnWBw4tVgf2GGYZhmOoQoX+fSHY5qVKriu1dK1IDJzkxDMMwc0TJY/knfEzS inf5Kf/m/nsOvXtJ0RIVEMMwDLMAhP7FSrb9Uv6u2Mloz7rl3UsKLPTl2TOTYRhmNwAF84l4CzJ7 wT1RuxHtn2/Q/p45w81Yg7TTT8f7pnGFYRiGWUgU7sJi9rLMFugZuTpAC+duc+fuRstbIEyOC4X7 r8rTjgLRp38aLPDTLnZNMwzDMMsJFO5HnE6wRZYjWjV4wknoPw+F/PvNJQzDMAzDMAzDMAzDMAzD MAzDMAzDMAzDMAzDMAzDMAzDMAzDMAzDMAzDMAzDMAzDMAzDMAzDMAzDMAzDMAzDMJPR8pCjg/vM fwzDMAyzgmh5lxO1rvVPvcCNvTMHCQv8Db9jGIZhmJUmVfmNFFeIDMMwzMpjqwCz4gqRYRiGWXls FeCQoEJU8ifNHQzDMAyzguChwNZKMCW8RgcvmjsYhmEYZgXRwZa1EsxKydPmDoZhGIZZQSLvVWsF mBaOIWquEBmGYZhVRsm3rZVgWrrVE8rjCpFhGIZZYSL/DE2asVWEiXAMsQPXMQzDMMzKovzjwlYJ phVPqvmGuYNhGIZhVhAlD1srwQHhGGLrnLmDYRiGYVaQyD81scuUKkT5jrmDYRiGYVaQ9fbJXF2m yufdahiGYZgVRge30rIKW0WYFcMwC0joP+AoedzR8jUnlDjg33NVu0ct3e5+yLzYxdO+6qjWOfjt i3A9H1/DMKOY2GVqxDDMYuCG7eehgtuCitCeWScJK039bri/9YRxkmEYxJZfbNLBIXMHwzAzR/k3 O6H3mlBJCzaIrcCy6rZ6Qrd3Z0s38m+CxkRXhMEpEcrTieC7Y44KbjZXMbsQOvPQll+y4gqRYeaE 9i9aM2UVWmWgEeGq9jEnkmdECBa17f0nKfR+xLjG7AJyNzK5QmSYGaP8Z4XeF5/ebcuUVWjVUPLj YOWdpdmA+H7JZ2mBNcnsHqLgLXs6yEgHD5g7GIapHRW8jWN98aQYS4asSitCQ0moBOU1M4nIvJ8J v+w751E/zLlC3FVoma8nQctNcwfDMHUiumayTJ0VYaIlR+j2y7WEE1eIu5Nw7fWhtGCRiLxtcwfD MHXh4qSZOrtIs1pWlHc6nmCEk4tqCC+uEHcnoX96KC3Y1OUKkZk9jbB11lHBU+bfFQeXUczCKkxr CRG6eZ52C7G9T1XiCnF3gof/ZtOCRUL7XCEysyOUEaW9DS9Og6uOG8bWTukxr7JaJlRwL84C3Jka X2NYcYW4KxG5K8Q2V4jMbFDyNUEHU0PaIwU9EfqvmV9XDxEG/2qqNYXTaFlQ3iNW/9clrhB3Jzpf lynk12vmDoapBy1/w+m8a8sZuTbWe8hcuWIoMIP7BfCMtQyE8h6r3+sUV4i7E+0/PJQWLHLDgE+8 YOqjs2bKILMNp01hcwW7TnVw1vqyeWUCLVa/y/USfI87r5yGVgYoOOdE8cxVQdfDNV28F+4pg/Yf AD0Nbh+C58JnjYuU8T2y75xXNDmJwgOUbmUl3434H8Om/7mLK0Ql/zcIh8ugbdA1ChOLXNU+ae5Y DSzvOCSc0MUwVRMFD4EBkH8TEeWdNXeuCDR2aHnRvNKy59L6O3ncuDgeLW+Bgu5552DzHaocixDK Z2gDcXpuXAlT6wUqjj3Rvi0oJH7dXFkN6/6j8VpM865lRH3vqPZV+HwDEtwpCKvDFA5Y2eFWbTq4 D8LkMajkz4ju2mUXKoB4rBLd2L0VotttP28N06x08LC5ZTWwveOQME1Bg5CZPcq/GxrKZ4Wihhrk 1TZ8gnTrAlQQ3aXMs1oecNTamX7aGkpvNpmyTQUfMK4sNyIKjuZ/+awCsPagclLyUeNccXQr/8kX YfOV9LPh3p1PEr4HRo7/rLljevD96Dl5lApH8IuL1h0u1g+n3FGkK5vmr92H8n5lMIxH6l+aO1YD +zsOiyvE2aPlK3FZg3Ew+AkNWczzPdH1es762hW49hfNXYuN9k9QD16/HMV3yiM0TvB0IyjnVoFG t72Vv8BPZDb1xgJ/FoTeT8fWIERUfweY0RLddq+xHtxr7i6Ne2fZvUepkcC7iFQBbnZuC+OsdOuA uWM10MFV63umhd3xXCHOjo7/PqeTDPnkEVSMIXyqVnUN9KrRfuRE+yx+LyZcjw3G0V3G1SUm8uNW geUlR4sy4swKfKzg6LnQchk5uJsRLYsIg39unCiO9j9rc3e8yH9bxgWmCsJm3vHb1epWjsdMbe+Z EuZD3s90JmAXKR11h9YTyhYfgxJoMFDZCtcr+YJxaWGASuw1t3DZb5eAekQoueRH+angVCMxky0v OVKhnNl0b2iNpbpJiwgS4fre0mZ8Y2ACzCQFPRcEieKMuZ2piry7tqwauSpEkJJfMXcwNSI2MLyL lAkpUfnahgpjQSafqOBup4sVWL6Kfazw3bChsBIonPmJL1YkYOBaLX/fuFAvOnimWH92SmhNdkuu 04raxyFs7O7ahIki9Ba3W2SZmbQmL2nMrRp5KkR490aHeyRqR+POLFjuWeKgqJT/QePqfNCtsy51 tRvZ/JhXOnhHhP4KHfCuCkytTaT8S+bu+ulUsDVaibEl0Rk9vX9ANJ4poaVV4SQeZpCuN7FCxO4a c/XKIGipSZ4Ci8eqa0XLB2nioDXsi8uN1q4Yl2dLKB8Rumn1U271GwRgbKyvYror00JQM5reroMX rc8vKt16ybiYC6jcHhbr+cPF1fJ1cytTB3nWgK5DC37VWJdH4wJoQlpUrXPmDqYGRAiFf46JfLkV ryu+2zg/G6LWK/knAk2Wq/wXjcsrRsFAKrxmcBrGLMIupKJ+VvKNvBkAp1ivxsyqBabrb9rCfkB6 BcduO81D1nfNCPIkd5nWhQ5O2MJ8amnvqHlCrUDj/rD1+TkVV6LQIINPmsx4UL5tnF5RcnXJpKTX ZlLwiFB+2fr8MkIruAiUAPKFiwjBemHqZWJ3FcaXXzoe3LB1BFrtW+BGHO9YCNAnpgFoGOH6qo7X NZfPjgh3YDJ+GXrnRPDbHbOb4LbryFkOFBOlq8vmCbXihv7X7X4oIkxjzXdEZ+1p4+wKQy2A/AJr aCbbYwkaxLb7obggQvOi98db2OXJCEveMhc6eNLFAr//rvDZkbiQeLE2650UF5iGuyUqRB182Y3k O7Q8hypBbAXDs+gTewhoCQ18mlnYOjjjhP5t5u76CduH6Lnop+w794Xdeehn/x249hzoNAm3S1Ty OPg5/6YXqwiu0cTdnyKIu86+yw6eDkJxK0+ZK0ajZHdi2iutGc7K1MF5ux9yKNyHaeuicWkXYAuE cVJrz5k762VsIVBGObdRst5rERVCcibdHlUDBehDYw8z7kJmxWnUODV7EbD5MasiFSJuMaXleapI bG6NEd0TBpML0woQYWC6TEvmBRqrwnTa6jV0sOUo/3Hj9OqicDvE1gXIn1cdBe+PDWtbPGOjYRI6 eHXovhHa08WKY1JPRkazJArejNNRnrRkrovLuMi4sEuwBsgYddq1FwYibJ/Ou/g+lyhDVFghUqsd pFrvN3ctDWDhv0It5ByVgcBKMZSzaQCNY5JfMT5Uvq5reP9n8B6BLfSsOzmFkyygoPhV42S9JGmt jNLj4DuW5iX41Mb11SD0X6Zx1GxhP24eQI4KMfckFKh4v+d3b+05H9tr/320ZrqRhMi1Gw2mbUrf u3Tmco6CcUB4LM0oulBBYAstlKegFf4UuP1e80sx1JpZGzlGlFihUKNEn+cdclSI6GfrvVnJnugs 30nltK9qrrBKC67vzjlzWP2VFr5T8Ii5ejQqeNZ+fwmtQ7qbBbZnTyna9SkMvmmesJQI1ToCZdFW fChB0TQNmlQhhl6uCU045OA//M930gLte5zbP7PdWYl22mlD/A/6LzY+IE2A3xsbxWbkrx79hfl5 5Q+PIWr/eVfJLRe7KOLCySSKoNc4uO8aBPQF0C3m6onk6srCihBY+y1IjLbf0yL3JleIYiPnjihY GeOSkCXCjYKLdG5Z0cIDww73ZdXt+VSKWGjkaqn7R8wddnTwWWpAWe8tLupyDuWDxvX6oOcVjLNc wl1TZrieuCJExzvqaG8rKV9I1NArqEkVooLn2O4bEI7fwmca2mIyd3zlrxB1cB9UXIfheRdE1Nx2 1uVZgcffYSVXBIXH5WX9B/9DHhcLuLXc7ImCUziBYOyYUkoCK9AEJfOvE6QFof5b5s7RQMsM/TKp y/QDxz62kxAn+H0o0Y4i5xZxYB1CAoIW5LKg5dNOdKP1XQpJyfGVTh2o4KMTCxiMX5wAMYrI/4/W +6ZR3Ciqfwp6VUuPRkl5+SdMYOEbykOQnkCB+QTNAuWfdcO1ieVCbk2qEOPzN+33ptQ4kNkQYgPH Eu3XDmkS2v+sOCi3Jlb48bF7b0EYHTR3jkfLE5inkolj8P8r5pf6wIl6Gsp/3H2p422LbhsUH5tF /ysf9RZcU38jcyxQkBTbhYFaE18rck8c8OZ/tCLHARmMEv2kRJWiMdEv4Oc8aJlvNtayHcpKywlS cVBG2KpUwexn1eI5kTb/DGh0fEBjKHKTszMrFKXRuEfkE+ZR1YPjOPicvAVsKVGhOHqXJeVrN1o7 C355J+5WM+9OfoKGNH6iwr04q/UnzV3VoYIPUheveZ79HUpoUoWY56SRg17vo0/dP5j2+par5fqs RiBC+SSE986YKL37aJFBg/kbykGBG+HnoNHxrjgdH59R34xyJY+BcXOJ/Jmkk4zfBwS/49g+3PMm lFn15atJkHU4bYFZVKPQeDaj5XpQkhHFHeDXFCLMMZidhyjI1RrPbXEuAK4efXTSQEMFwxXfCzVq 8B0zu4YEPkvC1i2TMxIUXqPAjJ+3gMp9XUo5JmeUwe2sxQXJjAQN3OE1ZqF/sXCYaL+6rvVQVju5 Lq3JFqL9vpQaGzcOlwND3ZEjNKJRDe/71VJdwFnNE1y3W8jIGiEdvGZcnC1i3SxItnmqJkEGPGEe P4A7rquCCuygd+iFzw1EuFAT9ufDd8tD3syPkb0s4PorqlAs72bCE1qk9Nmg2ZN43YRwmCW09GCC f3RgneC0B/f4pHfMXG8VPANn1RbNyDVUiJA3Ju/MU7Fo/D8hNOOtZU5CwPCrYIaiq4NNssApPWae UYUqqBCt5QD9Nt7PccNeDqfZKLi4Y31Pq0GjYSYo//W8Q2+5NZfeOKjRa2uJjVA8cWa4i2VPBxKK 5XoUWTAY4BnExruGrh1UzsRhvXdYYNYvzwxTHVzBuLXHb5x4P3Lvr+2ET64CSGKD5qpLi5yDt4SS 9zvaKzejeBJh6/lJBQz8PhwfneaReJIXvvuE++E60f2efhgUytRaVlohCu1XupF0XtHMwwPyDOTL F+MeI/t1k2V6HXSr/PhqBJUhhEE/vw89owJVUCFSV24GKL/A7Ql+BgsQ4njwGKio9YXpwj0jjM/1 Cq31MYhu61VXY69S+r3x7wnhkEsQxqE/hw1QrJ6pT3Fit+yAEPmjK0T8tLTKXBwjy1ybFiS0fP3k uRPjElWIVv8nggSLVmGK626DisF67RhBAUCZGVtzHXnBOFUNSv6fcVoZLdeyBAYqltynuHxL590D YfAtne83v43L0DgRjdJxpRUiWEaWZ81KkLe64/NSIZWwFKmhXFWlkBWlU4g3rCzC0euphc635IJ6 pjLggcCTjAtKzzhDNE0NjSCqsJX/afOE6lHyxKR3rUpiXX7ZPHVGhEHxY6AGhBl58uzQvijhg7J0 vDEVIkSw7R78znJ9IkiA+bavstxrk4sz/5YFi/8HFN4wEJ7/70/8o+LT2JPwh4wOViPcj/Hkj973 UAcPQ0Z9M24R+xA//mD8dPyfhWtw27IH3SjH8WQbzcEKsX9Kyvh0QbIdbAoFJi1iHlMwU2VIO/pU d/KLCIOXbM+aiTDOIR4rL+BC71bzehNp4KSt5L4qK0Wz89L1od/7jo3/Gd5x/GxpsN5yVoiDM0y/ 8/5/Zr1uSGhNpRCh/x+S8tN6/VSS1W+7pvx7cWvNXMvjKhKVFTMFx/So5TLsmbEygYKnxX/rbe2e /NRP99wN/C5niyczXV6oYGSFGPvPUoDZrk0rL3kTJFqkC4S7vg9aamtQmIDlqlug4AK8S7wbic3/ KeHC4m/rxBn0H376l3ouLXS2X1tM4I7yvkp+SFD+B+NKMPOMzNR9oUZ3m1sVrl2DOPm7Ttj6K5Ce /hGEweRK1PjhfY98pHh6SoRniVbJXZC2yxYyyX2UR/BvoyorljLS/nnzdmOBRtFmv7u1lJJwg0pd +ef+0q/dVP5INmyMDbk/LDd7Bif+b7luWNDoT2O9piJhWqgQd715cSd9WZ5XoyBeZ3PsYEK8fKHM i75rONDN+M0kQQU40HXhYoFuuQ5FrVdbBI/3c/7uTfv9w7KMHcwDsJjvxS6aQf+ZxBqu9d71sR/7 48HfBhWHJ3z2C9Hkt7HhmUtJNyck4nhKfyh/MXtNX9NWiHEGvQaWXf778B70Y5ZOvgNUzTT36vay jVqvx26XrRSMdYfjubRUxXvc0fuLhWPlMuloAlAGxDsIDaTBglKtt53Q/7BxMib0/pga0CSorHaE DShoOCbyhjcbsT0jK9zoIgU19mzXZdVp7kwoVK0nrNdUpThvT71WFAye5wbKhaK9SFVofW22m4NA ZRSf9FBEGOCdNXuit12fVXYMBmdf2a5LK8Wf/tgP2q8x+paDBcb7TCE+UTQGkenmmzFuV160+s2I CscQM3/wn/v/z0Hx0o7gj2y/9TVthTiN0oQ5wikpCFTFBxJXMYakLPvO4mkXs15SlRHE5+AEkixR vkbIjiD/UYMGGwGe1W2x0fq8o/x86d42Dmy7LiNcM/fof3iO0kEjxE3E7dftyFQoafL0ZvTl9/7W 5/4l3X8d5m36LkfcTlEhguV+wlFQvtvcnYdmTt5WzoDgHhvWazPKJsZxXaaobKt+I/P7gMBfyss9 yQMK7/wFMW4hNS9wdxGbnwYEGQUKhF868fFP0WQX6zWz0oTnz6tChIbNe5/613F6wh1GbNfYRJVi 8CrdVwGuan1l2hY3bVY+CuW9MLmwrlEarPdRhPLtwn4Lg9633b4X3G3eY1wZJgquxNfnSPslK8R4 YhVUhDmHGbByBqNjsJs9yrEBAMoy1r2HGjp53m8wf+VGeecpbipJO2l/TtFAmzViHRfjWjwyTriO LcOfUMlMvfFyN7yCFSIErOE7P3Wz/Zq0ihC1xlsyfbXB3/5MDvgcQvna7qdhQQbchkLjf3Qi+Rx2 8cWt5flaC1bN00IsoT8VfU+lY4d7ov3W5xQSzg4dR8f/t6JjuW+iIL9RgRgXvjsTKXIUxGnZjhIL 5QEq6G3Xj5AbNnuNjWBs15kIvSdt946UrULMs1NNEZlKRUTBF8wT8Bm35c+PI+J3UjyQJV2wQgz9 I3Sfzb0cMr1C8f8Yv+ve6/D5SeM6lmEv028UJgWfM3M6/vusHhkp7LaAlwJr5J8+cbC3/3d+wRS8 ORM6zjhM4Y4dB8LAA0FA/vgXNFTEkw4RBrcKAAVxzs29g/nNNEWL1+anrOIKcJsmmmj/BlrsPUUi r1VLVCG6FS8Uhnd9vpJ4oTHN8WtBG5FfbF9ULLCwK5e63ncOjXZVc6vQDEO8VrWfMLfvoAMzbppX 4M6k48iUf3NS+eSW3UKsOA1ieIHSQLqPy8rJ+h9/85+OqBDt1/eFYZ+3QlT+B52wfSWOd/Rvxq2c it+JysjRe6TiBJkkTDL3j9VcKLShcOqlulAIQ2BSgOQN0CzjxhCTLgKMsC7ueZf5PSvlP29czYWr /JHbnA0Ink0nzSv/8+bW2WHzj1UU/nGFiITeX4PK9FEHdyWyXj9HLU2FCHFeNfHmBiZt256ZX0J5 42fh6Wa+Bl9fmIaGe38QsS43xUHbPRZhfu0Mz8gVdPpK5tpx0sHktWjkZ0r7+WWrEHHc03ZtWUF5 KIbXHh7K21UuDuy3x0Oeyj/PGCLugUqTjyz3F5SImlvg1uS1393WS4U3oZg5unWL1SMVi2bphf7w gHh39ML8wipw5BSBrUubO6M1225TzEDFMvtOhZiggzvBnU1qvEABn7eFWquyFSJuxWa7btZKCgf4 rGUdVOjfNvTM0gL/YQ/HOHTws/Z7R2nCO3ebOfdbxV6k9uB+s9gzZL3WruvU5MaIUMHbtnsnytpl CpVX/Jv9nqJS8h3j8g6Uny3XWvTtenDziD6WaweE/h+HlgfcSL453Rh2XCZhHnGzO/CMg05OKVSe VZ8HJ6JbB6weqViNEQlcdKbdICAWtJzKjfNY3Bor7b/P3Fk/BTKQ0TXIiPvN3YOo4AOgl8UG7h0L iXKKLpKphTMh06gCk5vqFhYoOrDuuzs1oVftQnwtzxiX7eDMaNt9IyQ29o3vYcE1xJb7skIrxsW/ 0+D2bJnrxks+ae60g0s3yqZhW4WIpMfCyqqLXYc0rPS4cbUPGAW4+YT9voxcy0z+v3LP/2K9dkBq xIQm7d0FYWr2jZ72PbEibJfbiLvohL+ZkzORl1ZcwEACGXGwpca9KzP3FBVmjNB72bhYjMg/Q/fn TKjwHtXvBDEKrBCLZvpJu/Qo/y9DnH8ME2au7hcUxaFR4Yxkwla3rjVwRxmL/8Bq/aSjvKegsWG5 f0bCNIoTAnR9x+OQ1Wl7dnmN77FIJrHk7J6lHVsmYblvpFKI9Xx+IGF6GXf+aAfybMHJOQMaWSHS b/Z7iuj2G4atQwSss7z5B7sW/5s7fmCwQqC4tF/fV/iuYYtNec9VkvZo83Xwm/KPG5eLARZiI7dl GvQamR1+ZkMYnLJ7qEJ1xpzynHOXiJGiCgNUEtFJBnstbtuECVIF95rb6wXDpngGPWzuHg+2YPMm TqwkdPCA01k7S2sybdeMEHbTurhoPAd75rWwHDM5no1ZJzjrbsqlFlaNI/JvivdKzVkZVV0hpsey aOwob9oZk5+j5pv2ewpoVIWIR53Zri8gd0L5EM/IHL4vq3heBugOCLd1XF+Z3DchDLX8DfMoTHOv O9gzR7/lTAPjhFsNTgOd+2hx1yp4T2Vfc1ovkTxp99BoxbulQEThDi4DEWT+xgIGr+n6kwfFyQrC eyZE9EhhwBXox7YR4QnUBRPMLMBKy/bscdKtC84dzT9rXBgJtBjjMZNRwvigeBnulhOhNGu+xslY oKGfu2vFjfblrhCnGwvFtGbSrsLDSeUx44X66EI4Wv2SlskDuQoNEz8TEBtodRt3JynPZAzbfaM0 UCHm9IORODg4SYO28eovTp9SoypEBekgV9jbBO+HjUU9oQepioppnHTrFfDDq9bfCgnjC/yK4bG+ dhHySbw1ZEkg/u5u3AHxmjd84TqhWgPbfM4G3KzY5qFJohczkYt/QwvQDfdt0U4HRSe3UOuxZEKh jaXzbyhsRck3chcaie64odp9LbNo/1O5ZtZmhXERtn/KuGJHB2ug85MTJ4QJFhI2dLL12Gg1VLEu j7wVollS8rOQdp+z/T5RWHBt0Fqp2WU4nXOsHHfEyZUWzTUTcLsFNiCosUKEcqHQXIHGBoSD8n4H 4ihedjQxrRbQqAoRKd0wb/Wuy9HFN/b81yoE/q9m4hwOIdDym9Gb9ucl9J6L6wgM27zlPFw7F5T/ RKHEBtd+++3vhsAKHoHAAusuRzfLJHB3+lyFwLAa+Dkt2Cgousk1JrxwbXitVQW4KvgiWeClCgHw FzYSOjfYJ/90ZRP8nmOCA4QHNlRG0fG6Y1vs6HcszAqQs0IcmDQAlfo9/d+KhNcUiDIne+MzJ/jv umhf75b/8Ou9/9ddfy8Oe8s1faFbpPH5Dyd45C7k67QQi06qobBCfyd+z/kOeVRLhbgf3JUbxpWR QLl51H5/VSrp/354w6eSvUZXVjOjvuPvrIdOP2OSRhwoPxtsHhohbH240Y2V1N5Ctx+iFgO02Itb QvE9YC1UsqWaq2/M0Q2YEUbw+tol48T0rMsnoaKJxyFszysgqhQxUdHGz/5NJLSIdCv/OAmeojGO sZM1MH7GVKgWclaIw5svFCxsaZH5+uBGzblQwcecaO8WjQUWIWodz/rBKtx4IuEgFrCWaxLhb/ge EyrEQpMp6q0Qz5XuBapatgqRdoQKLlGY2u6ZIDdvmohad2fvXSxBnlX+QePb8ihoNIY293MoTts/ ZFyaPVBwFTDjMcFgoFFlNHpvwTFAgXQUnnkFWyJYuNAaxSIZF0TdfTpHxRz6Ec1smoQeczqDTaZC psIRJ2Tgsoay4KzP0It3jKANissXHHRvUpDGBWasgpNh6J4OFBLjoFOzLfeC4u5YeGYBSleISsbn ISbvnUPoP5Fzw24R+kegwKPlKtTQKPhe192eb53l/3T/T+y4G+21XjOooNfotCdUiNgFmzM91Vkh Knlschf9jITd/Ya4+92/SmmnaB4ZULvXuMO+mH4I3Rp7Ks08RGVZkTWFo6CzE9tgXED5UbBMJ2G+ 1K2vG9fmBFpZhT0fQKsICm/l5ZuCiweH6uAsZc4KMga1fDEBh9I+8ylCayi4iHsC0gSfHDS0fLt0 ZRTuhYj034LMNXgkzTiUvN+lsZWSz6xJlDlw95hJ9GewWURxDPFTgNIVIrLuvWO5dqLcLlpiUGEp GRqXYnAcXAcv0vZnaUs4SbsFuP7gjZP3yYQ0evjw4R13N6BCxHRruzYl0fXHzyrGcaBFqBAR8ovl ujnI1R5UgnXlO3m/eeNh8ER76z2zV9x7YBrMuI3bFLi69cV4k5Wi9UhaVJ4Xylv1oJpgxhd8Eepa iO8xVsklsBpPQ8ESS/u4NRBuHXUpbi2YghbuiS3CjHtFRQVT2h20rIyf+n4zv+esEDFRxNPUEzeL CJ8Lz0ssCN06B5ELYRE8Bf55L4RNN17iIs+A1brl3AHWVeln1SeahIEFVx4WqULEwf/C4UnxRPFA aTLxM4os/8S9lLslKsT+vaOEz8FCKcX1B1PPHKdwUrc2WkCW+2yqu0LEafu26+YiDN+cYVxAmI6o nDsIlnko36AyEfM8bhyCcyVyNHJmJWMVlh9yUrLrajyWDnuKUmE5zTuChWlcnzO6yH6mS6icNEKs yLGAsrixyqKKAScpQcXQyZlJFqlCjPz/ARok1Z5YYFOSLvKim7nW2WZ7Mb5NvztuaFquzWi8JR83 Sm33DavuChHJdY5gHqUrs+ortpVVUrYpaChNg27mGgbIpaSswJOXFgbcfcDm2VVRAYRqxuN5NndW VfC+8bia5dieUSxShYgoWX8aTtJFTsBiyLfxRMYq/+l/d6f9umGNrRAhTheqQhRKvma9tqjIosee p+AZiPfQeg1rUJS/5ZuOCqZfd6sh3dmeUULmJJXqJidWBu3UsKKtrYLsUUVP9a5f8aSEOH7o76Rw Tj5LC8eD8dM/Yl4/H4tWISLKq3dMNgnrvOCypkn+6eLekJawsl07rAkWIlaIOfP0LCxExGyXmKTn ZCjF6gYomSkbXwcK5TWn29qZuxDiLOrBe6pQ7L94uGf5hGEGosoGwxg+w2D8UVpFwHRnfW4RxX5r dIN613SXRsmfTxLfyqkouLPCxn67W3NTnMAFTibSrddpWYP1umKimXZlWMAKEVrAd9HGyPZ7p1fR CjGUW3GhlHLDIsp3WSzXWTSxQsw9UWxWFSKi5Wec9bXtfiU3Thh+IFf5l6GMGm604bmQtvsqEFaK tFH5kpWL/XkaePxb16u+K7KKChHCVqDhsdBEwd39wmzmiWDU8yrwRxk6/nEa88D7k4JwlsJnJs+F z0YcJ1eM77Bl/ABU3OcEnp4+cF86vMzfVKgk34Fwo954htkXjWvFWUQLEcG9c6mxkA6HikRxkv+9 XOpamuSPoPcXfv0flKsQJ53yorBCtNxnU+UV4oSN5hG0oJV3zu1gfEF6wtMQMHxxtiEthwjegDR6 0lxtRWj/96zPLyuTdl0toWLxz4NfXiY/Dfxet5LnwSflbwwX81uSt/p5Gq9NZP6njcC9c/BZy+Yh 8JzpK0Qsg5YBoYLHY+sjZ8uyYpnZT2/FGQMrpCSip1BZ6ETuYDMuVGYbHv2WPSVu/5LTkb9kfDWE q9rHIM42Mayo+w0zSn+2V/w/TdygbnEfN3Qf6VZuFrVCBATOViM/VCwqGPO/V76zHoPeP3jkl8pW iOOPbNKy4goxOAXPPD1ReF3U+tvmrnpQ/mlocAwui5lW6TRz0EttlO09G292gb9hGkhdV4NoXI0q 5GZ8Cj0uI4uCV+k7KJvjvIzXYo8RWlpYRkD+j2f5178371QVIjU2ppvUM3O6/gsi79TvihSPY9GZ fjsLRO9svpM7Q2dE3VAdXN4g/9C4Vp7Qe40qJstzalMXEnsI76/9zxpf5IMO4pSHIFPFW+uh8LuK gfC9BNq2CTLrthtCo6YAVVaIhG4+C36xuVFeWFAdgMZJXrDQoko0405a8Pvff/RDAxXi0T96LtWg GaNJlRjNMs1ZYeSpEBcAV8kjUCZsxdvSWd5jCmHFIiJ7Nx7kp2dEtJ8qJNu9lSgpY3TzLaG80UsQ Ol6cpyfsVFQbpSrEOB+IcN4L78sSyseoUKa1dbYXrEZxhQfPWR9xTJD2Pw8Rf5n6xcceMJlkEHBL B9dE6F2Adyi20fg4lP/rjvauxOsuJxRyZYRjg3hOYez+q2DlfNo8eVcAhdFX0KIaJ4jbwi1LuO8E pTGIs3iiRBlB3FD8yGL7mFrdygj85Ha+d6AQ/rHHlf3arCZaiLh5f860ugQVouis1TRpCuNX9hra f9A8yg4eEK69i04Hy0WbO0Vl3oXKNv8dJ/S/AmVA+V2vZkXuChHCCSt5mvcwz/1JK8RV+56Cl6t4 BmriFnwqP9/hvp29dzmdJnbHpPbjNO4kFRR1G7ReNHfUg/KepedW2DrFgXtBB3DWdFr7bkfJn3Q2 gteKVohYkZJwQ28dfMi4lp+UWyMFafeGRz4wUCFe96tm3Mh2fVqTxhCj4HtA+bo5y7zfrAjlC5TH TYPXGhZlpf3eno19xSae0OxhKBNL+2fHynS7cgvcq7fMqppJFWI/rkChd87ctVoI1T4MBUt8QCdV QPjSqRe3Kf2b+RstIKGCs+DWHM67qg6wQKGhYCrnZByjv1PNTiuW3rf/d/wZC6+TV5yO9wxkiJuN s0zdxJucn4W0Gx9JZEu/qrXViFrnoOAaO6FjIll3bYK0ct1HB/fl/bY7vx9+wzxmuX5Q+buQlxVs JKKFUariGSEqv/BvzIN++SOO8JxA2oEKN5jHXozkGSm/kiWJPT8BbhxxGfL8GUhXxyHP51/zu2jQ 0Ehc1sVlGryvsZgpDHAHG5XzsPKlp9O6z1Ht592utwWBgeNF1wYSQFpaYiKA1sQN205HvggJcfLM s2VDB7dRf36Em0x7EB6UMbAFNSiFe/3t24IM+ITQ3lKM1+wKwubOWGuVYzLYBWnLExa5+vsGx63y H+y72hWiCp6lrcGokM0VHvnVbe7M2K4SLOPS6anKNLUoYLpLKkAVXI3nDXhvQZodONh596KCu8Wq JwKGKUKBCvGn/70erBAjXEs5rgLA31Dt1a0QtYxyNgoKq/TaWyZGy7sofTMMw+Qib4UI1s9/e9+P DFaIHbP+dZTgHuqqmnRm5RJDXXKVTFzJKnjTPIJhGIaZCQUsRDytxdxFmN2ILNclwt9pBt9KjtMI vfdi/z2H3n1K4QQihmEYZsbYCmSr5KCFOGm8LKkswxUci8bT62nj7tT7VqsF3EiaYRhm1bEXyIPC yg/Xahm+8/4f6zkbOTaXx0pxBStE0ZFnre+bVWgmHo3bMWmUGIZhmBljK4yHhNZgatlFnp1QsDJE rSKhfMf6zmlBA+K/7vxA//37m1nT8ozMtTYxDMMwMwa3IrQVyBbt/+1b4oI617iZuWbV0MGt8XZ7 48OgcRd8ZsF78nS16tbr5g6GYRhmZuDa05zr5wReR5NpclyP1qFavdmSooML3DPvatGfufOHLRXi pLWbWFli+PKkGoZhmNmjmvFuOHVoFQt25eEmFvb3Tem/3tjpLu2jvF68e4r9HhI1JLhCZBiGmT3K P0eFsK1wnlZ41M+KIbp5jssCa7q7b6BC/M2Lz0Bll2dmKlwzi+ORGIZhmAxKPpa3y7SQwBpyOt7D 5imrw8F8FSJ2feKemd975Jbef/8b/4z+H99disLuUpAKeN9ghmGYuTCpG6+MwkELaWXorOWsEFG0 Yfbgd5OOqsMKkWEYhpkTUZB7pmlu6dZqHqnTxQ3wLe9bldKHjzMMwzCzxb3jxhom1gSnjPMrhdDB i/b3rUA4gzcMHjCPYhiGYWaNUPJ+awFdVrhDyyqD3Zp1TETC7lSGYRhmztgK6FLCMTNZ7HT3ZQO7 NSdOkCkiqAihkhW69Q3zBIZhGGZuUCFvK6wLCrv9cPPrVSbCzb2rrBBB2q/nMGCGYRimOEMzIksp WG3rMEHLM/b3L6491AUrf9G4zDAMw8wbEfovxIU0FtDDBfd4BT1Xr/jYYRbccxTfnQ4JtiyxGCcT vqKz1hOq+axxkWEYhlkUXFonhxViMWuRTsePgk3jzO5ByUcEhlmR8Equ7dDmBZ81LjEMwzALhQp+ x+maTaazBfkYQYW4uw+1Vd45ofKFmUBLWgUnzJ0MwzDMwoJbh2GXHnUFTtI+KODl7rMMR7BnY999 Atdgav80WI+gFgj/BoXylFCyay5lGIZhloKuf7MT+W9hhWftDsTvlHzHCb3HzR0MwzAMs8Ko4AO0 JAMtxmSijV676IT+feYKhmEYhmEYhmEYhmEYhmEYhmEYhmEYhmEYhmEYhmEYhmEYhmEYhmEYhmEY hmEYhmEYhmEYhmEYhmEYhmEYhmEYhmEYhmEYhmEYhmEYhmEYhmEYhmEYhmEYhmEYhmEYhmEYhmEY hmEYhmEYhmEYhmEYhmEYhmEYhmEYhmGY1Ub5f88J/V+DzyccJTcd7W85UbDtqOa26HrbrpbbDR1s C92KFbW2ncjfFhv4KbedLlyL19P3eF+wJVTwJeM6wzAMwzAMwzAMszRoeSg28IIeGHmxuu0eGII9 R+N3oK75Pi34jq5JpI3wbyVPG9cZhmEYhmEYhmGYpSJqXe4belMJjEk0KtlAZBiGYRiGYRiGWVJU 8DW7wVdQNIqIRiIYiJF/k3GdYRiGYRiGYRiGWRq0vLhj3IFsxl8hyTcdJT9pXGcYhmEYhmEYhmGW BiUfAwPxWrKGcGBtYRnxNFOGYRiGYRiGYZglRXsHHO2/IVQVo4foBhuIDMMwDMMwDMMwS4nQ8oBQ 8g1Hy4yxV1BmJ1McgXQ7bCAyDMMwDMMwDMMsH1reAtp0IjAQaQ1ie9j4yyUzeoh/h/5pEG9UwzAM wzAMwzAMs3R05SmBZxvimYdmLWJhJZvc4P2h/5oTBj9nXGcYhmEYhmEYhmGWhYaSh0FX4wPyU0Zf IaVGEHXrnKOCm43zDMMwDMMwDMMwzLIgNtrHncjfMfBKyxiJGtc0BuvGeYZhGIZhGIZhGGZZEKp5 2gmNgTftFFP6Hz5D7yvGeYZhGIZhGIZhGGZZEJ3gYdFpbdEU025i5E0hXMuogi3jPMMwDMMwhej4 H3JC+RRU0KfMzm+n3bANn/I0nSWVqLsv/i6C6yJ53FHtw/D33aAPGJcYhmEYphxanqGRP1LG4Cun beMywzAMwzADaHkIDLyjrmqfdfW+y/D3tqODawMVMU7pSU/Pof+NBipcc0/2d936z/H3wVVwfwv+ vwCfz4MOw9/3GZ8wDMMwjB1NHZCp+mZqYV13yLjOMAzDMLsT0ZEn0DgTqrVNU3VAwhh9wmrw1ajE 4FTx/6IbXBO6fdF4lWEYhmF20C0wEDP1yHRiA5FhGIbZZShfO0oeA50FvUmGYGIMpg8axrUY+H9y vtQsjURSAP7p/89TflYJHdzqqOBhoeVJR0HjDht42o8/aWpycA7i/5Kg0WWfOiuyikcMMI3Q5yVw 8xxNZUZ36LMduxcGp+DzM+DufvN0hmFWCTYQGYZhGKYEyn8aKryL0GiGBre0VYiLLjYQlwkw/iCd gfFnjD2NBhzEI6Y9NO5QXTTuhuK5HikPDMXmTcZ3DMOsEjp40Zrvy4sNRIZhGGY1Ecq7FxrnLwkF jXIQjbpQIx1HXIYqxEUXG4iLiPI+DkbfUdBZSFeXXRVcc5PR5kQ0Cpj8P6e0h6OKkc8GIsOsIsr/ CJQt37Tm/XK6BnXmE8Z1hmEYhll+Gqr1rBPe0HO6ZnqovQJcNrGBuAiE/ocd1TrudOUV7HSAhpkt rhZDfQMVP9lAZJiVRfufw6noUD4NlwNlFa7xURcMwzDMCtBtveKETWgM4zpCHKnB6aRQ0SWN5OUW G4hzQITyiKuCs86B5halqRBHojE+MI0NxdFiiQ1Ehtk1uJF/Bsqq4XKgrPTatqObPM2UYZjdQcf7 Jafj/0PzH7MKiI58IRktnNmartmLDcQZIbS8x1H+JvXIJ9ND7XGy2GIDkWF2DyGuM65ufb2IAjAQ JRuIDMOsJp3W+8RG61lno91rhG3a8E9E8qITtiJzBbO0KPnVnQoNe04r7D1dPLGBWCfKv9s5uPZq I2q9QyOE/anJS5yu2EBkmN0DGIh7kvxeifaxgcgwzGqh5O2i458QOrjYP8JuoK2E8kHek+YOZqnA hm7kfVXgOYEUqelG/MoaiWwg1oCIgi9A2F4aSjf9zWSWOD0NFHpsIDLMSoN5PMnvFQgaT9tO6D9g XGcYhllOdPDPwTB8FMrI89Smo/Zdqm3Xbyslv+0D4Qwy/7hxgVkKVFM7YfOluAJLItNE8mqLDcQq 0d49oPPxGYLW8F5+sYHIMLuHyD/pRBVOMaUOWO9p4zrDMMzyEHr/zsH9I1TwZrpcxGVouZeiaa8n usErULZ+0LjKLCzaOwoW/jXaOXLRdicdZawOfId/m/+Vl/o+l9hArALsRVLyfGNjP4QpxsUSbDZT VmwgMkjH/6uQDt4H6eBuKI8OkaLWA6DHQCfhNxx5SknuSMH/g/qKWA/uNS4zi4QOboU426T8XoXw zFblv2hcZxiGWWxC72egXfe4E/pvusmeJFMMJLm6jQZizwmbV0QkHzJPYRaOyD/idNa2bJE4O0FC 6UKlSYedQ+LDhKOD151InqHGVChPwf/HwADpOiq42fh8GPxNeV1IxMfgXrgHGl5RgG5swr1XYsPF HKIOz6LPbs0GogruhczwIvj/LZpapP1rIHi+fxX8si20vIobAQk00HVrC67bBH0W9M+NCwuNG7ZO u9gjXuEmDkUkaGddVPpwfPQL/h8bqbRAWu/DOMcwvwy/Q2MP0wWkDxIeuC/fgO8w/LchziAugp6L bmGaxHRDBWEi/B6fDZ94YD8biLsT5T8MaaSystNV7ZPGZWbRoHxuj7cyEgrKGYbZxYgwOISCurUv QZ8S5N8Hus1cyswDLW+BttVxR7eh7QzlFrWFhsuyMtppm3lQ7zW3oC49Yp7KLApguX8cjLHLUPkN ReBslDS+JTTM5dnrD8ijAjc1qRsVPA6F0aYTtiFhti6Yb6tDBR+E9znhdsEogbBNMkPf0OiPQBmD I/mfhN9BuOC26lpeEtp/GgrKHzcuLxahtzPvnN5nVjLPxL81GnPetnPQ3wYD8S34H43xh6iCqRLt xRVXJA8L1XreWfcuiA6kH5x+plu8ffNuRAcPV9a5pluvQ7r+BeMys2ho+fsQ3//ZGneFRWUXb1TD 7B6UPA515VvOBtTX2B6iNkO6Hjf5ImlHgDHiYsc5toMUtIMi7xz8dtqJvJPw/2HjKlMxrvKPQdhf AEP9CsZBHBcYL3EnfFx+VSV0F54RpwM2EhcKFXwAIuesoCmlVUf8oOgZlPEhkXXRYMIEgd+hkSbv MT5abkL5qxCmp4Ra2xIhhmdiFFahoLdnXS7OmhXln+4fHJ0U8FUKR5BNmtwZFUThSCtWLvI8+OFR SsMMMy+Ufwc0Vv7TTvqcQrr1NqT5jxmXmUWDGriWeCshU6axgcisNK72ntmj94KhgbN5KmwnqGav QW1I/zUnkrwj5rRo+aQIvdcELs+qcJSwqMQdYCRGrUeNr5h54ob+y9et445CEDGzGv1BY0LJN4UO vmy8sRJA5nqh0T/bD2V59yllpkhuOqp1l3nsfMBOhSoPjR6lZC0shmXonxchFBxhcKvxBcPMHaFa pxzdHE67ZaRb55xx0+eZ+RKvL90eircyovoBz0IENxlm1QjlC/GIUzrd19BmoEEG87fynwWD8X3G B8wEhJInoC130VFmLWAd8VNGuL5R+38Ibb0fNF5lZs5B+ZTT8eI1VnUnjHj4GCTPg1ZjtNAgotYR R+2d6fpNF9fJzWsoXuG60GoLk7g3PXEzdldEOMrsfw3Sy2fMkxlm8Qjx+AMzkl5QgyPjINyohllc KjUQqfF8zVHyMeM6wyw9YiPYrHbmVE4lhmLc1vym8Q6TRcnnoE11CfeLmNmgUB6Z+APDMF5SxcwZ XHCPmSlp6NeZWGiOsf+W05nB2sJZovwTpkAy72k+61IqvoSWl8HA/7jxyWzA6Rx1rFVN0h68n8Bd dDveC2CIftQ8lWEWF+3hBkXDabqMsExmFpfqRxDhU75hXGeY5UXLEyY976TvOtuUWfWfh8Yp+EO1 cG8JXs+GKHm/2ZQPwiilue07EssFI3WPal8DQxX3QOG6b2HQ8gBVTOkIoyHm1P9VCRv8yv+KefJq oLx7ofB5m0YO0kab+axN/UZF8kw5m3DtBHfDs96iUb2Bgtj4a0q54B66C8bhs+aJDLMc4A7LZfN9 Py/FEmhsMotLlQYiKeiJTvuycZ1hlpPQu5AYG/H+AHHaLl0uTqvk+R2v54Tt3XkYe+i/Fu8R0ab2 VWy4Q5j065vZxw/OmKFZM1qeF+v+4/D8jxjfMgsFTmvRrWu2SKxEJoM2Ir/XWJ+RETMrouBeeL+3 8T2HpojNWEL7eGTGg8ZnteCajYzAQLT6YSodvKFHZyZi72PX57VXzPLRxTMwLWm7oKiDpNM6ZVxl FpUOloVJvE3ZyKKGGx61E7zXuM4wy0PHfx+k3ZfSG8otlHQAxhFIQZ5ddXDX/NA/Dp9XaBPIviE4 L+GmRPCJ/sDOg9CD/4NN41tmocG1LjQKlY7Q6hSPMuG5c61XzRNXgyi421HeW/F5fwtQKGIcYs+Q kk8YH1ZP6H2ltvfsrEEaCfiwaGY50d57ncg7Q+e32tL3JFE5iYL78YgLJX/JuMwsKtp/wFH+1KOI uKu32Y35DdAB4zrDLAcq0M7BtYt4DMVc1hzmEvoL2i7dd0F+hXy7akT+B6HuOe5EeL53uyfCuFyx h8VshQfpO+tYrwUnjG+ZpQENREukViUaSu7I183TVgPdugsS+3nb+85NZISj6pm/LTqtz0Nj6J3Y EK3OSKSD7eM1ArydMbO8KO/hRgcP+C1nIMZno2K+8ntO2Jzv9FIVPAyGykncdEdg/YBrQuizfRrK vlj0HSo4Bd8fg7+7oB8zLuwOQu+Q013bph2Wpxg5weUI1JGqmtvwuXqNV2Z1Ub6GsuKiLV0vmrAt 6nbQUPHP7um23m/eYKkRyr/DDf03nDv2m3esrm1WXFCHYTmG01mhjeiGTfg7eMl4lVlKah5BdDUk XLVC62mU/0nQm7Z3na8gDjEe61jgG7WOgIG4FTeAzHOsfigh7Z8HP/N5b3MCGqR3OR3/RTQG+sI0 hB0NZAD4fBBxHvAsUMobljReRPFB0DMrL4UO1iGuPw/xftbtBFvxFufgDxrNxL/R4E19R5/4nvid +R6EBg5NI1q/oed05CXR9U7C9as9GobnFnaDeASxHyYmjAopvk/gFvPpXRe7wc3w/U0DYpg8hPIW KJPudnT7EOTtByAfP+ZEUJZHeBSP/AyUMfvNldOBUzZT5cDiCv2IIgPxGoTNSu0Y7CrfbDxje/ea 1a8XIGyxbazk7xpvMcuOwN7qGhOVUMEfQ8JZma1qRbe1CQav9V0XQmjwV4nG0QQ0Di3PKi1TWON6 Rj7cfrZ0/A9CJXlc4EZDqokVZSZubMIRDr8nOmtX90TffRmMATQg53v+5qJBRjWE1bRlKU5RrbtD LZT3QPxt7uk249Eryo8Wv1QhNKA6EjeuWL3pRWFwSKhkoxpTpmXfvzZBvOHU1G77KsTflqPaFyBe n4dwPgxl9n3Gh8wqoYPboHy5T4TeQ7QcQ3lviejd247avy20xHM08+0lobEzy5++syEKnnFxBlDl 7Uesb9pxh1NdwjBYMaCt/YgbeldwNkocdlWXR3EZN+A2dYzJiyCePrqKkIE4kAgqVrgPGpb7V2PD BZx2VXmmq1i0k2IFhX8CjijZnjOVqKDB7YxnezTHbkWBUdjxj4OuONG+TFzkFU6BTKZBYqUA33Xl plD+vc5B+R7zpN0LGohJ2FjDb5IwTEEK/u5WbyBCA/IhKBvOOt3WFk3r7j8XDNI616qkjOZG1N4C P6zUWaYNtW9OBmIikydtO48r/x1Xe6/C573Gu8yiE3q3OmHwWShPNq/r+FsiQsNPXt2J16Qcxr+T NJfOzzmEHXzTthFC77NQXoH/Cj57nEz5Rx1W2u+R8Wm7rgpRGKzoiLzyHxfdppnxZXn3qWTiJNx7 BdLlM+aJzMqCa0gq7wHaEU6bcdX+5d9eGAvULhUq8F5TFFzUsB7OuNQrM3WBiAVsxQaikq/bn1VC O9PXrsG7HjVPYOoCp//g6G+dFS0qhHjFrbRxStNuBfJdPM2ygrDWrZPG1elRwbPWZ8xT2jsDjYtf NT5camj3aHono+y7LogoXSr/InyegPyqjPeZeaK8h51QvixweiAYW7Z4q0WVGIg++LeKegXqDpN3 XN3shS8+3DNPcP76b/wzahdR26jqTqxVNhANovOuzT24ph3rf6O4nZkJi0T9tdT4/07citubPbeL u+TLTTQ+jfPMrgA3F9DBpX4iqViNqHVN4FEaeQn926DQPOSq9lFXBXikwmVH+1epZx3X5yQVsQrA cJFnQCdBjzm3e4fgutuMK9WzLu+H94jXHo7KYHkF918HBaMbvbt3Xfd7etdDxnXx/abq8cGwAVVo IArlnaqmEjCiNTroXvCWeQRTA0LLE5B3oDJI0tM06SqHKF6hgkdDsUOVyO4zFGktN4ZFJmwKCcMR yhgd3GFcLQ2Uu8/gWaVJ3CyUcBODMLhAZf2yo1sX4vfCcF7AsM6K0ieUDaF3XoQ+T0WdFcr7AKT3 I9Rpp8AYpHxp8qeJk5mln2kNRNy9t9s2I+dTCt6djJaPwbtb2NO50VyL4VRhGO0CA5HA2QNKXqIO Ikpro8JvJ2zjziRIm7Rhmv8CuLESG/owZYkzi0ko1Qp31nR0e/SUKUrAuEmGfJsSJRmBOAd9J8Hi JxUi/UQ8+Bv2fND11PuBhe7aK0IFRyGBV9dQ7Ugo1POs1xovfI/ru/uHC8Pud9Nv8XuWkQkTNBCr IgS3MD6szyuhOJ6uQvw+ZJ7AVE3He2FPv7MhibsK49CiON1CpdLF/AHP0vsgnnfRQe8quBkMxHPU 0Ju6p9vHPPKkcbk4uvVvwTD8ZtKxg6Oaw8+YtzA9UoMFyv3WPzE+X05ojTaUadb3XFDhcQQ4mqAw rcH/K7RHwKIgwjUwBv2zbuhfhvx4TdDh5FT/mXaKKZOpvDDtm6nLjpya1kCkjWkwDVncLiQZ1x3d G3t/63O3WQ1EBwzEuC1ou38KVWkgdvz74F0OQz56HsqCC1AX4PROmhocx2vs/52p/fC/DjBNbLsK N7law+U2Z+H6o2R810HoPeuq5PnJ56DQr7iGEYzC46APmzuXH9xMDHecxs9EYervvrxDAq5DmTsZ Yj045mKiSTasqDBDYsORRt6SnRDD4MNCtY7Dd2/juTmVntVi3IobrJgh8T1AYfAsPbssmGDwvCso 5CnDTyE33GctCG979terKQir2qSmE/wsNHxfq7KBSZVk+K4tKHy457pq8Cwq7V2M0351+becTAUU V3o/Y3y4uqjgo9BAuBg3+qYJe7hXBefI4CwIlB0nIP5jN6xuL47iMgUaxQrK09B/3rzC0gHl2T2u lnTcUZznFj/srcJ6R8kXoNH8PvNq5Qn9dagrP495X3Rx9g80gKERDOUSNIRpx1eQjD+78L32sF7d hgYbNJKDs1B/HTEuLR2QHp5xFDSwsR1V8ribmWgaAxEb0hSHFncLCzvzW73v0N9vNw4B/zP/W3wd XV9h/sIwKIlQ/hGIa9y9NV7nR/mnisEDfD8Uvi8Il/do/7PmsdOjgg82Ot4r9Aw0WiHs3RDq6o21 2CjEvQqWkQhnQcoTUAdeECGOzvtX43BMZA/vQZlraRAo/pvqJ9ycD8otiO+vi0jeb564+xDKOxcb hpBgKu3JiiOIEj9Oe8PGAU4xQsOR5kVnr59C6FYiE8nJb/R8HXzVvG4xdPBAXMElbpsGcG7FfhFg EN/zpXtGFoau2t9zN4q6nci8b1XnIKrg4/Cul9NhOL2g0Av9b5gnMFWimhepgwEUVzS28J+lMB0n nUPBaq9b0MF7QWd23jsbFnlk8m8kC6/XdqPWH0LDdHYjEFXIpNX479aL5lWWg9C7t6GamxTX9A7m PZZaQe/6DfhUrfydqfEZeCegUXXR7TYxHnfiNCtMm6l6OdvRSh3JOLIJ1+3Z2If1BJQb/jko0xY7 bYTyiBMGr0A4xO8+5h0XRlMZiK3nrW6WETTA99wOn2P47s/8LFxr0hSlL3PvtAqDQhsnurgLs9oL 6RPSqYnfnbyf+A/Lg8xzphCln8RNFeDSgy8b70yHDv6t24Uyt+M9DO4u1y7ytCQO40JedBWWORA+ A8tp4P9+HZx8N6WoXgW3wG7BOIFnXQI9Bwbj7cZXu4CwedrtJAk9FTirpDhDX4QEpc1b50PjWkiL e5NEBRo8E6dpdtd6f0b9w7GFocCDRcsm6v6zKjIQ4x4ycLukf2wC/wnlvWqewFSFkqegYRenAQrr nHFGaSb5H+8xhStNhcFP+C5JV/3riosaflVVbouIat0NujwYngUVhzOOpuSf3oLHVSj/fH/mAcWT +buwUm4kf0N9EHc6JN8n11asKXrzZ07Uitfr43rb7HusjKCOHEXkfwF00cU0QWtJcbQjlWbqEPXi L9baZmgobsbruqB8K5vn56VpDER1Q2Wb6bj4ieXKGK7/KK5BxPoI75kinSXlF8aVol1hc53t64b+ KYrn5N60m3MQGHbY6bp7jpQI5TNO6L3m6rWdcKizLiog6tSC+gDS8XPGtyuOTjL/YkRALep4UKDL i2AQR+atJ9OhKTF29yYJC5WkEpmA6OIoQNmwx/toWkI1R4pETXhnbCAmhXMF0t5V8B8ful4lWt4C 2hwM64JpyBS4Qu3vOQfbvZ//t53e/gf+RU9sQOVMDUC8Dq8pmzbB7Q3ZE+vNS9DIex50GPLg6szz V9DYoK3opwsjiIfcBqLbwQ497FBK588pnp/k835+v7G3J/qbEP97Sd+6DmkjfX2VWgIDERplX4dG dWwwTxPHyyDaC8CHOtK/07w+TmH+rIiCb+JSlJmPjFEdCmFOo3T+eficz1EpdPA8lLWUBtrmGAbQ gjRYc2sKA7ER3VDR9FKoE8DY+W/V/zK2XfTnuu+JlyH1122WD2tKtyFuDuhdntjZoIPXnPXv2rmP npsua+ekpCN43b/krHurd3yNCh4XXX/T6ex9B+IoNsL6beIFCP8B7aRJgWcKh2P2WlkJFE2X2NoZ rl1V4fthJdievDhfe4fihcQ2d3IIM7MKenuwoT0JdUPPgYa01Z0JojhT3kvGpenp4JpLcBf9b3le GQkMRx3wAuAqiVrHs+GcV/241V7vBx/5P0anz3W8DtJXhWnBKuVfgQbgpojkGaH2nRZ630kojz5n fLG4hLiTpQmfkmFEcUEGYo4F8rhWizq6ht0prQ6ur273/suP/Z2R6eC6zt+A69bissbmRk4NGhgY bot9aLWr/JfT/l95Jek49Ho//9yd74gNXNua+n0RpJrnwX/3mCiqFaHkcbfTvBS3G6ZL+7WKGtJJ +wHzFXyCEdsfAUPhdyV3Ohe6ecjpYsexcWtKCah3fv737xvfLsLRYxw1g/eJy52y4W/u0/IauDP6 iC0tfxHqodcG7llEaTB04z08vm58vpzgNHUVPAdp8hJ1BCxbZ0tGQuOMHnmXebvVw9X7j37revua 7eVXR5gIcZ3DXiwsj5lXt4M7G3VKFopUQMOzQDc/dWCygbgRTyGwujVJ2LjEnZkqAhrplVUEO5Lb ImzVs0vXboV6g21hnUdxYewehAbgGP7Cvf+of229Ms8wa5Hob9NYvU7tg7whX4ACOP/Ivw0t/1fI 85+EzxchX5/GqfUUhjr4EjRGPmSuKkYYxDswmwbZ4DvlU3zMDXbKjDEQoeIRKjhP0/vgnmoNxLWJ 5ZO7njxzyrRgNkiA9yFjUXQqPPexQqCif7CxUdF2/ksrjOtZ5P2iwjQEUrK2NYpC+S9Seqf0imEA eZvSbdofi6J4ZJc6X8C//VGvLuYxMLJwNOYOuS1wI4/I/20It/3mNXODsz72VLZBDZR54fh65x8f +dc715t2VPr+woJ4a3RoExPrJnkQRof36OBKHL/4rCmfNwPhNF1oUy3PRl84K6Ejvyyi9iWhoQ2O dX3mnZZaYFPgvgugT5o3XkFUcIEKHDOFYrDHtw5hQQaf1AMGgoIAC7S4MMbv2pAR4H/aKcpk2qoK 6Um7BkKhOL2xJHvfe+hfjC0M/9rHb4JwxvA271dUOngD/HrAODc9uPVyEi+255VQXFEtZmNwYcCz PLECw6mGtBVzGxSg4Ltg+Ny40C9tIFK+hny0BwvpDuQtC7d99dO9PRv7TT4cdmNuwvOZ8hy2rv0f F1HwJLzrq9AoGrN+ZkIHi251RChfgWshX1AjKVE1nWndNaxYts3T7OA6LNu9RZU0tiBvC2ikfdv6 90w0Dr/94Pfb3SopTHtU3uFo6CLSkc+489r4J4kfrOPi9bvwPXwO+SWpL7Cuzv626sL3hk/M08p/ 1MRaJQjt3dPoNM/vhG/22TWqH4/43ETx/zi9WdAGf2s9d32tt+fXmj3nYLP3Z+76O73v/I0f7z1y 5t9NzMdTAfXQnqjKDpO13kd+/7dG+xk7Lq33lRWEpfbsxpTyH4Pf37bft+iC91rkdYnJKGH/vPUk Ta+mqG5TUFeH3q0mBFYM2jIft203L51UWMn/VcsUithgECroNcJW747f+zdDBcen/+iZHvaeu2Ao uhX6B4zRkaOI0Cg85KqSvWb4Xih4pw8/O2EqBU0NwXBO3Z9f2Eh9zLhUDSr4GrldZbzjGhK1i87H ywPuhIW7cuHGEP2wwnSA6QHn4OPIFP6P8WAUrl381rD9B3R/R05XqSVplBqi+zAvwCf8jZtwmC2f MU/G1yef85YJB9x1kXY084c7eJS8H8Lslfz5Cad3jjYQsRwgA856b0VCA0DLb4LfnwK/P0D+ofWN we9DfnzTek8ZJekJwqaB4TOBGz7549A4xbSQcWca4XNVCw8NX7hd9ER338vOuimP52EkJOkb/8Z4 wriPOzJB8g1o5L4TjxKh8Bpz3YAbu0EUNvGnrmgkEdee4ewictP2zBkI2zdY/obydfDHVyHOj4G6 xodzg86HO+hVVgZSp/9B+7Fff/HOfwThX2GZg6OVneYFJ2wOd7Li2YPar7dsr0tJ3lc4MhoszvFh UYAH9L9G7XRa02z8anuHlRK8L3xSuy30XjahsXrAC3YbWqYs/vjFaxP2Zkdrvb909z+e2GD5gU/d aqZkVSScZjYCoYNDoguNR9t9eQWZ5Ps++3Mj3+u/2fhhuO6GOAMV7bGGzOfiSEaF00sReO//k9yv NFNDY0v5b0DGqW6kcwkRqqldtfYchElqXUtaGFbxJzUAszKNwYZu9h7++r8f/j2vsmmNKpud/9Nr V/qN0XmL1tTg3xAG5F/8H41bNLLlr8QKfo8qpYHwnKT5GohDYduPC3y31PeVKA4XXPz/K793/8hy 6Ud/95chv0K5BA3WnU6C6eWCYQ/vexni6uPmUYtD6H+Bzgbrp52dPDA7wXNp+m2AmzqN3ogi9D8N fsXDueE6TO82t1ZUmCeoQyX+vxG1tiAMyp+h2PE7bui9jqN0/bgnI3w28e92W9cgzt+Chv5kQ1f5 HwFtumjIYqceTdVDd7CsQP+WVJ7NotCPFv+XEc4oIn9nkP/m/TQiXukGeZSXLEa2av0K5J/N6svY WGgooFwj2zVTCdMrCdqA89zfAdo0oBPOun+Rpr1CfREfW4N5KfGvyVeU3lLvsHKCd8f0221vQTg8 bEJoBdHmAP1+oWkLjAqE7ifTS/OCO37a3CqjcQUjNhpxfZ/tvryC99t3+P0j360Bv1+3Hjd8czfC kwINe9k63pZxqjqUhIYHPqPKeIe0hJvfhP7uXIeo/GfBkKeCc/qGBzZegt71kXfl2+/5vtcgHYBB b/KQ9foVljF0MUwbpcN1AUYQZynTAPPvHZ76vvHyIz0XKnhaD63WqLKLZzik7s8r85z0d+D2O5Be P28etzh0/IddBYZGd87GFvW4S3uDdhTKf1RsyC2ahkgjYBZ3V1542L5XvNMh9P+A0jh2hFBbJ+tu NaK6HTta8DgxjWe4eecx3owvcgPl0NmkvURtBlP+Ta08BqIKfgfaM+9Y7y8q9De2fSDs7/rK4V7w qZ8AI8rr7UGDF+OhtIEI96YNE3RLSfvSFjSqsOyvsN7E2RZ7wL2/+LEfHt3m6+yn6+L3xGdP8a6x 38fWX7Wg8Zil4DUy9DH/0C7Dcy4708L0VVXeKKs8eWqpUfKE6GDEV5eBhkQFRbt3PRh94e89ONFI /PzLx+G+1Lko00qN2UWPDMQppx9A5nGxMLDwLXfRwukeVFJwbQHDATMkFgy4Tkb71c8/160IMv+b lff2UIEIFdwuAxrJJ2iaBTZCIBxydwRYBXESr026Cukm7jVX/q9DA+kSNeTxN+t9KyrTkKBztUpX 9LvRQDRTTDtQhmDDNSlT6Br8jBugQ/cWUtyREZcj+EnHFMxk98kiCNW6H/IOlHfxe9vfZUaCelCE JRsWuvnbUC58M66v5/weM1Zs5BWsW0L/edzBN25I1hNmNJIC7jZwSnwnuOSEXrlz0zr++8DweSlb J0+fR43yNGaj4BnrvWVEDXgIb4y3RPSbiYP+/yUF9YILbrnhmLOXsSMcrqlypBinVf7QZz40sR37 Z+/4e+BHHOiY9tk0uDAbA1H5H4R0eNzV7StuYoQPxd+cBOEed5ZAOa6Dc+Cf0xC3Z+D/TSjftyic Z23ArryBiCj5NMgeAJUoSWiQoUOv9xfv/KGRmeu7f+Mfx8YUGVRZd0pr9MYpOHWzdMMQ3wsLQPxs 9v7Mr/3gwHtdtz6tkYtuQwFXB6r1Y0IHr8SjBxWJ3KIwwekQu2cUUQcnqjfaMBxNpRAF/52zIf8S pNPb3Ui+Bo1L+C3p1KHrWBO1ywzEmQrToOz9yeh7FrNjSPmfFhvedrzNetbvcxAaiHj0R9gqeZi5 /xEwejZFVOPZlVT3wGcyaoB/xyOfYATJq/Ad5BWQbm1DHXJN0DVwD049i+uAjHvTCv1DfsJn5qtb Qv9x8G81o2GjBOHhqia0a5qvmaeWI5S/CP59jcLa9pwqlKcxSyNuEMa2+xdFlC7N32rv68bnw9DG b83KDv5P9C24fjQnQlXRBkzSfU0Gog4eovXiobeFBjc9z+qXehV3hOCzzfPBHw3VuuZ0vLcgbxyH /z9sfDwa3F8F99egd8B3SdzceU6l2hUGIhK1jkCgXh0KgMqUiiQoBHH4XYRrULhCAQtGY6MDf1Nk YgFZZYQGm+YN7cQN8MoKRFfvh/fZB+9mejvKZjaanrDvgvFlLQgVnHJCPIzb8vwySt4Vd8xcx8NQ oSGz6ujWg2RYYHxlw6OscMSsiwf+mkohbP0V8zQszNegUXIXNCiggenFlR/1qrHGiw3E2oQbni0q uDOwal2ghkK6YTlH0XpfBeWjLr8LHqTVj8c7UdufMa3ijkPs9MIyHfyL/4fes+bxI/m2u/af36Oq 7iwDYd1CwlGCCXU6otaOWd2pUKKz9qZQrU+bJ5ZHBc+S4d0Pb/vzplaexiweMB/v5Gx3YyEUp0lo K56BsmfkfgcibB8SnfZ2ZSOwRjTFOyfX4XRaum+KeI3TfrUGomoecaLmK/Gxa+Q+po/hZ89QVMaA Gtq7AnF7nEYzS+J2vGdcHGQys49q064xEHWwQocFt3t7ov24ZTTuDDj5vBI8n8zqzhyl5BWIk3p3 rVJetxH5ZqOiCmUyOvh/9aea6uCtnQorFQbVCCqFYNBATKO9tghb94ChP3w8QmI09gvIGnuml0IT DET4TUy7FnnlBGmapojhFCccGTLfwSd2hEF4TTQY5o0Im88Pv9cCiMrHEeum8qKD34D4qG73W6tw LZ1fOJ7FASiTcMdkq5tTCjtycObPOLpyc2Cd2rTqu2U+aefZ6c5CE9CIbWxUuNfCJOVtzHbkUXej ouN9KlFsOPdHpsGYETjVWPnvNz62g2V614yGVtiJ+td/6+bcBqJDG2LZ3ckn8864keKUBqJQ3iPg xkXcJ8HZqNlwygrLu+Rd+t/F/0NcYufTm6DHwX8/Y7w7PaF8CNLI1Vo3otoVBmIUfAxedEnPiMkI EiI2ZK7DAmHSIfkGt1Pd1s5VqaHfPZstdKPglO35lQhHpHH6wqqCBTb17FnevRphunzA6fh/1TzR Thj893Dd3we/3AoFIs4EOPst63KLGvSQD6iArLCCXE6xgVhaJn1Tegr916HifcEE22KjWw9CfljM OMXGkZLTNS506wC484bV/akle2Jj/0XIM5F5WnGUxJ2cLW6XEBnUcRqk8mx99Lp8aHC+XOnSCRC5 R50ltMHKefOo0oB7LzmdJrg7w467vI1Z7cX7MiRhWHFYlhYZ6Sgw/lUweXZSGOAxQuY98L6MeyVF SzzyckfSAVDu+ZjuBO1tUGJfh0h+XHTbT0AZ+Lq7Aem23waA/EPG2c5zZiY0BkGUj5V8Df6+3/i2 HrqQjqvc8DKrXWEg6tbPwMu+OvTySyGT0E1vBGXIDSxA/LvN201Gty4MuztjYSGGwmFxnH40K5T8 JShsX7f6qQLt2cDpSf7T5mmrBRocZMTVWdjS6OCvmCfmR7W+C+L1hyFN3eJ05cfBr0+CztP0mGrX 9xplwiBJzzOpiEzex+fh/+azARXiHh1cvV77W/AdnjP3yyZ0hgnlJ+GeS9D4RIPimotrR/BsrYHn 7BIl4UiVeat3fSSvuFHrGQi/4fMoFxUln+jXCdn3Wwihv6Ce0vIW4+PihP59Igzw+Afjnu055QSG y1Vw97B5Unkw31ncL6ykPOl/F1w2TxhArLcexu3nB+6tUK56NxgcJdfXhxDXYNjObS1sgcbs9V2z 6QfdO+88ZJ4fNvEoifxtI1qDiGU/3F9heAuoP2n3/0mgUdav/5KwLCZcguWE78q/e6/y8HxCc6xH Ot7M30Pf1yUT5v1wh7C4E9se8gVo346uhyvG7dyw3cB4GPJfSfXDD9TBZXLBKfOoFQZH2myBsSzC aXQ4bN6hnqX8hmFCRIdV17j+MoeoEKNMBRW+N9uzVSL/JG3/veMHux/LCNzDtaWuCsrt7LbI0Ahi 0kNZm7BBMnqaaRE6wV+H/PFRKNy+hhVW9b3swVUXe57jXttrFC70DEhTVU73yoimHnXbvQY2Bmjq kTxaqINoBGKhplnVL2q44ieEp8Ap7koehzRTeh3I3FDyJ93QOxdPSRt+z7mrny8wfcnHjK+Lo/yb oa6A90QDEfNflQ2h6ae0EWiU2NyfXnG5mCX0Tju4BhLCN0nPlSiJs67cNk/KT9S8H8rAzQbmK3IL 69g5pM0iox107izdEyvr1gzl0jIJrK+ao3crHYVqQf5Ad6oMb3ALp0/rvb0/f9d7hgzF71j/W3Gd hMZdP92UfX5wDdw6apweRsmnQGfhGZdoVA7SVVIezFVdKIsgH1KHa6f5dWh3jD7vtS7wuDXaH8Li v2pU7KiipaW+Qrw+YUaIKwKIpCmNj/5IkOU5sxQZh1McBjwNUMiQkYgFW6WNeRxBxHgCN3VJA35R wd30ZpFudAsPy/4h89TpwOmqUfAAVDrgb6x4Lc8rKhyBHgUe09GRr9DZV7Z7K5HsiU7w78wTK6Oh 982/TJipoGGhgul2Y1wAoBx7kcoyKMcqNRKqFDRaqIMmbE41RUl0wSBKdhC1PaekGgrS/hIaiBCm p+OOgWrDIw5fbHyv5TMQdXAnhN9Fug+nCJKhULGfiqqIgYiQ4TFnP6Og/VC6gxk34qt6h3EsU6hc idMEHnuRTH+lo5hwl9PsPaXTY/CmeROoS4Ofg/h4ANIVbs5DnQ0unekaux0bwviuZZ81pXDKNIY1 pns8GWGOCDxqKVw7b/XnVIrDFjt73PDGXEvYlh/sxYyCmnvLTSbtF5SJ4t/ixJ38jn8nv8dn3Tja vwIJD6fknIEK4EXw81QLxIfQwc7OXfT8GUpJqJCDLYHrx+YFNgaUrHw6RlaiAxp3LuWyoIPbRBiP xNEIdp1pptvahnB70In8/8E8vTyq9W7IO0+Cu5Dfk/xXXtQAVzL/NIvQgzCDe3DEf8owo7UgOA00 9L9gXK8UN6rSQDTlmcKz+HA6f0CbQyWjuHGjNntPhUoaekn+pk88s01+GVRtWTpPcGdQrCeS8Jwm jRnjkta80TmSxs1KhG6hm/IN4/NSuLiOsYbR+YZu20foijJjAxHC82Q96/ogDUB6cHHTESVfMk/b QfmfhnIIz9zDHXPRbxi3FnfmqKIGIoJlRN1l04DgWZieKa+hEYR/T7FERbUO48wW+7MWX9QuTtoX KFMmzVM7bXVM3/EGZpAnXoD/y69XrghoW94L/gA7AdMPhFvVaRfiIF4Xugs2YOyDh6NWWvkNy8We BdXsNbr7wPpuX6VCtEPTWKARhsPA2GOJI2j+GzgtAD5Pgh6Gxkv5NRoFaHSDTXdeQ/OQ6RtR66vG K3Njj5Jfif1UX1qgwiXEXre1sxD31e1YNSu0/JQTeRep0VhHAWRVXNhB2D0LDdWbnQPNP2t8kx86 HqN1N3xuxn63PSev0D9G2r8I+VSbp+RD+c/uMT2gdvcnKKkowQ1osNViHCJVGojQaD1PvZoZoKKh Cq3q6b5DSowILb8BcfZr5vGzR8unzF/1gDuDJu9MDavyaR0bPjgS2TjwXb0/2f0BqL9wWpkJx2mE cW0Edc42PKO0ISZC/zStK6b0M22+3tHSGojK/wWh/dfj8Khe1EaguMOyz3sH8hJ82toNmE6qi49K VMZAxA4IeheLe7UIn5Woos2w1j2cgmncXzYlYWH+pxHD9O9zEnaYdfGAem/2U0ctgGH4moN7KyS7 AlMeTfybCr+phXWCvAifxdo8Sw8GcCoTlW682WTcdde/6x1oED1unrgY6OBWV7d+b8/GfpP5IDHV bCzHlUvyDEpwrxjfzJ9QnnU6Gf9WKnxvFFSeHe9tRzX/f07ofcI8fTHBEarQf62RTBUi/6ffaRbC 6XIQZuEa5E3TWxcGPwj59i8bXw6Dv0Xt94BBeK+D285b3S0jE4e4Tgl7zsuggik2r8BnwyceMVLj 2oYKDUQ0AsZubAEV3KPwToOba6TK4yqERige/9PQ+0fuAFkHUJc86kT++W/t7se0W3wNV17C5ocd tVbZhltiXfb+H5/80cE1RtgxQcc3mDRouW+iKO2iKB9B2miWNxCVh+ehGnfRPfOMKbW8BmLwy6Bv xNcsmIE2b5UyEPEYlVkaJe2ei+coK/9rxgfTE/oPCEWbj1mexxrSTtkU/w2fdKZg1HpdhP4TkB7y bZhTJ6p9rLEenAW/vekoL24b2d6lSkFYkHGIh/HvOlSNG7WYikuod/fEwb09sSFfEAduGHnAaa2o 1vudjrwfIvlFd33vlXh9XNq/mCmqq2itwoSGz4GCdw8eSlsRous/Dpp+g5uodXzIz1UJwzYTvuIg NHDW1y5BA/Y+MHr2GV/MD+XfD3H0ktB7wV9QOWLHAa5ngjiL4y31PjPQQGeNCb/+KKAOLgk0tlTr tMDeXp2odQ5/w5F7unYgjU8vKpA7sryhEUJjpey6xP5oGHzCexsXK6dKAxH8OrmxrYMz04/ujlIS ZiDs/cWOBjX54PNS0CHu7SehoXc+Xie+8051GojwPm+Bod1/1rSidbMZ3v2p9/fiw68xPE2YTiHI R9tg2JY3xFQTDLDq3jnR0hqISOifqmPa7fIrOGNCaBjt3wf59jCE3fNQ/13c00/b1aTz3KL6zcwu UcHwVN6y4JnM2WexRovaO9ihiMuO5IsmFOeLCh6BdHpehGAQJmlyihkiRQV1M27AV65DfOnp+u/H TCS0H2fOOuc6QyOFdqbS8jwUSo8YH1RPFHwAjLAjjlo7C8I1hguyK2GcuIXGRtre/2R8WxwVaEi0 J5zQu0ju0rb0Fa3v08GJRjKdZsDvNUu3cC0mLo4/Cp8z2dBG4LlPoXwSwu88bV9t89cuFhkt1OBC wd+QzsAYfd4EXynEhtlt0PK8ieqnSWpMrI6BqORdkH+hTKy+wT8kDMNEqvX2nzwYvAh54EHjk/zg plNaHgWddSMP8q5ltCF5DvwNFXstBqI4COF7MNgua2DTFF/jR/of0taf3/gR+1b2G++C65M8sXNP GUEZBwYilD9lCaG8B7/GnUgl85NFS20gKq8Lv10C2e7b3QIgzUGbCI+BoT0d3rFetwCKZ8xgm6a5 6XSmbAuo4Eu2Z+xqJeUdfcb1u4vLfzaCV6AOmt9+GEjXv82J/AehXH5RQP005PcZS8Qd8QsxnXZu QGQ8AIYbFLz2QKpSyagIflJlq+Tr8PdXocA6BkZd/q1jcU0WbjWrgmNOR56C+3GHJ9wtk6Zr7TwH MgBV6NVVouUVZ8bYb/A3NqpC+ToUgmegcoOGM1T6oTwN8XHa6eBIC/yvWqddGhnyz8E9l/rvAXE1 sFNflRvAhP5xSgszrmj74UKCv3XrdUgTxdNGGjpEPngY3DgJ4Y3heQ4+30zSepJOKt/xbCUE8YDh tL4Gn++CNLb2dROq5QnbbCDaCL0DkE4vxHmu/rSIu+5R2qc1nWZEFzvusBzFIwPQAMEwpjIJFGH5 GmDD8ko/f/Zl0snAdyAqQ+K/6zIQ3bD1/NBzCwn9bgR/UwfmCK4L92buLSsTXgr8XhYo09zs1OQK tNQGIqL8JwQaF/Z7WUN5d3HVr5sjrK+DcyLyTjph8Dkoj9ahzXQzfN5E0t574fdbQZAn5ElxO5ZX 2F6C++oc8FhSYacYtr0bYXCtETXfgjL9GZN7ZgvuYaD8YxCvXwU/oR0A/ovLYawDY38O+7924XNx WVHo44H+txvf7m5E9K76tzZOVcQD39Hf+Bv+b76n38xIVv+eRKnfk3uT7wZkvp9HIrOp/y7m74H3 sf1t/qd78F3hcyB8Un9XvEOoUPLIno40DRDjF/J/6pmVK/0MfGbymfyd+j4JRzrsPwADGw0/PPoE fzNhhbL5Ge9N7u8r+/8uVSq8aFSVenJ9CNeKFqWzgTga3XofXP+SxZ2KhWkdw9D8T3nB/J9W/xr8 HT+T38z12XuTawaujf+uy0B09FqqjDLPLST0u/G/8nt/uvtDIw3Eb7/j+yz3l1T8zC3jdHF08F4y 2smtjNtTaOkNRKQjH4QG3vZiGQeYPm1p1HxXYRyOVvL8UX5ZMFGYpPwJeWbHaITvs7+nf5vp+skF EpXH6f+N8O94lscloYMvwncz2QSyDxn1Egz8NdyDgHbyjtv3GI/QHujH5aj4zH5XoZLwIcGzOuCv jly987unJpJv1bcWhlWrKjYQCSU/Bpn4PB0rgJkYe3U4fayk0mtyMY5ph0SFu5VVPL2CDcTxxHnu LYtbyyeMr36aqsFADPcfgnS7TTMpsg2jnOo3OMGfDWxAjSF44AP0nArLwOnCBIywnQZzNVoJAxEQ Wp4QGjexgHtS6XBeGjBs0orXj59d2HM7WUumuBzEXZhRlO4xbc37nFvckAs3tytZTteq/gxD+NyA /3VQzxr9pUfLWxztnwFrfzAAWYuvOgxEg9DNZ+INESAD2dYasZZftJNvu7eHKhUfpxoOHc1QCWwg Tkb5H4T7XrG4t1xKNcxrMRB18ECjg+sPU88sqPhebCDg+lr4HMP9Jx+H6yozDlHThUkXjLCKDYtV MRD7RHtfgfIM7sM4tro3G2E8hU2oP9deh/z9MqS3w8aHOOL5v7rKjAazWNMI0rq7AWVUKHF65P0m hc0fPG+bzgm1+HnuQmMal1cE9xnfMmPBIejdOkS/rKrRQEzYEzZfczEzgXANEz23gg0bVk5mY5d4 J9H4O/qERgJ+Us+e+X5+Qj9Ao9iMHMLnJZcOfK758HQ2EHPj4npkNEhMerK4v9iq20Bc9zapHEp6 ytPPLiSTF7CTZBLW+0trujDBnXzt7pbWyhmICdr/Q4jjKy4e5VR1nUVpz+RR7GRIRiPofGc8Pkoe HbvZSujfJCCvW91eOMX1Rb+jBP7eWStmwmDoHlYV6s9cwM6GpE7Aso/OJkQjpw1G4YJuqIJ5FvNu 5p1mLkyn6bSKf4fN2tvOKwdY1HeBMbDZT4S2wGYtjmZgIBLKvxcqu0vwCc81mczmn90sM8ragAId jUQwZk7Ad7/iqOYvQGH02yKS34wbtnj9LMMw/Sz8RAPRO4N53cRu/bCBWAxoWO7p4q6DVvcXW+hn 4++qDUSB4XqHv00j31PXT3G+gHhfPgNRVzvtf2UNxIQIyuGw+aDTWXsJy7++u9qLG97pZ1HHQyZt QXruh3eSJ+kaGRuDSh4VeNxLEZT/y3BfZed41ipaN4Y73sPnHdAG2Nj/x3/idvhb7aXfsPPYet+q itKI5fsaFKc7eB4ahBs39tyQZj28APERmZS0uCycgYh7LPibxndMafT+e1wcfjWVaFwYolKBvurC iqNfCNjefQHCY1YGYkLo/7u4QvTf7PshlflWVTtrWtDwM99BwR3P+Yf/40bG606n+bIJqdEo/2Zo 5HXBYDoBaSg+sgTdSj2PRJVQksbixgn6I66Mk8ZK6ppMHPTdU63XG90bcbff+Z1vxAZiOXAEIpKb YMyDuziKb33eYoryRvUGYgPPp6I0b/Ke7dmTRD3x2OiVvb2P/PREA7HSXfV0C3etvc04XRwzglhl WqjMQIyCUzb3p9a0YWaDymGv667LYy7uiI7hut6Md++lna8TwTt1/OPw92FHN++DNFP+TGcwIiEN H4X8/IqLnRyLuqwH0zvtP4D/Q15Z93ou1vmh/2XzJjHKe7Zxx37Ih1g+Ze9P/b/UMvVrIiw7VLAl tL8plPc1KEcu7Zz/mnTcwDX4P7YL0qN+pCTv4vfZz4yUfxHSG3Y0Q3sB0uuyMUcDMSkfqZ2mgksQ Z7wBTeXovf/R6WIhZhJ9KgJWX/C+Wl4UWDEgofeSs7EW7/BIv2OYZO+pU6mCI5H2/pD8Ng9U626x sbYJn3GhtzIVgkVJod4v5IPedXfu24obE/6vmxCZjjC4VYStI1DZnhXra5ch3+GOfLjWahvCFhpw VNAaQcMbpWK53faWo5rQiPJNZRIsVGUiInkSK1EMw6KKGxr9NH/KOFk5C2kgJqjWcbEhsSFve97C qd9I2vCvmDeoBCiLHwP3U+fbYpoYfHYuYZpKyqvOjZNHEKmRZ66fRjq4Cp+HQd9pXC5OMkpXYXlb mYHIDKKCDwjVehTaEefxnD8qz6jehk+Kv8XOz67CI2DAQJkEGIq4+zV2mJpyesCdpRaOnCqvd10k 34bP4+aN7Wj/YWgTvAz13eZ1He+ye/AGqLuhjob8BXFPcqHebmDd3W1fFtp7FcMX6nfseLgF8uB7 jUurwZwMRBFiHoO81YX2KVM/bhh86b+IJEX0TiFnNFAYpP9ecFFjy/ifesDa70BjHwwe/wnz2nYi 73FB03D3xofOJu70R5lMA4l6j/JXALGBZfyD35FbiR/hd5zeGXrwXfMVp7PvIeOb+dNp3u6EzefA MLm0syubeYdUmMTfL6JSYZ5SP51jxUdG8BoU9rjDp/+4eXMmL2rfD5u/piNq3WT+qhxXg8GfSQMl hemklsa2iHwNZc8JaIhcjMsZeN5Q/spf5pRTxn0q45I8BMI6YeO7sXe9+nUxKnhj4NlTC/073kD8 5ec+ZbmvpKowECN5MnYr4/YU2sMGYnUo/wjU/2cbOj6bedFF7Q4sS7Cu7vi966PmtrvRvmDephC4 +7XoypdwXa/ATpXEbWjHxPXpnIVlE7xnfxYOtVfw70TwPy4V0a0teBeaOmxejSlDHQZi0sZM2sb4 ScLvgotgoD8PefDTxgfMzImCZ0TkveZsNHuNgxhJJsKWSXSEAxhcau0KJKY/BB00b1ccnDbSkU9C 4+U8rY0B9TdzSQqdAaULpESZa1S754b7wTDZjztLPglajso78n4a/H8/jrZiIRyPJGTebdHVxXUp zYtQcT4PBQ7vcLVbiORPQ6PgbjTuygoqqfsgP3/UUa13G1frRctIRPIFR2HHUTyzIe5oqk/Y0Esa e/HfUA/gM5V8Dd693sOXK2ps9MslaDD+yY9+71gD8bse+qm48WErp8sIp0tOA440RMGr/YZSBYL4 26K0y5QjlM80lHeFRpqTtFLVqHPN2nPHPmhnrPVc1ap2m3/tR+KA/4I4CO0sLJto/wK7H2YnzPdx HFEZhh3uuMtst3keyv7Hwc/rxvdMFWCdWLGBSPEGeculfIZpyj8Fbe87zBOZhULJH4NMtgEJAY2s K9RDk4nQne/wEzNn6hqK5IIauCfzvKx79H+/MXAJ/Im9Qk8Z39dLJLvwvGPgx1Pgj9OkgbUNKdG0 Ie8kJPSHHe3dalxYfrR8AhqvX4V3fB3jXdCaC0ucWdNBjnQy8fvEDfxMC6+hdAFpwj8H4Y6FzDGQ Nj5nmOVDBU9BYxXLG3MwMaT1gfI3yReY/lN/jxJeQ9cl+QY3dcFNEuSW22296oStL4D7HzJPr5+q GhvJe0HY/PWHx69BvB53wOyHAX5Orep3dmXmg5JYt8Xpg3YyHYrr+QvzP6Xfwe/2gHG0Z6P9gujK 2Wx2gksfcLpqJC/SenTyU2ywxR1O6fBL/sbPSeGaviZ7Lf6PbY4mjtxfhudvwjNxPX7c1mLqhQxE XA6TjZPs/5n4o7LZ/G7qLxEFV+Hvt+D7PwB3N8wTmKVDyfuFan19j8I1WhSpuBaFem2xdzvu4d7X TwRJb3Q+gVvYc5okGt0Ewd+4LrCDBTU+D3tDA1zUfsLBzUCYxQIqCoEVBfak42JvbDCF8uoeDWmi K3sNHMHDuKY4ziqVFpIChNKE+R3uwfQQH8shr4ERuO1qfxsKF5CEwiV4ESooHOH8OeMbhlltsBMP N9agEU7abfGso2+4jPkuXh8Tr5GBvET5BPIH7hJ6Ge6D6+RR+B1HRg9AHpvvutaqpytR/QNlxoHx I4jXQx2zU9ZUIjYQlxxowzxL7RbThulrOK7nLDO1k9Z/t3t78FPJxdoBM6QR8buxfIJ242Fos+HM nQtu1NqCcI7LJyqXUJT/aU0+lV/K34I2BLQjJB7VdJjKuNitW4zrzDyxGojY5k9NOcbRZZzNRzNg 9uPfV+E3iFfcmAo36PG5037XEDdSDkECeAAy/lHI3GdBl7GBAkYDNuL7hQAKCwEqIMCQgAIYEgwU HrSbGLoTxNO6mNVByY8laWRH2ECdpIHreaoUw6wamM/jemGgsVFOpkMJ9EOf+4Xxm9SoNdP4x+uz 7pQSG4jLipZPU4c0NWghLklJWhqI44UQtI9w6nfPjdrnwTB8xLwFw8wGPEoLDHgR7YO2fBva8WD4 hd6FeJ1g67ATgi0QQrnOMAzDMAxTiioNxFTj/u/+9mgD8ZMvPwbXv4vu6fd4F5V5VrwxBq6d2bdl nGeWBd16H8QfTsc06WAxDcIhdSTv4sgwDMMwDMOsKJWOIIKM4dY4MPqg/H/4KBiPiTGA12fdyCMa cYqNQ5RQ/vPGeWYZUP7TQu818ZnEYyaOF1G4DplhGIZhGIZhVpaqDUQUGH204/QIBG5Q0zFroqeR MUZdXEaB0+CZ5YA2VbFsrLYMQgNx3uuGGYZhGIZhGKZW6jAQ0XgbgVDf3ROhF58RZ7u/qDr+thN6 bCAuA4p2IId4W0LjMJEOjpm3YRiGYRiGYZgVBHeotjWEC8s0/HHqZyh7f+q27xsyEq/T+zP3VCDl sYG4DITBuqPlG4PTgy3xOVHxvaKD7siec8da709H39/7kS/8au9bD7675+Lu60laLP2M0Wpoedq8 EcMwDMMwDMOsIFHrK9lGcHmlG+XwmeLHHg9Tv00pml4KbsGn0P43zCOYRUUFP+wo+XJsGGIc4me5 tIAb2jSid/eu7wx3QCT8y5Mfg2v3xecoUjpBo9HuXmHpYDZnPjMMwzAMwzDMXMDjkSqeZopncjnd dm/PHbL3dz77r3rf9hFcc5aM7NjvKa1Q/kfzJsyCIjrBZ3GkmnadnXZqcdjufUv4N0Yahwl/4d4f NcYhprmq0l1wBtx7r3kEwzAMwzAMw6wgunnI6fpgIMYbhwgNxp21cTyl+o11y29lhIYGbhqiWj9p 3oRZVCJZ0TTmeATRXd8/0UAkFG6GNEWay6ZZxdNLGYZhGIZhmFVHewcc5b8x0DBeFqkWN9gXHS0P uRvVjVA3FJ57eeNEA/HPb/wIGHdNY+TZ3ZosNA5BOFVVtXtuGJwyzjMMwzAMwzDMCqP9k7ROixrT NY0gVigaRaKGu3fSvAGzoIgOHqWyrzIDUWAa7YKReJfs/fzvfWLIUPztU89CGoa0HHpxera4kVci Weuq8H95yVGyax7DMAzDMAzDMCtM2HrA6UjTiJ+uUT0TqWbPub25aXzPLDCNsH2ooaozEHfSZxuM N/jEqcadZq+hZM+NwCgMq0y/4BZ1moAUjx4yDMMwDMMwuwihgrM0YtKtsoFdl4I3nUh+0nidWWS0 PARxVaGBOGNhnlDyChiJ95k3YhiGYRiGYZjVR4T+A+JAc1vQZjWZRvKiSfPaw2VCaPmWNR4XXthZ ElwDI/eoeRWGYRiGYRiG2T24uvV1aMxnGsnzF645xJEcF6cTKlorecx4mVkGtHwQ4m8b45Hi0sRn Np7nLTqGo79usY3TSuFz72XzFgzDMAzDMAyzC1HybLbhvBgKeiJs9pyOf8L4lFkmlLzfUf6b/TV9 /bWECyztXwN/8+ghwzAMwzAMs4vBnRp1cGlnJGUBBH6h0ScdsHG4zCj/mJm2aWSJ67kq3vjG7bYh rcnzjgruNT5nGIZhGIZhmN2Liw35O/z+1E57Y3p2oqMNeORwNdDBFzFtLaKBiFOYXTrmxT9ufMsw DMMwDMMwDCKU/zSuySLjzNKYnp3AmND+88ZbzCqgg0+AgXiR4ndR1rziKLVq4jTmJ40vGYZhGIZh GIZJI0I/ggZz3JBPTwus1WjceY4b+j1X+V833mFWjSg46OjWH0J6ukKbD3WTDYniNNDf0KYK4Uh4 ejTc/C8U6ruviM7aM8ZXDMMwDMMwDMOMZR2MRNzRMZTVNtptQkMBn6Wal8zTmd1AKO9xlL8JAsMN RxXjToKqFKdbcBN3wo2/uwTPPO2EwQPGBwzDMAzDMAzD5CaUv+jgJjH9Rjeu1cJRHvxE9RveBRVv DEIH9NOoTrBpnsjsZkL/k5AWXtyz0d7c0913JUljZOj1jTw0IhPF38Xp0VxHnQ2y19CtS0L5Z4Xi 41EYhmEYhmEYpnJc7T/rdKDxHeJmIzjag0oa7QWFI0YH/to7QvuvGucZJh+Rf9OAGIZhGIZhGIaZ I8q/W6jmUUfLs44OtnAkx+3uA8NvYCofKBlhhN/0Ws+5w7/iRi24R37euMQwDMMwDMMwDMOsHB3/ YUfJk07onUa5Wp6G/0+BAcnT+xiGYRiGYRiGYRiGYRiGYRiGYRiGYRiGYRiGYRiGYRiGYRiGYRiG YRiGYRiGYRiGYRiGYRiGYRiGYRiGYRiGYRiGYRiGYRiGYRiGYRiGYRiGYRiGYRiGYRiGYRiGYRiG YRiGYRiGYRiGYRiGYRiGYRiGYRiGYRiGYRiGYRiGYRiGYRiGYRiGYRiGYRiGYRiGYRiGYRiGYRiG YRiGYRiGYRiGYRiGYRiGYRiGYRiGYRiGYRiGYRiGYRiGYRiGYRiGYRiGYRiGYRiGYRiGYRiGYRiG YRiGYRiGYRiGYRiGYRiGYRiGYRiGYRiGYRiGYRiGYZiFQ8tDKd1lvmUYhmEYhmEYhmGWCh18yNGt B+HzRUd5bzkdf9tRzW1He9tO5G27Sm43dLAtdHtbRC34zt8WG/gpY3Xx7wBkPlVwgY1EhmEYhmEY hmGYZUQHX4qNvFbPido9RxtFQc/pgiIJ/+Mn/g7qms+UwHAE4T3wqcEtHElkGIZhGIZhGIZhlgzd Ok3GYGLwdWNDj4xCMgxTv/WvSf0N16CBCO7En/GIIhuIDMMwDMMwDMMwSwcZiCmDb1rpgEcQGYZh GIZhGIZhlpKodXLIyCstGnVkA5FhGIZhGIZhGGYpUa3HwLi7NmzslVA8JZUNRIZhGIZhGIZhmKVE BQ+DYXfVavAVlNDw2WUDkWEYhmEYhmEYZjmJgmdsxl4p4a6naGzq4CHjOsMwDMMwDMMwDLM0aDAQ ceQPDbz0cRbTCM9UZBiGYRiGYRiGYZYMHdznqOCK1dArquSoi0i+ZVxnGIZhGIZhGIZhlgYtbwFt 9kcRp1bQA4Nz27jOMAzDMAzDMAzDLBWR91W7sVdSeNQFwzAMwzAMwzAMs3wI5R93It9u7BUWrmP0 2EBkGIZhGIZhGIZZSkL/t8Goe8du8BUVGIhdMBB1k4+6YBiGYRiGYRiGWTq6/nFHS4uxV1Bmkxp3 Hc9CZAORYRiGYRiGYRhm+Yjki85GBVNMzUY3biS3nZAPy2cYhmEYhmEYhlk+lHxMqNa1+BzE9qDR V0j9cxTZQGQYhmEYhmEYhllKtP+A0GDUgYEXn2NYTkKDcYmjiB0cQfQfMK4zDMMwDMMwDMMwS4P2 7xM62BJdMO7QwCt7JiKOQNL9wTVw73PGdYZhGIZhGIZhGGZp0PKAo/w30MgTU0wxFcawFJ0mGIny aeM6wzAMwzAMwzAMszQo/2bQualHEM0aRKGDq0L5h43rDMMwDMMwDMMwzFJxsH2OjLzKDMQWG4gM wzAMwzAMwzBLyXrrjdQupKUUb3Bj3NDyhHGZYRiGYRiGYRiGWSrubG5NvYspfaKBSHrVuMwwDMMw DMMwDMMsE2LDo2MupppiSuco4t/wub73ihP69xnnGYZhGIZhGIZhmKVBrV2eZvQwEZ6FiO7s6cBn 6B83rjMMwzAMwzAMwzBLg5JnyUDsJlNEh42//MKRSFAoTxnXGYZhGIZhGIZhmGVBdIKjeMB9bBxO ayAaKXnaOM8wDMMwTCFC+UmnI190Qv+0CJun8RO+O02Va1rdfacdDZ+RPAl6DP4+BBX6bcYVhmEY himFCFsPgGG4HRt3FRmIusUGIsMwDMOMJQRjDhftK3kY9EWohH8PdAqMvTedDlSmoYx3gdNBz1Xt nhu2U4v+Qd398Gl2mdOta64KthzVugB/g8HYPu5o/3MgqORbd5snMgzDMMxksMOxmxiIFYkNRIZh GIaxoIK7ySAM5fOgC2DQgVHnXyXDT8v/TD21ya5xaWOw/535vy9zjf23a+DGNjzzMnyehecehWse MD5hGIZhGDtoIPZHECsSG4gMwzAMY1Dy40IFR+Hz7HUajLWofRWMtqnOlyosLXH9xzVH3QgVvnwL DMYXobJ+0PiQYRiGYXYgA7HFBiLDMAzDVIkI5UONUJ4V4X7cLvxaXEGCYWhGBsXQiF/Nwucq/MT/ 0Q/BNnz3JeNdhmEYhiGEbrOByDAMwzCVoYMPCyWPu521K651SigIvp/pCGKiLn7GzycprrB3BZF/ E6TL94JuBT0M6fOkCOVpqzBNaHnSUcHDdH0I9zEMs7vQwSERtbETEeoKrLdMHTKN2EBkGIZhdh3K f9jpBC9Dw/p1t7uv55pKESrZwUqSjDT4Dj5nPoqYGKjJ/2wgrhZKdsH4OyZUcIoMPTL2fBAZfWdA m0IHWwLPNlOSRrMHZNKIoE4EfwsMy0247kzfncRNMCTBcPwSfPch82SGYVYJMBChjuARRIZhGIYp hfKPQKP8rKskNKgtleIiiyvs5UV7t9Ion8LRPjTegnNCty5Vc7B1DikwIHXrPuMbhmFWDMEGIsMw DMOUIIQKT7e2BK7ti+Rwhbjo4gp7uVDyGBiCp/qjgdENW/A/xCWOAEJ8gnE4s6nLHW/bCZuHjM8Y hlk1ouAta94vK65vGIZhmJUmlPdAY33TGdz0ZbAyXAZxhb3YaP82R/mfBj3v6OAipTWSSWvJ/9l4 nYnktqM9NhAZZlWJ8ExdW94vq+AMlF28pplhGIZZQVTwuKPleRyxiddqQcWHDfak0b5MYgNxMdkx Ci9AWtvekxiC6bRGMv/b4rZ2yW2BW+EzDLOa6OCLUMb8sT3/l5AKXneU/CXjOsMwDMMsP0I1794T Nl919No7NFqIjfNk1DBpvGcrxEUXG4iLg5K3gzF4QkTtCw0ancMpy5i+cPpoZqMjSn+ZNDgr9dM5 +ZENRIZZUQSN+FW4dALLLBU8ZZxnGIZhmCVHBXfv6XibrvJ6TjfegdRaAS6b2EBcDFTrfjAQXwNB vEAjapHTFxuIDLMrEDr4j07ox4ZdthwoIdHdjwbiKeM8wzAMwywxKriXtvuPoKJMKruhEZ0lFRuI 86PjayeUx5xw71kwDN+c31TRgmIDkWF2B8p/AvL6tcpmKSioN3WT6xyGYRhmyVHyODTcLw1O52vH O0baKsBlExuIs0eBYajaJ5zIuwgGIp2TGaenJel0YAORYXYHUesBZ2P/dnUG4j42EBmG2T2E3s9B O+8W8x+zKggwDgU24PsjOzuV5MyOEqhbbCDOFu0/DQ2kiw08EgV70yO/J7rJZkdsIDIMs0Bg/o6C ygxEPA5K4NFQDMMwKw7YDi+CXnM6/hknDG4zXzPLDkTqfaIjL+FasJUxBm1iA3E2hP5PuVHrWRcP sddmTc+yjkKzgcgwu4MQ8reuzkAkd0LJdQ7DMKsLHoOn/U1s61HnP5Z9YfCc+ZVZapT8jNDy/PXd d5vGMEZwVRXkgokNxPpR/r2Qnl7CjgZ3FToc2EBkmN0BjSDuq9ZAVD7XOQzDrCZKPuro4DwtGeoE 6fbeJSf07jVXMUtJ6B9xO8HbS7MebFqxgVgvoXwG9LaL00f7O5MmHQ5L2unABiLD7BoErkGsaAOt Bm70xgYiwzCrhg4eEqF/VqjWVn9PiaStBJ+4lMjR3qtgY/wrcwezbDRUa9PpeqZCSyrFJW7MTxIb iPWh5QlcY+humM4GmlaapKUlTlNsIDLM7qHbqsxAdEKoW/U+rnMYhlkdouAZaOtdEdG+eM+SlGFI 7Tz8Dsu+sIlnqD9u7mKWCmjsNjrB1s5xFkmlmBxYbiJ9lcQGYuUILTccFZxxFIZxKt0MGYjm+2UT G4gMs2sQkV/hFFOqS89AY+m9xnmGYZjlRMtIRMELVK4NtO9MeZc2EJNZido77yjvY8YFZino+H8b Iu4piMxrK70pTVZsIFaOiOSZ66L99vBeBbGByDC7B8znVXZoaf81Jwx+zrjOMAyzfOjgi07kX4wN Qyzb8i9Lu061ud29VITN34aI/iZG3s6xFrtAbCBWhwpuhsbPiYGdq1ZRbCAyzO4hkpcrMxC72NPu fcOJmr9sXGcYhlkeQvmyo1qv06hhqmwrMrB0Pa5TjPxHjYvMQqP84xDhW3vwXLp+b8AuERuI1dBp vc8Ng2fxnK+4McUGIsMwK4AOzlZXnnlgJPqvOh3/Z43rDMMwi0+IS4f8bzrKlIWZUcMiBqIA4xJ0 HsRTTRea0LvVUd4mRRieUdffaXJRlK2Y4X8wYkXXMpytkrWTBaTYQJwaLSNHyRf6BQfFWf7pBksn NhAZoNGV3wtp/aOQHu6DMgnPyzsE6eIw6Dh8f4o6nwYkd4TlTlq69ayzLn/SOM0sEloehTi9Fuf5 6UTnwEbtN6G8/KRxnWEYZrFR/h1Yp5ERCO1s+pxipiHuao/2hqt4w67FRvlHoLLaskXizNTviQDh cQjJ34lxGO+CuQUV9SY0ys9gY0vgYcPKCBtc+H0UbML7bLlkPMb34ohWvOWucYu22k1rhluOK/8w +OVpR3ufcyL/AREFKPi7/TQ0Eg+bq5aPKLhIYTsrURrB+EzO2DGf1LkBvyVxC98lvVrYAZLcb+1c oHtTaST7uzmmo39vfD0biLsYSFsPQCV5HtIalp/bJB1c7aeZAnJV+7JYD+42TjOLhA4wnjF+rXFX SNiJRrN0gheN6wzDMItJ1Lpd6OYJETUvNkJLu2lKQXsY6k55xDyNWTi0rHD6TElhr6rGtRn4P/pF vgkV6Dky/Mj4a52E/x8G3QoavfubptFQuM476YQeGJHYOw/uKPkGuIvb65LBQOexKGMw1G0ghsHj TkduCh1sga7i+jx4v2tgGG6jwA/UMy20hN+CtyAM/gAUmbsXnj1h+0pjY18clrMWGYJxoYVrHgV1 KmC8JoZjIvhftyGcgy0I4zfgPkhbNGoDaSs4A/dsQjrBdUbbkC4wHnouuY9pEmUadZg2Me0kBig2 GtlA3LW4EU49xPQ1vVzlXzbOMosG5vG4rLbGXWFhWYIdmwyzS4G22X0iNLMuhgT5TfncWTZvlH8v xMdrcZnV7jV0016elVLcbnMjdBNsEGYB6QQPi4Nr8x09BEHjqNeAhv23HACjqRt8XXTl/ZBoqptu pYN10Wl/Hirls064dkXcdWPPTRr5dU0xVa27ndB/1dXtd+g59K5oZEDG6I+SGqMj8UsycqW9i2Cw fBH8+/PGtYWkEbZegbAFf8eZffZKws8Yh7gBBBjcort/29n4rssgnDp9Ruh9J+H7x6ji0fKA0w1u diL/JhJ2OGh5C4T33XHFJA+DjoNOuWrtHBSSYFA2tyButsFoxN0Mr+GIdGyA8hTTXY1u/afB9DiF cJ0bs5go+XHQFWu8FZYps9hAZHYbyv80tH2ed/X+C0K18TD1eNZF1IZ6tLUNdep2/B3+Ly9DHjkL 7agj1PGv+ViYmaH9O0H/HtpJl+IyK9VWHSrPphG23ehzC9IGjyIuGkL7L+PIiz3y6hdtaAKNe1eh QeQ/L6gAkf+H8V49KDA+cXoPjdZhwgy+ZH6phlC+x1Hte+E9NvHd4P94WhG9s8kQlCnM/+nvSMl3 KJxOK+8yLi8Wyj/hqDXjz+R9atZA2CSSV+G7bdGV8RRk5T8BhdsD8FldD6T27wO3cRThATD4jzZ0 66zbbV+GCu2SCNu8lmiX4katqkYQr0Ee+rfGWWbRUIEGVdQZkJRhbCAyuwQV3OuEwdcd5YHxR524 sfr1ufmblOQTnFUF/ysfZ/1sOl3/DJS3p5ywecy4ytQAtMVxxt1/wk7wfhyl26VJ3E0rct/MzorL w7OQTj5gvMHMHe3dKnBqXVJh2SKxKvUzffIsTBDGQOzIF6ABPp8plfHmEh8y/02P8rUIg+fgXU3P SzZs4/fe+Q0+KfOZ7+hvvAZ/a9O0SbgOjZ6Fmm4B/npmD/Yqhf6g/ysRvbNR5rd+2OCnvAgF2fOg w2CEz2UUDwzET4I/fsL8y+w2wrXfhbT/x0PptLhw+vPjxlVm0aDZBTgF3Rp35YTT2xlmhRHKvx3q Z2gPBZcgD5m0nxiIph7v54nM/9CmELRe1/yPy5BCL+5s1/I16uhnqkP590P4bzbW90J4o+GWxIOJ g0rbeCByD9NCHOd7cAlWyGsRFwfVOgIN3K2hjFmxaL0fJQYcpsYEgdvbxokOCpBnnY7/PuOj5UbJ o5DJwGjBOdUVT7nEAhGnRi4IYmPvFZxiWct5mbTL306axOfEv6HBjDtfQdh2/Pl1KjBMgpJfGki7 04g3LVlcsOzFtcu2eCurupY2MMwigJ0qKoB2C7b1kpEiSz4orKB3XbgP2gBrb0I78stO5N9pnsiU Qcu73G7wZRE2ITyxw7+qeComFwx/EQavQPx+0PiMmSduKM/2ewbIgKtLmYY+bg6DBYZqPWu8svRA 5rqvof1LtLYQDV8ygOO/B8OijEwBG9FI69yNaVcHZ8X6/owf69WeLj3vklCts5B+njBeYZj5ouSF bFqdQseNq8yioYKboSw/Z4mzEsL6EMRrEJlVRct7QJuu9nCXSjPqh+k+mxfKCN3BQQb8m9pFCzfD amlQ/qOOap+n9iW1MbNhPTvhniA44CBw/wdmvoiO/LjTlTRlhjJwJYbMBOEzcD0e7ooUyieNV5Ye oZqfAZ13adQQC8LMe1chNJAo7OQz5rHzQbWOuN3WFu3wOStReAYvwPtvGF8wzEIgFB1vMZxmiwp3 N17mY25Wnah1E5RDuJu2Pf6KiOpbNhCZFSX0HnGUd35wFhUadVUZiCklbS3a7wGMUiYXIpQPgSF2 Vqx7W3T2eV3xU1RdsEeUfBMMRR4Vnici9J8QXTxqASKFKqxUJFUuk/Coh6J9Ahr6v2i8sfSAYXjY UWtv07THfhgGcW/IQBhMK9PDEwZXQA+Zx88cnAIQr4u0+bEqJekFJS+CnjaPZ5jFIWwecjq46UI6 7ZYWnp/Iu+EuMlUZiFS+gWgDsjFHNjHMsqG9Z8A4TO32i22+oLdjhKTzQXnRsiX8G9sItIQJ20f+ eRoRY8bT8Y+7696VBhjw/ePJqK0FSoXxPERnVevW10XdG1UyE4j8zXgUqLpMO1I4bIw9plqegAx8 s/HB8qOCD4jIO+voNft7Vy4TVyo4Cw3T2e/2pOUXkwK/0sKePnfcFJ198J3/Jvz9e/Cu2jydYRYL NBBpV77hNF1YuLU7G4iLTaUjiCga9bjFuM4wyw0Yh/GZdumRwxmJ8lPQa3RbW46SLxgfMWm0fEjQ sWQ40IDtuEwYzlMQf9eH2I4OzoBxuJi79u8adHCfqwKaGjWTEUQ65kG+7mj/w8YHKwGE3aMOTjEz YSfMge21iAxsY0Str22Bgfiw8cZsoE0a5IXYDxb/TS08mB7dbvfEevttCNPPmyczzGKCO+eqtQpH EPk8zYWmshFEFJbn8grWxcZ1hllelHzE7WJ69uO0PWsjkdpg+EzMVz4aibwbZppIPtOI3nXF7ezH UwNMWzIThrOW8uJ4Q790cHMcecL4lpkrdFh4sNOwqdlAdDco8ldrh77Qw0XY5ylxJ5mtzkyXPIeE PUD+y8Yns0EFjwsVvGP127RK0l7o9VwK09ZnzFMZZnEBAxHyBBuIu4Wq1yBip1iHNyZilhzakMY/ HxuGSRslk+brFj0vMRDhbzpgn8/Uo0EZMLzEwcQoxPBZEAORjMLmtqNaF4xvmYUAz42jw8WTyDIJ Jx15VUr7F82TV4PQv9PVXnwIfiJ61zrDEJV63iynJ+nmXaDz/c2MqDCuUIl78E4CDW+GWQbAoHMV GHbZ9JxX6XyEHXbMYlODgQg6ZVxnmOUk9PEIrjg9U9skSd+pND8rJe0jFWwJJXf3ekQcRKCZe3h8 hDEKKV6ST0v41aXkeTTLDv3SetvtBC+KjnzQ+JZZGJR/fCDyKl5APKjgTdrVapUI/S/TVIp0hoN3 rXXzlnSjIv68At/NZHqSWA9edJLtqhNVOIUEN/SBd9qEQp23qmaWBzIQ29UYiN13sYG44ED5V+0U U5I8aZxnmOVDyWN4lAWlaSjPdnbEx7SdpPUZKm5LwN94XIJ/HozEjxmf7h5C+QyEwRVso+1slghh Qu3VJKxmHD/KHEui9oEf5EvOunevG/r/xPiYWSii4KvWSKxIcYKEhv8deDSD//vmqauB8j/pKA83 UBl675mr2zoO4fs3jc/qIQxuBeNw0/r8shqoRLDnUW5CYc7GIbNc4JTQbnkDcaAxhVNVmcVm3T+5 E39Ydk3dSXZNdNqPGdcZZrnADQe1PIt7ByRtvoURlKtgHPbcbnN3HSUTyhec6IYe7apvC5dZqF+v JTLpYwMN1OBZaFP+lPEts5Dg9MR+5FWsdKMnXLtinrg6rMsv43suRIGo/LN17woLhtsR2hnM9vzS CnoNLDS6uFvpvvMiavO0Umb5wF1Hu/70axBp+s8NW8ZVZlFRwcNOR6bKQjQSU/GYW9RQwnoS0k7w gHGdYZaLSN4PejPOB2XzQk2i/BX0cDNGaMPMdkO/eaCCe0GvUdtbzTsu4vRAbWTwT2Oj3RMdMFoV GIfMEqB9OiC/Npkzahq4UHiViOQn4wIx877zUgf80oFCui6U/340QuMzjCzPL6F4Gi4W3tjD174G 4fmkeRrDLBc4ghhNecwFlpVdD7VpXGUWFe3dKiJc+x2XX1M3inVwlfYDYJhloyNvF6F8jQwBXFdG +WGBhP5BQfnq6hWexh21boc4eA4+L31rtC9erpOcEbkICv03RQfsgLD5hPExs8iITvOQWG9O3+s9 SpBAaeqUku9AA2q1jirQwYt77sChe2Pk2N5/loobKl83vque0L9v8NDbCgVpxI38twSvO2SWlch7 AMqB8mUplpP0t7zmKJ8r0EUn9N4LBuIZqNco3qaZRYL3CpqiKnkXU2bpcHX7hLM+pzMPcytpq/ln jLdXChH590J5BEY6vCtt/uL3xIIYhy76Q+G+EjUOYDA1oJuHHF3R4c6jhA0fnMa6Sujgw/Ber1vf d45y79pX39Q0PJcGnlHl+Y5xwwiNQ4kGIjeOmOVFy6NO179mS+e5RJU55C1cfxjyVMOlIPROVzOF y3QyKt7FlFkyVKAh7V60p+sFkZliin+LCAwV7d1qfL/0COV/xA09GjUceOcZCgeB0rPB8LOxgRvQ wP+hfMc56L8K6YQ7/5cOLQ9BA71WAxHcv+YouVo94lFrcOfXBZCAzAiZtJ7z00J5i6Mhk1MBEBe0 lQiNTYWfrVfMkxhmOdF41lY8mlRGNIKE07c7HhiIcz4DUcljTkeeEqoFBpA0wr9BuHsnKvlet09C 5f8wlAsr0+jKDRqIoR8b96Wn3uO0PBT+jSOSwXuN6wyz+JiO42UQdkY3Irm1pwvl1QrQCL0fdJX/ JXHgBvN+WAZV2D4rLKjDqH0Y9K4L8eD74LwTBo8b7zJLBxmIskYDERtMbTBa/NXpEVf+vdBAetv+ vnMUGYg1HbCt/CPgbrwhQ4UGYqOLC5aDK1CIPGSexDDLSRRcriRvaH9bbLRnbyB2fC0UNPaUdxHy O/gF3gXfpy/0W+LH+D2xwRWPera2oHzYBEPnZTBwV38TiISuf9qJ1gbCpLhS4YvnlEXBR4zrDLPY aP82RwUX7Ol60YT5M6DZSkL7L5s3WHqE8p9ww8F3HH73WQmfLXvXh/4V7DwU4druO1ZkpajbQMT1 GXoNjBZvvj3iVaLli7hlsvV95ypqZFRvIEbBB8DNszsFT3UFkKvAqO20eGrpHBGq9YTAqW2hf9rV EkdETkN8x5+hPAUF/TH4PGAuZ0ZR1UyMbk2zAEahg/sgrp93Qu9iAxsaeKYr+iMe0QJhfqeyxXyH n4NlgFln3gM34HNtC9x7Fa79vBMGP2KespqAgSjw3DcKm7Lloglf+Ft0vZ4b7osbr7p1C7j5Xvj+ pgExTB6wzMZ9A3A2QiQPO7iEI4LyXPtfAn3IXDUdKvg01OH1LlGqREkew050bJP6m1DG3mLeYulx lffsQPk8J9EIpvbPgHiJxCog0EDUdRqIqOCyedxKIJT/VvnGQI3CaU61GIj7jzh6XwXbuQ/LDYNX oIL5oHkSM0u0fFB0Wy/tAYMAG/h4flU/XdN6OPM3jibhyIaWT4ABsDodPVUTBduVrM89WNMsgCxa PgnPe9WN5BVaQwJ+j6e5YgMK/IHfgX/iaUvx/yS4Jt5QBf+mWQuxgUibtezcC7+96XT8fw+N1E+Y J64cAnvJI1xrE4dFPw4LCe+L78Wppg08PDrCg62DTRA0tlLTegfkn4R8+Rhcg5sj8fqe3UrchjsE aeEw6DgYbWAEts5BWf4GGIdbjsYZXMFVGumPjSP4DgzHKlDyeXeeZ+yVUFyeSdy5f7XyjA5O7JRF s1UD0pUbeVuQHngN9SpBBUu0VqOBCJlRyW+Yxy0/qnnUOeBdc5Rnf985Cxpu2EittnGpvbO2Z00t 3doSoTxinsLMglC+BxqT90JD9OtC4e7FkD9xDZUtfvqCa2gmgLwmOs0tqFwvwN9PGxeZBOqcsYVf AYFhLjr7t0W4vz4DsdN6n6NazzpdnxpLNa9bueZE77oM6W61jjhKCNu4LtO8a21haBXuUCg2Wtca aAB0W5fBH7gG9ij44wEwEnhq1yqiwKgJ/Qdw1oej/E2h9m056y2o832QvNrv4BsnXdEMBS0PuKp9 waWd3C3PKaG44wnKJOysqtfQmU0n3KxRwZl4LwoMS3zPqsuk2O3Y3Vjw/xaUg3gGN7flVg0RNg8J 3BRhKCFUpLhheck8bvlR8ixOi7S+62Ko+oIv8io+JxMrAAhD3Nl2N25sMS868nZoqD8H4X+pPypU VDi6BOnfxb/RyFD+zcb1XQ9UlNWUo3jYfl1T8nUrgvh7gUYBqTFZf1kmcBp5vBnV28YXK4NQ3mlo nJt3nXG9QKP8SYNaUjhD/F6L06HEWS4vQv6813iVWUZoemgLDH4w/PEcaSUvuzhTIYJ4BgOK4jzZ HInq1BxpsDoD8fPg1jvWZ5QUGoh7umb3y7jtaL2uAkEYBCtnIArtbTjR2is774npIUeayKmkM5Hq f4oj/zykyUfN45lVQ4TeoT2dOueQ4/S0Zn1HL8wa7KmtMMNVrm7FBiJUUNd3qp+CTL3fSq7MQvGF JpLvEdhQ7PivCbXfGh/5hI3RuEGK/1/X3d8TB9dOQCOUpwhDnosb5tOUDVjh4rpcyG8VG4iQ1253 O/4JSAsXnRDjMHkmNMDI0KhR/ZGAd2PnwmqNJIZrpykM6f3mUS8k+THR4O+u8t8GHec8ukSEcsMJ gz8QYfMtZ/0GNGSw/k0dn5OUw/h3iTRXlYEYBWCI4AhSujyZUknnOy1rgM/6RhFX0kAklP9R0fG+ JhSeS1kifYyVieuNvT1XB69BWr3HPJVZVRodvz4DEXtXV8VAxEJVx2EFjUH7+85TWJhWVfgnxL2X 1aUPU+ALHWxBZbB7djucI2AcPCdwFJ96miE/UhxMV3Fg+u9PZTnovQIVxe7ehRbzHB2SP2WFDHHT 0HJbVH3MBVTmOMqEz8CNUPrPq9s4TIQjiLSZi4/5fmW2PccRREetUbxRr/osNW69K+bxwWM3II/y FLCFRckuxCduBnYW4u4SGl1xG8PEIcYnlduoON7JMBuXBkapijaC8p5ywzWoAyzuTyHswBS3+73P bH6x91/chnWV2SG4eq2ugQgItfYwGIpXaE1iFWtEzcg0Hbyvg7dBf2Aexaw6AivtbIKoTGgg+m+Y Ry03YXBIdNrGWCqZ6aigh8yWrrxxNA0+qcCfusGGC9IrbFyG/hPgt/KHfw8peW+eXlo7KngW0sLF OM1VUEmMkBvt7zkbwRWIz2fMk3cfkOegsbRdRW+6G61Vt6mX8u8Gv23anjM3KfnmyhiJoTztHDTv VXFjuVLhDrO6hZtInGVDcUFQvna0f0zoNhiFwaWpO5fyqgoDMfRPuVTWTVve4TuDTN75juh7euYJ hHvgRtM2gt+pbVRZPbbSBiKh5TMivIE6cqn+T7cBbGUVhu+Is1z33AFtQM3T1ncnulXfOTaUqb2v mScVRwe3UWEWyscgYZ6Egul0nEjlJ///7P0LlBzned8JV1UPKDneeL9kk91ssjm5bPbbPZtsdk8i iZiuS/eAlG05dnxNsusoshPbtBTH0sYOxSSWrDg+NglM11vVA5ICJVMEEcShQEAybYmkSYpSDAKg 8EkCCHJpEBhAK2IQWBiOQQKZAaGTc/r7P2+91VPdU3Prru6unvn/zvmf6mvVW2+9l+d5r9AHh7qM euQ+bqmpm/q++jUG8H/dA6MzZF2663HMz5ybVLEOYhTAkcu9To+SXox6y254580VyACwlXdM9xi1 01UhaWsVmfOLESpO6XZE8pweYpoXP5tRgLJg8qI5a3+oIHEOdRrIu9aIpMsTX/ZajExIxxZ7WrYN 6GfY9vBVkT0rG6hDG8Evmdsgw0QFEer+E7CL5pOVg82cu4GX00aFOIjuuYn4Dn2+pKezV+F+YQOJ s+lEiIcuPvx7v4E6RXroZe/CQuNm6zuIwNlTO1aZxv1q51A3EiXKiZPl52gcSYlvbUN4V/C8n9X1 CdmGRLWT2YRSrDwIRspmkFZv2bcn8k8ikcqKiYt27N+ShK0TcYiEm7RCX0QBc9aerh+HZJ+fgSZg O6y9ZEUyrhth6Ndp0v8PWn9i9x0yT0RWo9Pvc3+7YUmGlsK/uILPiauL6dC0QpQW8uLkk4HhKJlr hrTarlT7TVtrSFckiaShw5bFa7Ybkue00ZETP5tR5P8XOIhfM2ftnch/AEqcQ1HetUamJJ2gDD9q Qju+KO/o8jL/ZYvnfCU9CkFrx7T7VXMXZBjE1Qjp5YTsN5oMzUwb8PDa2ANDSUOFDDH1ztvrrn69 Aem0mNh1P/g796xwEH/jzOFWZa8Lmy+Nq8LiZ1s4iFbD+xDs5VN6ZIs8L5P38+PRfCZzP/FbvfCV TE2RLVHi4L3mjGTbEdfgjMk+OdnEUpD0Cm/16+s6b7H36yh0vojfzzrNqetW00N4UsckTdBG7QSe aOK+XS04iDeduHYd/5f9oX4L5/oJc+ZimPaesfYg0/Q7BFSHXY61VuP/ObxcIErrGT7vuzWuiMLf YEfVA3bkSkGac60eJRWhCuDc1x42lyFFE1ZfRBy3kuXH02dX4DPslq500temImq422u4qRgbRWxz oeVeMGftjTj415Vm/Xy7/CwkTAVK0ovubZZVGYPxXgVXuU3c00JybwPMY4UrKRtsMfSV+4C5GzII lPcYDO2TSCvzyNtJ+aifgaSXLvU9xWQD6tdGiNx7dONTeHufZQvu19QdenXMVZhQuI44iOl/Vpyn Jw3OQZQ9SfWIkuAgjk/ZUTBrNV3YtJNLltq5aDVqV2FLnrSm/UO4L1nXYj90r/n3YAjdS9q21PEt cZgXj8l3uvEihI0WerO28n/PnIFsW3RiRoZZkWCKkdOYlD168jOjEscweBqJcw4Fz9vacJACoyMR J68T5yn72fJ3WvIfPWRTt3qchNP5mLlK/8gGoNrZlfMn99WzYLz/i2/s6ygQ/+nv36/vrx8HMRmu WpyDKIWXPe2jUMu/Xk+SClDVihlCR1aigkcgM5+lW13PoiDp5dZTQ0G2wcC17Mi9gUpp+yxco0wj WwEGHsqA/2TOunli9xGE42XbOIf6uaTPpjQy6VEaimJ/vBuK4toHcS/fXHmPJZfu9ZQeArxW/iVz N6RAYPecgIF9FXlR7B/kwyRP6h7ndK6XLi8y5fNYOIjBYaSZZN2KvsoWiQ+kQbz+nk/+wKoOov3A VMaplnTbfZ6eVKyDKHtTxsFTsBFnYXdet/TepMGS3azdSp41pPNaen1579905Fk0EJcyzUvBZlXe IXPGYtnAXHRte0oaVd4lhOlR88/xR9J6VtopzxzbcrVkZwfzTyJMRFP7kUAX0wUWCt84OazehMPX YSzakfdvkameRmKcm4i9QvfSkbBXZC+dmSqcm+Bb5pL9MT15DolIx01fjlyI/4d3rCgMnzz3ZXzf X5zL80OFX5yDqILHUBHcLNLAtKUlUOaRkoFgh8ElWxVWifaucBLaOWs13I+YoG1touCFpEzoMw8n BvtJc9bN0XSfs5T7Vt55SyW5R12mSFnov4I64B+ZOxg7YOD9qqOCy7n3OS4KIVV7EQbTj5vbKo7Q 299piElPe3pMX0NhsN/8Y/xR3gk4hPNWYyfyc+IA5cb7qNSvgxjXzqw4Z68yZcGnTz2xqoP4zqje cmbEoer6b3/q30GMvBj6OuLyTWu3u2TvnbrVV/k/LavCejeRbuB8y/QA73PmSsUQ+Q9BV3Df5poy /xW2gu5YwfvIl/2RXzS/Hk/iYB/q0IO2qj2j4zB0pSEDTrgne4fiiOckDTZNvdhkW7hvpAe9//AS nsGSrfA6nIRPFMzh9TPQNp5/Kd3byr9qNdL5dZIZ+0joXdKOS3bPO+U/iofwuhPX3jbL5ub+ryel LXBKCmYxlP2WE9Xm4Oz094CVDF1NWgH7KfDfifDUf/tf5BaGBU3CLtJB/L3CeyBkvmXDP2uuQIok 8k8kFW7SUj1KmYUXFhGWYiu5shIX4yAivm6i7OqpFRmV2bzVTFvaSyykUV2u6LgKFuAkzphbGDsc 5LnbZE487ksaD1fc6zhI7znnLViqXszqhNop9PT6AXCQUAbojd1hiMEI00fZKkpvnZT0ssg0Blk4 RwVXkfZP4Di2ixfBkLwEewrpu8Rpoe8exNq53PNuWok9peusNZiQVbLT+Ex7XvtXzw4ibNkm0nWy p6zkebE1C+j5TcoPkdTfkPJuIH6+gfQUm0v3T+w/gfwFp8lcS+Je6ozIv4T347s6aewfQVk8a6md 16WTxG4GxlkXSfymx9WUxoekx2SkoK7PJS/HwS04lW9WGvXjVuh/zFxxm9GondTDIFZEXL9KHxIi XFpaQ/+bSKDXEgOheKW9oMvCtaUCb0hrQh8ZQPnnlh1DaXXJXmMTkgJuFf7bfT+C8xonvRfpQkoK /z5bxlJU8Bzu8zu51+pVshFu6I53K1UZ0UumyxwXxG92OetRqW0gIb9H/m+YUG5d9KJaRczjFqd6 870pcMhfTMqnPsqPIartTOshybWx3FPLUdVjsthOZSZZxXRQddrghfJCG94yBK3HhtRm7TCcwpet aZxD+Tf0s9VKyiKJG3nmidFlZK6tP08/Q3xORN681XC/gvN83Jy99MAxfARl8Fx6nz3bB8NQvw6i Xhww57yblI4rsQdkWtEa3KYG5CBKz/YmgaPwCrQA4RzL6VsrTcOd19mwEtsV58S9yuq28loaGqQ3 esf9u75igtA/sGXlGs4MroG8hmuIs3uf+XZ8UChzVPVlB+UWnMPMVn1yXzj2+TzS/yfPutaaaOC8 oXsJ5dyXkH/uNqHYHqCAO2RHLgwcREIBrSHLkkyUZGppIdEJX1ospWKQ1/0+xG51nC9TmEgBI3sN Rf5T5pY3Rxyc77hGtmDYiOT6sjKUGHCrMPXYP8fvkBjlt3nnWFf6fwX2IPovJ2HpNTwrhTTwHZz3 eXMFUhSRd8JSshF5ks/y4n64kvwB6bkjyDtbHVmQQPeO5MXFRoXnFvlvQLvNWTdGQxblchdQeRVc dg9Y7XIueBN60NzNeNBAftNhr7cqRc1NH6kQfqWNITh4tY07ico7gvJ8Vla7bj/PvPpL0qWuN+W7 REkjQSI9ykjPzcN7KTOSRYwuIyyv4X/PmKuVExW8iHhY0HaN3LvcZ3GOTPHqx0HUG/rLHPec8/Yi POedT3xwbQfxfmmAMfHZtu36lOwJuolhzXBkH7HU7XPvbG/tYZ6zHPWzNu9Tm7b7eptScq9Jg4qc T+pSfCZzhSO//7yAZ+iE7jeQz44izY5fbz3KHFvKnNBDmYO40Y0MUp4k8abtDj3HOn3fp5KOF1wj KZeSBiD/ArR91liwwuoBVA5LOmILSeTlk66AlDePxLS5TCEbussiOjnnXE/t1sRGtVVR9daf3Lty /mHKn1A/gP9Iwu48x2aE6xXjIMo960nNBWUyowqMWFvVeptjRVYnrF1NCsiNp5+k8sHrZUPdHKXx Jkm72Zb95Ltktd3NyJH5wFEwlr1EGyauPQnprXiy974pyX+ldX6zK3tGcMD7XuVP/pf8Vz9zOfZ8 rk2ruFEPwyB0X6uo7BYyW0u2DDdbD3EMQ3/2tr1TpuV+wHGh3PJtndPwnremvXm9Yfw4pYX+HMSj hd2rNGg1Jlv/676fWdNB1Hsk9pu+JMzZcKvgDaTfjTXExbKIYrpS8ajlSu/8503IeqYSBz9qXo4H ofcw8ttpbZOmCySNWlGAZ1E7jrT0URPKLY5ykxbw1CjsjpBxVraAkC71zSCrdkmLU/c5NyIdl4E4 RdpB/MQnPrFqYfjuz37I/K/HwjC5VjEOopKVyjJj1fOu14tU9W07DL5grkKKIPL2O83aYjIsRbTB 55Xm83Zel/+l5zBGj0m/7dfd51hPkvabqODD4C0T2q1J7CcLN/QSR6nkvzL8J/beb866LjIXpt0I lT1uWvLsRXgtz1pe6x4l89zTNLDif4VofBzE0D+FcjEZGpd/L1tCeo7Vash8fBhpOt0Vv/1AvsSZ KJGTqPd6bST33hkPY6C+HMTgbGHlgPJbTjNoPfS1313TQbTU7UiP0ksv/+vx2tnyS5ezwYZWUrdD 92k4sdespgxzNf/tPvcwpRvYZeN6/yETxK2N8g85ce1VO/avOWpnEgeDq4c2L6kHGv4FK+xchHNr ErrX9U2nBkF3ZGwVTVfn4ahsvBexn1W7dIGSOIhOhEJmDd792V9aHq6Qd671hGdmN2FsFYEYvGmh WmRaUP4bduhNm6uQIog82W8Jlb7E8WYcRHm26dH8p5Hs9amNnliGVJjv0t/2mDYdnMcJMwtVbTXE aNZx01v8tCUO4kYJ/Rf0vPH2s4HS42al00H6Or2PZEN7nRakXGobaYVrPBxEFRzTw4wkzO3l6reo 9EibruFnkf+vkD7PJwuwSLqT35n0MWil6yMo7xiu+yETotGAdOBEySgLCZM+bhMH0VZVU87lnHfT QtqRtLQeTThFkt76tI1EOq3qEXLrl7OwU/7QUbK6//L/ey5fi5KEQQ+/Di4hzW1uKsI4oVyZ03va avo3bFlDJLnn/DgZpaT8Q5qohP4NR3rXtzSycbG+cXkQJXwYBUkPeZPNxDeKbMuQc57NSBLR39r/ c2sWhjv7dRCT/y2a0/WHkpXKcD4pEIssFCPugVg4yk+GN+o43oSDmCqt/PC60ryz9bc+/VOtf/0H +1rvCL/XfN6tnHOspz0wrKWgj9wLkGwefNCEfvxR3l3Qxb7iJ9VmHMQ9f/vGyrzZ4/Wz+Vz3RMvr 97bufvEzrf/hsz/R+qkndres+we2AE7vPRpDxN57p3aY+37G4yBtiHpfNbeeoGov2dJr1uUUFrGC 47rSaTNo3SZTNOLgFIzj0Sx8Bedwh37+daQFySfibOC9KT/HQn07iDnn7FXyXNdj5l1JGoNt1O+w d0m3+rlF3hlz9nzi4Gm74ert15K0LtdNnnv3OYcqaZgSSbw1vFMmtFsKJ/JP2yp4y5nZhbiXRazS uJc4GHH8r1ASNtlabGJGrzq7hXsSlX8EhUfSYrKFJQkOBuqCFXsbWtW00oeDmLQy4nqNqdb/cvCu NQvDien3Ji1qvVY20sKvvGL2fZR7lrCnyrteL5IlskmxxLVXJW4l36bqiPNVlS14a63/7tN/b0X6 /LkjquU0ZGhHZqGAXpUuIR36t5DOlypRfckWyRL3er+h4Gl8P60drnFCFm5o+gsymb3veXsbaNnW NNxZaVlPyorla/Z8fcnjqfERuq3/7v7/c0VaCPb/PIy0ZJGGglV6B1EvioD0247fosvFsknyqvKv /fKL97/wL756/5eQXy/re0/vW997Jq0N3Ek0hqH0IiR6zTyaoSEb30vPaeoQp3X7stKwllz9OohF OcNIYxWZ074GHz65t+XsFbtI9giU//R5bSmjZfsl5R02l8hH6iP9TMWZxP/0sy6B0jgQZ1mvqVEr 39zcXlDeR1HeHIct8JY8Z20HS/zLUcvcezsuzPfZuBmZZDSBhFHsG/+CuaMtCirCJGOUJfIHJdyf rAqlNrC8b+T212qGhC0b93/l4tfXLAxttUsPRe25MAqDaygwHjWn6w9xENOw9BqePNFBLJaothsF 6Bu5cb2O2hWu8lqObDewCtPfOIzfytA6KQRXnqcoVWZ2vY2wvGEp9yIM8nPWtHcWzuTxzaw2Nwps JavBmd61PuJHP4+N9CCG/hHEyaKeB6cr0pXn2qwcGGpirE3svaN18Ov5m1b/7sUvtSqyqTrCqesI vVLcynNtRO1GDG1sFzRvekDg+T7mKO9a9z1saemyAdod3LLulT3FMt+VQchveC6bW0ugV8LgIAzA C04oeVzyW9l6MVJJ2FCOm2X5k/JaemAy4dXPtZ85iCif5Bzta/YhlB/f/cn3rWkTfZdsISMNYXr1 yH56EOV/5r+y0MlaKO9plMVvt39fUukyVIZeln2V37VQwUcQ30e0Y6Xvpdxxvq6kIUN5x83dbUGU 3nBysbBCoIxCItStFFKQysa86+CEKBTzzrMBJYYQEr0MHV2H//3AP8HvjSHedZ4NSa+A6H/QnK4/ QjhySWVSbKaVuVqkOKLa/kp0R4+reslzlUoXRkRj7fmxyQbsBaaDPJm0luRNOcrqp3gdyjwE/xyc xnJuhRDWXq1I75KEVfJM3r1tQNr42ZCDGMgS27nn6FW2OH4oe37+6/Gq6eDxb3+pZT1wp+Rh879+ 0oMYrjjKuZoyf7akDmIU/B6cg4VkaGn3PWwH+a1KH2l6YNLTROA4hO4L5kkNDNmHzkJZpOvmMsYF 1G5wkfClYcRRejaS1aql51NeezBgg0V83lOjmy2N5YXFQdDaIY3Qa/Dff/LH9e/SefHt+9ysdFxI T4+89lbfdknqmMi7MvC6rgjpeXl4rmEwa0I/XkhDp96uYuuMWpQ1AWCnvAUnsfc910uN3tJBtjfI j4CtIzHGxAj1r5o7Xx3p9co9xwakC1NTSK/Dn5p5X6synfw+91zrSTuyG18BcS3sAuZd5msb7Ik3 TKLgAJy7Hvffk3Qmkvk0aw/1gVNifpt3nqKUuYb0TqXD1iQPhTthTExdmVD1J1CBf9iEqjci71dQ MT2Ha521G9VzVlg956j6WVzvc/h8l/nVxgn9l53UaGrP3+tBshjDekNMlXc8vVZi7GT+349Qsf2N 3/ona6aBd/17fN8w1zXpJvdc6wr/lQYznEca6eyZ2nVzidIhQ0uRXhBWky63pcp475J+IOW+iTzR 2+b+64A68KCtXDiHuJ5OrxIP4mx1h6UMSvJiYmgjnBJecSB0Geq1JqTHda9/C7bddTt2X0WZ9TFz m5vCiczUk45r9yqET+ydNehYLbiIPIiwVxrBWXP6lah65v4KuN4wpPwFqGnuoPw0/GfxLF+3ZrxF PVw8757GVXv91gTyoj3tnzZ3uwVR7mu5Nz9UScIxKrpylgIA59QtUhvZMLUPBzEd3qGHjq5HWgF1 nWPj8s/iXn7SnK0vbKkIcq/Rn1Dgrz28g2wOOIiV+I4+Nmg3jRfi2KyBrWR1U/wmddoGIUn/IrmG zqPJ57rlN62s9fwR9xy0+d5EqUTj4AUYlLLhsDm33L9uKJKWv9Xzz7T/V+Ao/F8I025ov8Q79O+g p2BEXrYjd/k+etSE3GNjam0HMfbfTJ6BlBMSJyZe+hGebUWt00AA/ton/2FieMp/TO/uinNtVPo5 B3poc1lbwG1VfdQJq9c6jNTtJJ0Pk3oy9/uRSp4J8nAU3EK+fso8skKxQ/eCLvdMHmvHQz/pvl9J vlk1z0t8yIqfyJt4X5mpt/7iIz/R+ifP3Nf6UzM//FYlrL4AZ/HT5vZ6QxavK+z+UYY1vHXqHbO1 Qb+SeNNC3Kyy2qRuEGh4NyyZbqH/t1o8l0sTUj5tYCTcyJF5hg3/hNSVOo2KzTHKvDQAaXtCy38T ZcdAGq5GT7oZqu6SF0PEDAcamCQjmsxoDBApmJczdfI7R4wwPSQpMRqX/9+HouAm7u2QufN89BL2 Of/dhG574HvXNcASZzITF5tXcWOfI9nXra+w5KvpXUd8btGMUxASPzLkLjRKnJEDeBYr401+J3O4 8uJ6HWnDR/KW9A42q62///n8PTr//Kd+JKnIJS/mnGckivwr0OdMENcm8u5H2F/B79fe7Fh671br gVf+D9uh/2Wc5w3EmQzplThfwvubHefoR40pKfdW72FPNmwuZj6YPEtxAEJXzz188OV/v275lPQi d52nD0md4jRcWTDiiLlCuZgO5mwZyijhHbYhk9Z7ep6nvJa4T+uH9Hd4r+tL+Vz+k36+HST3ncQF 8uUFpKFiN6sWg7vrOkNTx3PMXBtpwNZDCuHA3O9J3mlZD76n9V2whZzwfa1PHH94/TzcLwU6iLaa an333jtXDfPPPbOn5ejF0fL/35NkccK83rbI3W3F1fO5/ym9kEbytqUpEyHKeMmnaXhX3MPWEuq2 W3ASB9JwNXpUEMFYmm9XUlIBDbLy0dfpSjTTVSho/Tfh3239wyd/rfVncLRCGBQz+E5a9bp/34+i 2klz5/n0O8QUcmD8mbPl8isv7DO/z4mLjSgKZMn74hbzkK0TpHW24ArSaZZ7QYqREQcfQfzIZO3Z SuzCiQ6WUMhIXC1ZDRfH+pLd9K/bqjZrxf6yQR16TzgzfTgpkj51CyTyFByAd3bNRfxzD/4wvvP1 Iks9pcuByKTJ0HvLlmGhqxEFP4b7egThn9MNXOuFfy0HMfTeP7hh10Z7UM42gstwEn8dYf5bKO/+ Ghzz/y+ej4+w34vn/s3c//UiExfSO/anmj+4rmH5v+3/aeOM5JyrD6Ecn8X9fcRcpjzIcH0xxBsm rMNO+2l9K9fVkvdSD0s4sjK/TZU9x5aWuX/ER+I0FbgwRCT7XUovkjjemXgemtIerMzzDv1FlAVz VjR13onvuPjJk09c++T/L38xqYEitlBR6QzneefMe1e9h+++X+Y7FxX3ch7EqwwZzyNyvwEHses/ YyJJI5Jey7gPX+g/ruO8WcsMJy3qmZZbcBBRt9V+0cTEFiPyTySLJnjJDeuCamUkFKJs5dastxwU jH/xwR/JLTj+5mc+iArBhaNYYHii2lVUMPeaS3QS196P7/t2ELVxtQYf/PL9+D1+k42LTSlA5VG7 25yuf1RwGM/8pn7uBT57p1mng5gl9n8Kz+5xcQwRz2axGYlzFPh65VDpuUt77xLZYW1RHMX3fPJn j737wZ/9prVXDJmVcb0hpektlfQUymqW+r25nhxLVbgjDDpMsuCCd8UO/YfwftLEaILy/jnCfAyf LyT3kXeeLo3aQZT7EqdEeS8jLJImpHf4IO7jaVSy39zwfWxEci48Y5kD+Pv/6eSaZdMnX/s9/R89 DLX7PL1K0pdsb1LW3kMVXE8cYlHqKHTdwzCkywFJE8FlbWhF/pwdJcPgkkVH5DcieZ4jCuPIZO5Z y38TcdT3yBSUq887Mh0kfd46Ts3rYSm5H9SVu67hni4ij5yBDluhe48J5ujoxxbqlk7XUA6fOPu7 qOfgsBWVpnGepB5bxYmShWt0fZvz37KrXVfXVp9bOWxU8FHYNsdRP9+wpmWYNuJW56utLnkOSZq1 UYegfv2UiZEthgoi3JxevWv5xrsjo2ihIt79ntafjf7umgbLux75cHEFhyisLsL4y+99E8OwKYZj zv82oLQCt5urD6UQvqf5w/i9qfB7UsGLvyj/eFJR4dyi3Gv2ovpNVHZrD+ndLsSmEI3fc2PtzaaX W7J1+ghR2M7sbH1XOPUdOc079DC07v+sr3ZaS5+xpFOj5HrpMX09QkM5o+UwmvdxbQ6Vz7JxqLw7 rYb/pDW9yaG3I3cQYfSncR/5N/Xqnsnw4WRYaeae+5bJ246kpXX4EzPvS34vv80712alnx/SUiSN WsHojd5ulP+M1cwO5ZV031se611pXaAdxBMwXn/VCmv/GK/vRvgetWUz6Th4E58nozz084RWnGcr S+43Ve2WE9f7GtIFg24P0uZVPfRazp/WfyuuO2CFwdtOPPW6PGcof1XysDoNXU0aDyWNyHEjcm/i uJSruLZgzr460wVulC9OsDy7HO787V/oqof6FJ4l8sy8paorh2Eq9+OoPy4jDvL/W3bpeEL5JMN/ y4AZTmrLaL+857emrTPukvtN7tmZ2XXLHtD86FKADHVyea+rgjLqWpKE01xnuf0UnfiKkS37Aslc rzzEYCxgDqLVqK55XxXZgFoyeg+ZpzIzJYVpsYWD8l/Vz1zCVGQlKT3SRQ4HGlNsNXkEBuCFznmn qSSull+3HblUYhDI56rW+m9kc3u98m0PyktrmWedLrCUSAzWfhowCpJJj0k4ED8yTzqJwzkY08ke oHrupnvFSX+T/f9aGrGD2BG3ab7LKvt938Kz1D1Qa5e37/qtnxHDSlpDkXc3EZdrSYw1/ez8l81l ykPD+3WEC2lJ7jVVNh8MRzp+dG+yf8qELJ8GDJA4uCCjbkaeN4epbJ5o543J/hY7UvUvO43q28m5 EP8DGFK9muTZ4ZkvWdNIe2HwtAnRqtjN2pf0/oCx1P1Ty2W5bniR9NqTlszpVycKThfWECHhnNnZ uuO3P7qiDEoaAfF9YeUewqxgz+ahgud041dh1+qUjNJwjOR13m/6Uvo8Ru0ghtUjlrp91pE5+jLs W8Kk02Umveg8JWnNvN+SkntEHSfpSaZQbFVQYD3mzOjFGLoioGDpiBQFre89/M835CD+/Bf25J+r B8EAWoLWcBB770FMhAwxffva92WG8vZSyUvvE5zEoh1Es1CRFGgFFmpyvoZXnqEQI8BRk7OOqva4 d2GqoOXsDVoVVW/9tf3/SH+2rQzEDqUVjn8N6esS4qa3Tc1H3oM4TCVx5oSrz43+gd/913r7k77T Fcqn5UXFkjIFcSnDSw+bS5WHhvdFhMs4CaOUGBn+PIyu2IRsdWToofK+6jQkbiWe5b/bsTxAmarc 3tJU6D4NBxPlR5pOByF5LvKM5NnIUcpv/dm8boxXwWMmNOviNGuvS70sz7jA57y+g6j8h6Heytdu STmAe/ju6Ps6yqDveeCH8L3MeZffdP1no0oXdzJ5AXF9E+HOH7mkgrMdvy1I+rmoydb/vv+fdtzf zv0/oz9PfiPh7DPNaScM5yi6k2AT2JE3a0U7FyfuL3AaQl8aZD7elEq7hVMxRLWr0jqpDfv8COhf 2hGBmkEr/Ppvb8hBtH6juNWtKrIAyEAdRBhie91V7+tvPPJTLWtGlv7dRGGfLTwjPRerWKdLVvpq z98qsODU4V5jpcYtzo649m29XYT0Dojy4mhDMj1AePbf89D3/xHSzbeTRoZiK7mxkGk915WttAT3 Gq/bykFEfIkxfD9e5/A3Hvr7Eh/GucNvdPnfW7zmrjgdea+bS5UKWwWzy8vcj1Ay3K25So/HakS1 C5L+Za5VutXBdpKeYxZ6m++VDt1PWw1vQadz2Xw/59xFKXEakrLbur/ackL/lB1toBEgS+QdtsNg UewlbTOY8q8AbaQH8ZcgOKe5/9+cpJdpRmzLoPWBz3+s9di3n239xft/XO8lp+2OrI2zWemeKvNa ziVzivNWT5fyXpf78vvMf/qUDJ2VuaxHbnw1t3z9pS/vbVXwO51mRX05NCbc+j5q+fXXoIiCF+zI vaHnGOJZyWiTzrCNUJIvissbvWoJcbSF19yIghNSoA3F8MTD/PiLn9mYg7i7OAdRehDhJK7uIPYx MTtx+pD5xXhfBTt8LxxI8/tNFYrJc3EkU6pq8StY6UURcJ1eC+lcIcwyhGs7orwTt3UM2e41T8n2 M9KwIcOLYNjEtSfw/veRV98abAt4idWuCPoop7aVg4h4ghG1I6q2/uze5QXBoq/8thlOKo0Nmd/3 XQ4gXeoKW64rBqD/rLlkeZC5fSq4UQKjAvJv2uE62y/lAIPz2/b9cHIKLbPHQ7ruVDJEc3OLuUxE u17Rab7vNL6+zNxbOEGTN6yo+oIJwsaJ/J+2Q/fVJC+l58X5uq7TozbQgxj8Jq43n/Pf3oT4ljix Y1evot3+vO88mBlyLYujrLZ6qQruwvO4WGAcalX23tH64JejNW3Zv/DQ++EkynVT5Z9rPSX3if+v VX8VTejuduL6Kes+6QmVNI0wDDjvbFzLcdlOA+04Hrp9tMUdREH587oAzY+AYiQFAgqKHdH3b8hB /BMxfpd3nl4kWwms1YNYxKbxMIo+9OWZFff2l6KfQiL2TSsgCrWNLjiiM6RJ9Ko6b05XLCr4Wu61 +5WSzc6D8g0vGyTKi+zp6rw856TRICdeNiwxtk06kcpN9gBT3i8irX7dakpL3oDzatlknOLlOYc9 3v+2chCTRgZHVq2VlnwpT8RA05V8Gn9JD8XK/25OejidTrNyPnld0k2do+pLfaWfAmU3YFisNi9+ PUL3JSkDCuxZGgtJGrb1yribrFuUv6BXLtXxNYBnn2xBIOUL5Ek5dcFcedPYynsUDuK1tqFb7DNe 30GMC3YQdU+flAvS2GnuKStdHvUo7XjK6+BtxP0XzR10ko6UkjD0c61uyRDSDXCbTm85971J6fsc loOYbB11STciKtPjLnFXZPz1Kl3uIU5l1WdZuFE6d5IGAD1CIB3anfvfwWjrO4i28k9UZPGY/Ago TNLTtmNmV+s/XPrympnrbz90VzKULOccPUnJKl5rVMZ9L+0shU+99Vd+6ydX3tcnC4hXWeVuEKja M0UYiCslmdQ/Y66yLYBzaDZeLkpSyOl4lALwA/oikRdbu/15xwwvW3528tv+K6Etr23lIA5ZUmlP 72xZe3b2bBwPFOU9U6Z90CpqaqkSrjKqZT1C998gvcKAg0OSc+7ilJYpUr7gmGskivGfGN9JeST/ MWVX+r8CpZ3iqLbxuiX0X9hwo2yPquCenen3IFxI/5HXc12N8uffIh+9bs18b+51CtD6DqIQ1WBw 5/6/PDLp0N4tDvkaI5ZUcDRpYBRnsrh08Jcf+rENOYjfM/NDOn/knWPjwv/lfmWRmkE6iLIRf+i/ CHsDDnV3GIaj5Bll4kvuu+G2HHmGe6rXUObJvrrP4fhxE+qE2G/a+ln7F/Cft9r/1emk+HIoo23h IN6Hm7yUc/MFSR5Q8pBsJXum1FufWziam8F+5rnfMBmquIfqzHjXcd3V91Dqy0FMwqrDrGqtu772 UPu+/qbMPeweyrUp6XMjs/pNc8piUbXHbL0XYt61e5TJkHbsbp95iFKwRm5xra5aJg9knRoV/JAd ec9XtIMordXyvfld7jmoDtFBHJBMGlTuoh2Xc99DlM+zuge6yLKuD1VUbcnu1UEUQvdLsoF83rmL k5QvcpSyBkc91UEvPHLLksXtpBc0ltE5wc0kblHu6+/Nfwsvl0x4og1u+dTwfgVhThzpQfUqoM6f aEy1KjP+DSfsYUhpBltWNw29t/t3KFbVRh3E8peDJh/rrQZC7xkT8pXIAjWDyPMb5E9Pvy///5uS Sfd6rYwBOYh6qx1/3pFRIMPtgevQctmRvE4ULDmq9i3cf7KK+VrISCtpDFT+4nL5M9D72foOokYi P/SKWb1qheQBZdRwW+/Y932tv7DnR1vfFf6d1j8//kkcf6L1lxo/3rIekNWtpOIrsPJbbynavgzD NPFJeOstR+bfhLtafzH8B63K9J143/37TUgPWVllbH0ByMI9KAyQwHOu3avSwiXSGz93tvJsVWR+ aKF7LKUtnYjLbqcm9H4OBeAxPVm8bfikaZBaU3QQB6OmZ3p2EH9lRPlNO6otaMN7EMZiL5qRfem8 gyaEPQFn7HLuuQtTGl9SzuAoo3qUd8UKV84vtVXtpK28eUtNmeX+B1AuSVmnDeXaxuoW5X8FTmz+ uYpSw2854eQFO6w+bq7aG6H/EMqnK3KPA9kqIdHWcRDT9BUFf2xCnU9UPaftqNxz9KEN8tDXn8j/ /6ak7zNxEItGeY/Alrikpx+k10ttuBEoGQacdrj4Mmx0U6v/tpGt6/Rc+OR8edcqSNvEQRRC75s5 EVCA5AGlMp8pmbQ8qRdgmZBexQZeT08igeCh6nHr2f/3pVt4gGtvZqkNx9z/bkhJq0ei2+6TSjRo 7UCGk33srJ5XTfNb72yispXtKAaEHVX3V5TX53YMXUoLlxk8x4b7JXOprYvy7sLznpXVRlfERa+S 4RTSkif5pdup2V3984mT6D+Pa86381Sxc1W2puggDkQyLwwqp3MIZOhRYnhA6XHEgjOFeqnPTZaj 4OW8cxelJM5MY1WyZ6MsEPOQuXoucA5P2dpp6jxXIdIOYr1VEUd12n/OXHJ1pmtXB2scTiFOvJd1 T2U/qGCfjls9FFLOO7Awb8xBjGtnuv5XQklaCN6CnfSkCXU+cBQG4nBvBv2fPp6pbnzD/4t2EJX/ IuJmQadjHZ9d1x2B2mWOkiH03iMmpL3RDDJ5amDaJg5iVLsbiWQuJwIKkGQOMXjlYeF1asw2ZVx4 kCw+YRKndrb066IydfAmjqsPLxVUtXfDMFuoI9wOpLvozVLqWedxMzIbrw5ueKmhErmoRPPD0JP0 fcszRRxMu6Vc6r5QVO1hVPDXinXQJL8kr+3VnBrl/pDsoWbLRtsw3nRjRMc5qBWig1i8ouAKDI0n TCyWEjiIs0k5bfLV4I2GdaXrBT2fpvaLJpibJ64dQvzf6D53YdL1cFqXbW5l6okZiWvE894iG86M 9Cgdf+1tn2TNgb07Fwf6rJX/Vt9GrEx9ifw5qe/1vekVhpfL/4K1MQexERyGEHeJDVNGOTOyCJf3 hwjjz5tQ56OHZQ4g32+CduNUzzLhbhbkIEbBV6yZ+rwVy2rIsB20A5q5zijVdOcRpmLW3JBRkXFw TXc65V2rGG0TBzEOPoWbvd5182MsFCAKTlYzOG3ucHX6cRAHKDv2XzUhHBzKO2nP5F+/L4mTHPrl 3Cy7SCKkL33PA6rU9XCf1Zya2l+zGt6HYFAck7kDy/9DQZ86rKlRpT8vb4U/FNFB3LwkXcGwkoa8 5WGDaVqTFlp/zR6lUWOrWnOiWRvZogtrKkJ9K71H/dAufwYnp3H7prctsqe9Y/YDd7YmomRBrSKl G5qbyKtrIb2zzeBWceUyztMuY01jt8R9n1RmagNqlM/VBoeYuvcg/pC3C3Tu+5Y4L2kZhDSw0dVs xUFMRzUV2Yi7Qfa/9nT+/zclk/b6HaURBf/WaXgv67Srp6cM2R7Qdkiah+S9vIb06ASZpjB5Fvl6 rwltMSjvYtIxZa5ZvLaLg1h7EkKBmhsJYyU9sRVGjTMjCwF4nzV3uCpOWD4HcSK+8xa09vCJApiY rh2yoztu5oWhEClva69m2m6hzBR8RSqZD5Lv1Ah6yGnt51BhysTsWRRWC3rVvqYYZssFY6892VtK 6zmI+lnm/G87K21cSBsadA+HVOi+zOnrr/dkGETB0YkBr2LZm3R5AeOix60uUqLg96C3V56/IOkV DXvrJdOjGwo1Qk0ZC8PSlpU2ZXj/KuDasyv/34eQ9tOeoKT3N3gL6iv921HwihUOdWXdjTmIQuSd t5VZgT0tA0as7DYZeBavI23dbUK7OiN2EP/HmX+Q///NSpe/Pa4MH/s/g+d52FbuNy21s9h42LSW 7SQ9elA7vsFl1L+nTGiLRRp90+c/GG2XIaaDb4kclqQgN0N4riJj3GvucHVK2XPgXkcl9ykTwsHR qO2faNSKnYeYlZJ9/PwPmqttPcSBE4NlYK1UsteP2eZiLWLvDsTzz0JNVCQn4BzOZ53CpNU9e95t qHUcRCus00FcV8E1xNUs0tnvmZgrL+JAhO5s2utQOukFwvp0EOPa8RXnLUrauQteNFfqDT1POufc vSit16XHoeG9gXQ4ba7SgdSbsAGKHQ0l19aOEtKSXqzHP24u1xsy/E3514a8YuTGHcTQRVmIeNaO yYrzjEhSh0l86Tjb2PoGsliJpGMdz8XF9f/86Z/dkJP45x78e+Y/vV9bpi1ZYQ/7fwqR91nc/2k4 hzek/k9sAmOrDDftGcn0I1xfrq0mbyCvHkd++lUT2uJR/rl2Q8dgtG16EAdX0QxZelKyzIGIvOfN 3a1NHJzNO89IpDOOVEAwwoZBXPs13P/ghrmEqATj2vrLE48rg+51imqyUuHHrb3VP2+uuDbK+6tW GPzoO6a9CBXKUaQn6VV8w2r6SzpftCvLnGttdcmS52HwkyamOtEOYvZZmrjK/n8bShsUbQMxmNN5 eY2em1KhvEet6Soc2l4XChu0xEEM+lrJFGl2cHVXVMAceOWdzD13D9INvzBy9ZoFsfc29AVzlQ7s mamnYAwPbjSU9HhEQe9GrfL2wTGUvDTssnjDDqLTFMNawibOxKjrC7l+Ega9toGsuhkFG1sYSK9i Kv/JO28fkkaKDaCdIfy+rwZkCTvSiznlxhDbN5JFmvwleYZJI5k4ZnLO5fgcpnQY5FnIbgmh9yps p0MmtAPDDqcG14OY2AfbxEEM/d/FjQ5uqMrAZB6+LgTkNXS/i8rEO2bubH0iGNIrzjsCIfNWVLVl NSZvWara3wp3m0H5z6AgGUyF2rgTzyK4ZCvvPnO1rYXulRpQAZQqko1ha3eaK24McRSj+vfhfz+L dLUbxtRn7ch/aWLmDlSyg2hRM3kv+1lSsXV+NjBlrpMaA1G1VYGhOLFHKsngTRh2T+ue1jyi2v+F fHAGv5FenZvW9LtRkcGxkOGU7WtsI5k4rDR3tW4TZ1kFl5CW+psvN2RQ7nxreOmvFwUo59dZhXEd 7HBA+7yJIhn9EfTXGCBGoOy1m3f+zarjPuW5rjLkbu/txQ4vbStNSxvchzEP2VZAVlfcY4aWDjd9 bthB1OlqT/q/Uechub4JgzitYbDx1dH1Poj4j1b3eXuXvddr/eXmP1jTSfybD/5UyxF7Tv+ndwfR iadaTnPqZXPatVHeR5HnTizXWybe0qOOA3mdfj4oZa5n4l0vFrN3ah7P4j+Y0A6eGTiIRS76pO/H xB+Oei7stiAsrqVvuJIHhaOeG5M8NEu5G3cOhbjWhEa/kIFOcPXWDhVcxz0MfnhpirRiJxseIxwm PvPC14Ps0LRaFbUyVdkYhoOoe7hX6fnaCNL7GHt/E8/hQ3Y89WWcS+93mgyZKkom7+lnnZVJU8tD gwYkVD7Z9Kt0ep5DhfnMRFRbv5em4VdheExboX8Ax8dt5b783dH3SVnSdZ1tIimLcLSVv4D4eBHO 4Xg18ETBfiucXCzt8NJUkb8xw28V7NA/3u7lSfNc3nV6kYyO6BdpXRfHJO/8/UqG9+ex9/br/Rjk udJlm4nj9RbIWQU78p53pFe24bWcmeIX79mANj7EVLbXMiuxF5qmelUahrB6yYRwYygZGZc+O6j7 vD0KDrTuzTzy5gu5TuKvfmN/y2rcjrSC59xn/KEcXkTY1x5eGrr34F6PwAm7gDIF/yvuXnuTxLex /WSFdR339Qsoj/sbMbFZxEEscvVauR99LyZ+VXDVXGmLIzfaHRnjIkkA0uWvtYmewywy6T3v3MMU Ep4TVVuOmhzO8NKU2NsHA/t6Mh9CMnZO2HoVzqnPGwXz1rQXmytuHbSDmHPfRWq9hWo2Q8P/B3jG T+Oci8U6iFAke47WlpzIW0J5kvQa6Gvg+Q/YQbS1MSOVsT+vG7uUt/nNdbtR3mU7nlxxre0g7Vgp X3r+H0G5+uMmRsaH0H98IqrfLKuD2B5yplxZCXb9xTZWAQ78ISveZfKaGGQFGkNFOIjCMB3E0D1g z1SXpNzRy/fn/a8XacPQqJfVJKPghI0y0JH6EOfTw0uHr407iIKUpfI/XYaPULi+I+laesVC/1kT uo3R7sEuuP6RVTflfLu91j3PfrLDSfxXX3q4VWlW9W/awzp1/dd1jg3LW314aeg/jHs8jXp9DvU5 6nSxt0bvIDpN3LusYCw2gZLRO33O2e2VSNZwyA9jIWrUTporbXHigjdMH5bShx9VbyCTvGDuZvMk RvjK8w9Lxjlz4mDRVpNHTKiGQ8P7RVQGs7Y42IMoWPQzQoEZ+oNZqWqUqHqxLVR5ksaLZp9DvbLE /r+E5gpetObbqAieQzo+iLQkvQaHkJ5OQvO6ckwaCfL+V4jsBirGpn8WlXJhy2TbUfU8lHu9LSnJ p+3KNJAVKHebqBg7YCid1galXphhwPmzB2UcxOtwOHoeuovz6B463djTfnYFKeqtp2wFQ3QQ8dwP oAxYSuI3qVNz/9uzcL7N9CDqlVzdy3rPuUHUrZvT5hxE5Z8cZJm9YSFdy0Itjqpv3n5AXYS8gfRQ rFOuz4UwVfSK4TpNtJw94vz7rQlI0p9Og7qO7TMOo9r/Y+5mmcj7AtL6LNL6Nb0HcmqDDKIc6EV6 NF/1yqYd+iKRxW9imS+cE76eJc8yka2mlqD+G6LHAWevzNPJi5DySoZj6ocV1S5Ii7G5ld6QVsGc awxNxlh34KiZEA0VO/SOIA4XdcFXqOMgzweSAkOG1sS13np4y0pUPy/3OeAWYRn+3ERl8FfNVftD VkWNfYTbVCr9S1oJnzNnX4kKXrQa/kLhPZZZRf5le9oPzRULwZb9UaPt1IMoedW7gfTRe0NbCbCV +6AduW/a0oIN463QnqQCleSHKZnz2vMiBzb+6zTlHKaczblOzxpTB3FiL+LDGHGJcv67WbXjF+lp egPxErkfwO+/Ks9Yb8+QDrMr+hltTpt0EIPHkHeWrMaIh9lLPlHuvAnV5pCh5lFQfOeHNDwZ5096 hZMewkSyiFJ2S45EPT73KPgvuP9krm2yXUUDz+XL4hii3NB2h2OGAic2iLGJe71ev9JpXIbEIm8q /0Ed7lGhV3PPCWNfWo7bShRctcP6+rskbAnCyaFskq8zVTq2Xe9PlUZ4Eunt3+lj9jPzGylw5XvJ oHFwCZ9tfMLyWuj9cnAdXWnLsTM8gxeuF6IgC/3h9h6myBh26VXS8VyY47CKxtsA7SAe0kbHTVmR tP595qr90XYQc66zUSUVQSoYqN7acwuU+4itgkvOTLU1ESbzb3o33CWNyvVhrMn1Ve1tK/SeNlcq DjV5zipwiGnaa6TLtrx77zk+NiOJNwlHWvZKo1S9VYnhfEUeAAD/9ElEQVSnLuMZ9jUfrizYkhZj D06CqWd6Ls8krnAOPWQL79O6oRDJuZEW1K6bqHt6X81PekiagXHA5Hkmz7QQ5Q3h7IUhO4jIX4O5 XirlXjSXyyfyPg0b5w9Q3um53iXS5hxEYbp6daANe7kyaTh1upI82NsaBrJAmwreWHmN8RHS84K9 xzuDcuKsvhflj3gxya4yJrEBINivsv+oGpENm8FW3jH4NLAPjI2QDW+/MvfrRP42GV4qNKpDMHRN Ra0fmMn85jvt9KWv2w9Uvk+W6LUj920kPGQOvbKarEy1eo9FL8gmpNmEX3SiWkdIbKh4JHMFHzEh Gj6R/5qOgwHfeyWcumFHffb4loHYfdppvGdRp+sVLYZFC2mjMdX/MNOG/xeRd34VutyR3nuUdvIa /iKMov3mCmsCo+mrE42pxHAqIp1JK+pmlwDfIE40VaiDqMOaOC3/Scd/0tLajoeBzpfTDr05vwy9 TK6JCt173Qo3uKfYuBD5T+Feb6XpuwgDQTv3Ra6Gp5Wer4/5OdL72HYQC9YYOoj4fJ8zs2tAjd1I A1LeKfeaFbkdvb62LCqnkO4a7qw1E1xHmrsl+T3/PCPT5h3EmfpJ3G/euQYnMyWhontdZS5bsLmF abpRtYtpGTuWChEfSvckDqkRcW2ldrpO32kaj/wriOcnRmq/GpzpyRMO4ml5mPly2PuWPAMI+Xup EgfbY3ipJva/mRshhSp5WDqBtVuxs9/jvUS++Y2jduEYLDix/6odu19AQTGNBDiYPbiU/5zV8L6T JH4JZ3fYBi3/lhMFw9vaIg9Z8UsXpAVnqi45qHAqqj6SobSFEXknKmpSj//X6XXQBbe0Rqvao1bT r5oQbB5ZzVTyjxl60ZfhnOZTXYm7m1vJK/RkiEz/raBiSITuYHoPQdEOoqPjSi9B/mt4Dv8aef4I Pr8woecnJfGZ/X2xkjxttNd9C/H/hwjDYSvsfYGU0iLD9LVDnL33bFxsVkHLacg5ijT4kzBJHrSl wbNH7NA/gHqDDmIWFQxomwsjbRi7V3D9LyGd/b4d7py1lX8d+do0StQLaZQYgDbvIErvdrNezDYl mxHiz9l7R8uarspK1P1tr6N079uAy9cBStKSDJU39rFW3u+GJqRxhKeiJe/r5xG/ox1OKoTu47KK a7IRP8Kl4ynJj/n30Yei7bJ6aYqsMpkXEQXKaaLgnIHTJ627DX/JUnWZPIzKQ15DjbqsPnYdTiEK Bf816CjUxIP/gAnlwHCatS9a07fLg88N+6BlN4JFmU9igjMakvH6N1LjZVCSghrGMu63/jlz5fFB 6QVeTlnTsopZvVXRi5gMqBDqEK6ht22o7cNx0oRm46TOoaodk32V8q+xGck9i6SF19v88J+Ge3VC r/KWd+51lBb+UjlF/kB6D4WiHUTk75XxpIKPojw8IeWO3gQ653/FKH1esoH4iFaUE2IYnMr/PfOu eFSwD/eY9CDpdCLGQm95U49ckTjDs/nu+PtbE3sKfD4mDZtGlp4dMXEQ4ZzoVTu1uq/Tj8bUQbQj 7/fx3eA2yhfpuPZuoeyDkjSy8neDrhM2rc07iMC+b3Iwz29VIS6l8W+6uoA4fsQEo3eUd9gOa4tO oQ08w1QmbenpWXlpbciS9B++B2VXD3X/AEDd+oK99903ULe0HNlaDWFsN9JIWsqGvR/pfA5Jnb2t kG78oiuYrNJzR7W3YBC9YDW8f2+F9QMw8JYle5CNitD9j1Zj8jt2Iw3ngDNhV6WCBD4wQ3dTyMpY Ay9ITSZT/jdhIBW6sMhAifzPQOcTp8g8u7TAWHGPRSu5joN0grTykDV9e92Ean3CXX8hdQ7zz92L 0vv2UIm7TXOljSNbUYR9Ooiq9h2koaPmjIVTpINoKxlSGvyqOXUn8mz27DxhTXddK73P7Gc9q51O Zejb8+bKw0XK/dC7Ycfua+aT4tF7uhqHJI2/nuNQeopqrb/84I/pZeyb555sWTN3IN1JutVx2btM uOzIRZ7ubzEYezrjIBZZb42rgxh7T+K7ITiIiOt2+V9gvA9OvTmI6s4h9yC62qh3mvVi5njJ+gp7 3DmrvWn9uCmbtoaQ1tK0nUq/F6E8lHVDdss2VrWrqHtHU490o/wTTnNKN7Yt58f0PkTmfQFKnE/Z /iWIzNW3Ccp7GoZKe9iXjuyipCuu9L3b33jyogn9H7ej2n4YTVdQkLTsUMIomaK4RLVCcu5OLdqR 9zsmRKMl9o7AgR/wlicSt0HLltXRlHsZ8f8lHP+FCUH5kL2GpquvoGC4lqTlJPz59zZISY+GzLnz rsAISsb7R97tJpT5yPfSSxXXT1h78s7Zq8z9y7zZXlD1Q0hnPRoeJv7xLBAPyQpvA6DYHkTZjylY fSSE8j4Kx/9Cx386ys0CJPEl55vWy48/ZK48eMJabDWnTjnT8sxgZKiCVsfMIw6exb0W4hzIsHG9 QmGG/+mhn25ZoRk10M/zMf8VB1GvltsHdlQ3DrGECeq+Vq8aUwcRnz+f/KZ0PXij1qYdRKcx9fI7 H/w7eecanGRkiHJvmiAUw55JlL8jXo11XKTLJlOWaJn3ypMeutNW6H3WxOpI+ZN7v/9l1C2XdZil sVnm1nffS5GS8jqdJrLtiDyZ39de7alQBxFqn2+3Xp53tEMpU0J/N5zCF52otiD77LQNT6jo++9Q NuPphQ9K0nuYIi3aeeEuWogDbbAmq1oOrlehH6b9VyrTt1+TNFERg0MXlpl7GIFsacXTQ3SDWaTT I4jHe6APwLl/f1vJMuv3JN/XLhS9iE4yARyve+3BkzJANrTuOu/GlOZTvI6CN80ZC6dQB3EDxjYc xKfw24H1fEheQ5ppyQR+PLfhlDmq9rwz7c1rY13PV8FzG5SDGNUeQHq4knfvPQnx9Wf2/UiHgzj9 4gF89+7291rd/9uI9H+l/CvCQeQcxA5U7RDS2006iCu0cQcx9o9UpusXKg3UzWIU559vIJLyqRK5 t0xIiiGeOgPlXo9aKb1Nhynf9HZBsf9tu+H+DmzmnzExOjqi4IX/auZ9cFYljMYOGIaS+FhA3bn5 EVNbAlntKS9i+pV2hpIHWZEu2shDJe5/3lx1uETBj8E4hWPoPQ1dbmeEdnglnMvhHYhS40Bfy4eD 5BeyvLzd9B+wY+8PzNveif0HEb7iDK1udcctHJ7K9KQMwzuFa/8zE4rRotynK42dVyCEV4ZWJM8r eWYDTBurqKPBQqcdY/xMy0qYMPYj7zzy77lEMMCb0mOFz1WA783vO9J5n9KtdcG81fB6GmoBw/gA 0mrfDiKcqp6GTW2EYTuI+M1BPCezyXfOOfpSJt1KpS/XaEzO2WG1+J7EyLsX+izSyEtOQ3oMs+HA +6L21+vCbgSnneiOzLX600Tzva1dBz7c4SBq2pueZ+K0V0k+CvtzEK1Grw0t62hcHUSZSx8PehTM WGrtsjLyDsIeeko3PKrJRdnPL/lfn2l8k5I6VtarsEL327DRihlZFQWHncYdTBMblZ63B7shWan0 27ApRr9ip/L2oLw8JfaY3dyVhLPghu+1JHWm3euIqa2AHq6VGieJt7wiknpTtiKVIXI47n73DSfy h7sfngoeQwI7ieNVO/bf1j1CImnZTu9X33M2vAOQvo65hnK/Y0Vu/2O5lfcEnt8VK5y8YT7pDzhI CONg9tuRwkc7LfIer03863ShC4BabEIxfGRcvXKvomB8O1mgQsImBZIpILrvZUjSBr3EUfuzJA4l bMvC53KU+EwnZut0lv6nuMJUeqJgmPY81EI7iDM9OohpWtHPYws5iMp/EM/3zfYz1s83c44C1Y4/ JcNNg8JWgUUFesJq7LyKdCgLkJm87rdkr8V2uTooBzGsnbPNAgWF6P6dK51DIE5oMU484kK5MiKg v/iIXDqI3YRShuvf5P93e2plr5wKHkE5cxr13ZuwzSTP3tKjmqR+ztYjQ5Qt88miqZYjI4umvRtW owA7Ma79Gu7pj7qvRa2UlNvOjDx3dx5ldzmGU0qHTuRdXrbBYOfo+mRl+ItUanehboY8pMv6MyZE 2w9beYetZn0xqdg7I6poicFgzyDSG7pFYLcJQvHIZNKofgLXkApjMBXVpiUJO0ncdgQDVFW/ZkK7 eWRT0tCblU327RkUqAX1qNh6yLEn+06OoJIN5p1G7STS43BarbRh7j6OOHwpKRAGX/CMkxJjOE2z IrxXfl9DLSqRf2Ai7nFoXMbw21IOIkCaP673RM07R9Eyoycqjcm3nZkpWTm6t8pPBY85kXcS5di8 E7mtHXtN627HtdLXUp74A3IQ6+f6cdwSp9m8Rjh3TOM55PD/iX8kiTvTyp49x4Zl6lc9573ZpyMW e4kzXrTG2EG0Ve2kHq2kDcmc/25XgY9+ZeY5lDMyNeE08u5bub8rg8QoR11c2Qu7JvSO6QfbDyr4 49zrbFdl6lF9RHlmh744h6jb3Rdh/412IZam+ylbwSFr+HN4/oPprNigZC6606yfMiHbpiRzmeZ0 pddP5bcB2XJ+6SaWlirlXkJh8KgJRf8o7y5UmE1blqKdkRWHjNGQzRAjl4lbyZRxbcGEfGNEbjK3 LNlYf1HPSYu9ZG5RkUPu4uAVHU7EWT+GV08Kd8qy/0vImN+yi0wbWaLgV3Hu49J66kSTes7KhKxS iEIyN0yUpNUkD033N9SCDuIqhO7HkC4v5Z6jcCV52plBOSwLr4Su9B78MdL/kziuveFxsift0yhv 5qxpWQZfjDk5H5TXwNIud6U8GYyD6MgUiSIaNnXPCSQGag4//9Ru/E7qr8x/epStl61HuFFnmdNv GmemPpiN4cfYQURafsyarsr2Wfn/3a5qSi+Id8uJ3JuO2GA6z+b8roxSkyfgKOSvBL0WkfdvUSa9 hPIq/7zbVmJ7SpyITD5pyrQUt/+tRfpBVosPZZqMd93WqxEnYUxHvay8j8FJ/BRbd5LAjwi90Y1s KwWy0IVyzy9X5oNT2uIpR/3gQ9kI3LsIR+QMMvRhcYJMqNZHfiubPje8M5KwnAgVbhQsZK+TJrJE oy4Ul8OShE9aJ3D/YXARFVsyhyyEESUSY0oLn0X4LvbOIzPP4Rktj6fPPq8iHUTlJ4s+iMGXZ/QN UGm8JO9l9VDvIo5IG3jO0pDRC9LjpffWDM7i3DJn73Iad+10op1t85oyMs8fmtCNEHAmlNffUIuw TgdxNeLghSS/DT4tyjyjjsYfMRilV0H534RQBqHMkfJHyqS2xKEJ3sDny6262llK04n5LKv2Z/I9 zlc0ca0J6TK/d6VhT4yC+44eyHUQd4TFzXPU19vtL1iNHraKSZGGwuz5sufvR+PsIAoq+Bbq1Pz/ bntJvIxP3LTr5yi4rLfJCf3jeLb7cbwbZdQHYPe9Xz/zZnAXftfE7446Us83ZW6+f1nfawENOltK KCvE9pZ1OG5rIo8q/1s6DkeB7FUZ187YkQsb2NOLAiZK6qYknDn3MGDp68oceuWVY0uPUeNEcNB0 5AzYONEGUKaAkvfKT4wVWVgj9uAEyUIbqARgqOBBiWGiXyfOkgiv9fLx0urh4z9yPpkvlqxWJYVK u2CR7ySBjSCRrZAOh9xvev/1pPdPv8Zn0qocSVykLTx4rw1z+V5aetJ7kWcEpd/pY8EGs/KecBqy 0MmA08MKyT3Kc5T4qCc9zrqXQtKG9HL78tyNEy1DZfyHoQ/iNSoLOJAyXDryzmiDVjvYcL5jaTSQ 80IyHFeuo9OhuaZ+BvI+8xmV5kmTl/SQ6P6H+9BBXB3l3wddaqfVvPMVJrlG9rVcD88a+V2Xnzrf B8n+T3qeq5SvSZmTOJYmfOZ/+tg+X0Yd10B+LBoYhCuuuWklYXdm5L7c1v/w2Z/IdRB/4iv34nv5 Td45NqZ2vSTxsgfxGnq97+eZrn67Wtz3qjF3EGHYPWo1fBibOf/dptLzCnWeFaWvO39TOiFNp+WQ zjcywkf36gSy7YK2E+3QO2frul4vtJg0FOneeVFyj8u2INVWVFuAc3gSdtLwF6HRHTveEWgW5d9i kjaNXbZautR2YM7nA5QdBtt8aGkW6Ykb+D54UGpQZN/rz+S1Ufqd/kyMEzmm/8v8t611Ps877yiU 3kd6v1rp6+znckwl/5HPTIHXfS/p66IdRODoFupMmLLXHZjS62Su21bXbyS+FAwBpZ1AOI5wIJWs 7pn5n/6dUfv/8j57PpH5fcdn21RpXKFClh6VihTgoVdMYUkHcXXC2k6k50d1ml6RPouWyRvt1yb9 p5/po3mfftf9f/07850c2+fLqOMaA3AQ1eTZFdfctJKwJ72qk61DrVaug/j5l76S898epeMLanhn zek3TxQcRNiXVo37XjXmDqLVCO5C2TUrPQCJ8VkW4Tml+ab7M53Psp8PQtnrd4ejhGrHiQlrmmf0 9/K66/u25P2yg7jt1I6j9H3m9YwsBOSdh1P9Wya3DI/QfRbPxIyES3yN5QaztOFttWc2wGe5Ih3h KFs0Rf42H1rajfTISeR0JzCq/BqAg2hHwePftTe40U4T2YKG2rpKC0wZpiUOYpF7VdJBXBvpDdcN HjnnGke1ywwpP4p3EPVegun5s9fdhFIjRRpDnNDNdQ7b9HGdXMnImB5B+XwA5yjeCRt3BxE4Kji6 Q9Y6UF76n5XnGbok7XSnH7xX/n9h/UoVIp2OTBpL05QWHLAIeUHW5xgVUlaXMY234yyj6e24Kf56 RN5pe/rdLcsM1aTGSANwEDWxf1wyjN2QjCPDz/obYkWVV+mz1UcU5LKlhV30ctd0ENdHhk6XsSLt Re37QPkxIAdR9xKlRlEPardiyxBaGd6+FpIniiwD+3HGIv8Awk4HcRXgIM7b4VTSi1iC/LQ81NEY oYm+jTT1CurZ+XL1dlLjqTRdpfU3PkO6qkxXb1jhkLeX60ZPE0vCVi6lcSblun79bRNisoLIvdLv PAtqBBqUgyjIvD/ZOF5fh2ljywqVia5QZJ6H7P2jgv7nHHZDB3F9Ilkkykc5nHO+cZN5XrriLdpB jL336/jF+ZO5SpnrbkLacIcRJfPB/9tP/tg6PYgr/9+X+nDG7Dg4AKeCDuIq2JH/vM7HZXK8kE5R dkFTkh8umaBatvKfx/O8lfsfitqwpJwV4TXqcdS1l1GPv2yS2WjRDmJ3eEsgHV8mzqLgAuLwoAkx WYFyP2+FO29YoRmaQY2HBugg2lH1Ab14kFS0TBdbV00xXGDATMuS6AMaikIHcWMo/wlU8IOfEz5o tQ2CATiIUfABOAHnl3tmelPiIAZ6iOn7jvyrdRzEghvI+nHGZIgpHcQ1geP1ZSveeS2Zk5ZzrmFK 6s/G5DXk7VnkhY7FiewwOOioHstFikolQ6r1UFL/ht2sy4qvm98eZFDIYpNldBClbkr23vwq1NtK +dsJGInfsEJXd1FL5HHowxhokD2IQuw+AidxQfcu6WuyJ3FVoRBcXppZ4iuJq+XPkt/kvh6SVhrV QQuOUcuekY1p/d4XzlgPOogbB4YkjEbtvIxtfmunbdxD0Q6i8j9uNdzLK665WUn9hjjeEb+39c7o vWPTgygOIvIx8pKkD1HO+XvRFnIQNZH3RRjObyVp0Qy700riTcrCpDzsNQ7lHMv/1edK070ckYdt hbhoTH4LaTZ3b1878g/gu/FwEHFPEofJUOsSON7bRl35XMqtdhqWnmnU4cnvLliR+7hJWuVBHMT2 vYxSEmeSdk1cRi5UvQCfh87hhlDBHhRyl53MthGdEUyVToN2EIXIe97Zs1MXRLrxwBROo1iCuNwy 8QI5slVH+rlpaIExgLhLfzsqSfgkHD7Cg8JSKvwZHxULjKlBQgdxw9hh8Lgd3XlDP59xzWPtdI7w F+8gPmftlfOKMtfsSYmj4H/xI2PlIOIcS/3fe5e2moMohN4RpL/LuszTeSnNT+mxD7XLJZMW08ac xICft0L/JK6/5nYC4iCiTh0bBzG530TaWdRDvNN4LSBOqdWVxn1aJ6SNiA1ftv84bpJU+ZB8m72P UcmkVb3FHOKyEu66UUqHutRE/ufshpusYGkMW6rEGoaDCGRemlQGdixDTdl6mC8puI30kA/9Wvbl eh2GwIKj97sc7VDd5YU2kv3t8P4EKpqPmsc8OOggbgo4LS/sQOVvyxCYvPOXXakxI3mhYAex0qyd lQYYyV/9N2IGrQlVaz186otj5CDWD0BwENO8XJC2ooMoxN4eGNJfx/FNS7m3kB470k3PaUg3UEgZ n7x2lCdbj1zF+aVMjczV1wTO4UHUreV3ELP3Cune2OU6roB8SK0qxHVie2U/Q7wrb1G2dcHrcjs5 pXEQk6PTRLptViUOR7t4z1ii/J+Cg/iCZPrlzdyp0mpIDqJG9sQLPRRUSaWQKCdM21amotS9c7qX bq49tCh0Z6xw8iVpdNHDQXRhNcz4S6+VPjd/wY6853XYhgEdxE3hqOCuHXFwzLov59zjIPO8dFrr Y0uHXEL3nL0ncRBXXHfTClq3TSOvrkfuf/sQHcTNq9/wxd4+PO9nrci70tHIKQZjx3WQrlKZz3TD mmz/o79Plf7On8f7k7ZsPh4F95qrbQg79BEev/yL1Oj6TBxCE1dwDr9rd/07O+5Pvlu2CTL/2cpK 00YmjQxM7foP19JTfaTs86+gXH3CJKNyUzIH0ZqBbxO5xS/Et21oBnch4R9bjtxsZhhChhipuu6v nTlF3fdegvgYpoMoKO/bMk8Vla1cOxOOTJi2sjrSg7zG80/f43Uyf3eyBWOhvVJdB3HtOH53HoX7 nLM3ZzGS7njMrYC60l36m+6wZWTrRYZQsUjPS+ydN6EZHnQQN0/Duwt57ZheIEo/47y0UFLp54Xw SrgLdhArUf0czmnO33XdTcnE6cw6eyAKfV0nT0E/G+XDQdyGQ0z7ibMsypXVgk+jLjsP53DO2VNF OSzlohjeuI4Y4SHSlxwl/cpnst1T5N5CultyYvc6/i+bfr+G90c32lvYgfJ+wo68/dAV3ZiYe78j Vjt94d716BfkE91r6LfeubuerJApzrb5LMlPef/fCsreW/LakXtuVBEnkHzWcb/dvzdK01P351qr /E/KOuUtwgmXBufzOMdpHffjQkkcRBkxhXx8A/HHnsO+gZOIDHAi6dZGItUJ2yTYrojfsjJjlTsz tPm8/X7E8TFsB1EIvZdRUF3uqNi2VGWQr/a+WqblXk8QR55YXoQmuOao2qwtRsN6yMTosHbEjr1Z nDMxUDrSmpHOc/I6uaZIzwXV6c4MO0l/k/N/k3+v2aF70ZJFaKLgOROC4UIHsTfESdTDuxMDrGOY UdmV1hmF9yB657QBL/HRnV82o3ROWhPPfB36uk6eomD9MmI1yr5Rvi7Pcs7fr/qJs9WQcli5hxHm M3oxjemqpC0IaUzSbSr5PvSfhJN0EMb6PvPvzRN699qq9hjqiZMTM+6CjNLaMVPS/adlb1D9GvlM 8tseOIJ73EuIs2fN3STsuX3Omt6ZOI+Z/xeeZ0YqKStMHSxD//foKRoLVlj9JpznOdhhi7aS7/W0 jeT3aQ+/lDNpWaPLxHS4qPmsrfQzOZrXUbCIc8/i90eQ9sZzMZUSOIhmas0FxCfnHBYFHMSPOcq/ tKrxusUlmVgXctrICa7ayntTXldmTAHQkbFHpMgbvoMohN6vouA64egCMYmrrBOz5YR0IGnBFDQo 8OV9YqBKHOA5SMveZ0zsbBwVfATSBoodeRfhAC1AuIYMg8gMRxXnVDdMZNKcrnRMGpXwyPeRK72X izjXHH6HMHmn8ZuHzdVGBhwcOoi90vA+ZIXvOSVxkDQM5FyvbJIyU9JwA0bmHre4uAjdzi0uTLro R/pc69H1nz61ADXNmTePdhAlLxWcFgpzEIOv6XMVq2/gfn/dXGH8UP4HUV8+DyfzKsr1JXvGPDud fkuYpzP5ytFOjbdgN/yvmLtZidL1jc5LehTNOJVVG1AyMsjM24/cBTjML5o7T4hQh8f+q6iTFxBX 2llO6nHTkKXrZlFqO8prmYoiW0tBofc23r8BW+CiNEg4emsI/wzOc9hcYXyR/NsVnwOX3r4iUSWU EV3+YLbv2vaoyWes8PYbifEvCXvrZPr1dBsKA2cGiWz69lMmNqQgXLD2SqaX3wzbIUrjv0MLJmTD R3l3yeI1FWkBlQohU6lsOenC3RiT4hji6MzgtfLm4ZStXnFuElQqTRjAJ6CrdnNyEc9XFj5YQtzK kLJESe+BGIjJURY5kM8b774O53AWYTqC/5SqtRHGwj44iNe1AbFJpXEv6R3xsmhOWTildRBTotq3 HSUt9ZLvc65ZIrVb0fd4LWd66lVzB/0T+ncjbc/pdNFuMOm89oZlyis99Gg9TGNMIYpqF3G+u8yZ e0PyfTtfFKRBpNntTuj+qB3WYhisp5I4ThyG9rPTz2/YdsTGBacQR+Q3FTxi7igf5e1z9Jx706jZ T74socTZQxy8bUfV180d54P6G/bQUWsmmLVC743K9OSivef2JSeu63oa5RaOHupzT+ruRdTXb9jK fRXx9QU4idNiU5kzbR1G4CDaIWwFpMUd998hNhrnGw4UtfPzKNiuSKbf6nsjJq0+KLBl6Kbyr+Ym rqj2VvLb/HMMTuKYGM1IK1VwGeE7YkI1GhQMnUb1BYTpRlIxbFVJhQfJ8BJp+VP+W1bT+7qJhYGA SmQ/0uGBVLaee5RKPjPH0EgFvQ99GjSx/8+Qt17FPchcClSUGxfu0zjHMtwmuGjOWDildxBBRYYw y3AmlMMVbbzlXLsEkl516XnA875gN4L9Jvj9E9X2W6p+Q19Ht+r3YVzr/6Mcl+N6iCFfVN2XGEzv N2fuDckXeefuR3QQi0V5kRXtPIEyel7SWkUaInSvhtgO5XUKRc5MHUb27Qhrdc7czbrAgdqHfP86 7KK37XgX8kt5y6e1ZFb3zj4j1EM+nGT3aXOrGydEHd5wD9h7drbraV2Ph/hMyrLtwDAdRL3WAo7q PbeQHt+Eo8j5hkMjcr8tQ9jkASTOESpW3QKWVLSJ5HX2fYnVbsEz4RXDP4Lhr7zTVuR91tx1PlFw 2g7x2zQO0qEDZiiBLlzktVQK3dddTfK/THh0HLeHJMh1xDFBBmi4C1Zj6kW8321CM3pkP5nIvbDc gGDCLK/xWbJfUvpd2ZSGNQlv6vi307gc5dmEtVtwdN5EGhmvSeJlIax9zLzqHRV8wrwqnnjn2aIc RLvoeXcZ7Ng7gvPPOnEVDrNJp7rcSDXovNZ9frzX5VySh3R4Zt4jizgUP6xH1Y53XrsAhdXhDjEt pgfxun7mHc+9T9FBLAY4hnZDHMPJ+YpphCi10nSk05I06tRuOXFwvaK8ntKD3fSehm1yJbUV5bx6 m4Yi02qvkuehbZSkrErKrux7vFaws2QakYJjL3tZyuq0pHeKdhBTG1OnWVPvSPqSZynzn6PaLNLf U+bqZKgoOEaqegOFADK8PBiTqcZMesiATliQHq8c3NCGv/LWHkqRAUbaZ2CwnMR/r9oN6e1ICkIZ ZrE8JEkScOe18yW/T9TpTInTKuH0bjrKu44wnoOT+FsmCOUi8u9GXH5F4gPx+LaEP2mFk/Bn77Ws Qljbk8lN2COZG+C9gWf6qhV6T5o7JVuRePJ3rWjnVVsFi8hzS33oOs4x2GEtKviILZuAq2AW11tM 5sEi3erGGKTlYeW3dh1gyi0Zkh/5N+zQHUzLrQrgxOeEoxelcRTtHK85iAKee1pfdJ27d9FB7B9p FIm8ebspC7zsalVi4ySVWh6evfT4I/8q9wrKk2cryv+UuaPeUO6DlqrK3NFFO57SZVLa8Dp64T4z 76VRO3FgpfyUTee91/HZC8hjm1+dlqyk8B5EU+7J85IeQz3lIliE7Zks5iPrOpARovxDME5gMLvX Kh3OzPjIlhW6pEdODyeoXcbxc+buekN6HKPgJWvPe7SRJMMtkwLRJObMtROln2eV/R7hClGwql0S zpdQeD2Ogqu8QwizSM9m6D4tlY2O464CeRxUecBdtGJ31mq6X8SznTZ3RrYysfeDyGf3QvttPaS3 NyH97EMZ+UGrOfU/JiceIOIoxrUnkM+Q15K0O2gHUcq1pGwzR1TUjl7B0L9mq/qrUj+Y0BVPgcZG eg9WuAEHUcdnXjndo/pdkTOqoVzydSNccSpoG4ntyrR7Sfdu6Pxn0kqRc1cHJbFZQlncbHIOx4fM 3fRP5H0YNssTqP+vWDJfv6i805dgi8gzkeeD56TLACm7ZKsb5b8EPWqFwS+bOyBFULCDqDt2IDna 0iDZcK+hHpRe6//bXJGUATv0H3aimvS6zeEBmaWty1ogmnDpOQAyNj4QY2ZWV9RhgUM11XuesRq3 n7Wa3nkYTLJXkiw0kgmHkVQkujKRgkokBpa05MlntQXEqaxmddaOvGfw3YfM2ceHhneHVDYydj9p sZN7NPdeJknlIEt4i5K4l3lus1ZcPYIwsyWKjAeR/wDS6ysoM67p8iQvrRekxLGSa0AyWgLXtMPg FakPTGgGR5EOYloebWSIqf6tueeu8/SmPp2x2P84zvF1PPfsSp+9S8IT1fprJN2uKP9zqEeuOMmC LqYeSdNKUellADLztXY0a4sTM/VzdhNlyCCQsklGZyWL2CR2oomjdiPNwCXPRo6wReS6MiQ+1Ivr LcBOkYXdnjGhJUUjZdSK57EJ6T1vcczUa46MmomCOfgfr1mx+wVzJVJKZC+hKPgdOImX2w9VP9D0 mC0k8Vrep5+lv9mMVvwne/4u6YJIhAJBCie9wa0MJR2CMTMt8eLJ8sdncFyujLP7K3UIlbSCw6r6 HH5UJkLvfjxrVA7BRby+VhGnWD+brmeWmw7kNxtIJ3nftT/LnKP9Onmv9y1qVBd1A0dDHHpPntP4 LytNti8o12yd32RDZVlYQQyyNP13SZeLXZ91K/2N/l1yHkev6Ke1II6hFQ5xGxXtzJiw9Stz744s prEGB07/fub+V4nLzUrug4w/4hzKWgRixJZ1deHU3jLpPZG8187SFbx/wtzNYJF9/JR/BJqFUY96 Vxw1GYqL8GgnQOLPxGGmvNlYnsv+NhXeazsTmvFuoZ6XYYhmKwmxtTawXzHpnxUOYub5dHyW+U6e f6pkChiOeIayinkcSMfL78BBHM99IbclkR9Au+HRvwDDW++d2G6hTZ3B9sNPlAxPMr9pOw4bUPqf ttLzS4HX+Z02kCKdoF5GoXAYRyaqUSBD7qSHQcE5b/esZp6VGaqs00R7YZ8kvSTpRA8FXtniqCu5 5Lv0s+T36XuT5rKvZWiW7Dk0XX1Vb5KsN613P2BCSsj4I+k5abhDmee/rMvAuHbdjuo303yi84jO J2l+W1Z7WLj+TXATx+vJOeB4xsFZOIdHoeE3ZBXuIEovwtob5X/0+Gfwu7QcScuSPkUHcfyJag8h T8DBco39UlDaKFRS3yVq22MivSK0bph+0NzNcIEt9s49U2dQRiEM7kVdHyejrWTF6ltJWNP4zI9X Xc9nGpztJv7X1Ktey70ljqCcP3bPWLH3JBzUA1B5FvbbLhgHcXmqkTzPxK5LpT9r5yFI1zv4Th/1 85TRfk9BB8xZydgS+R+DY3bcjoI3rWm9X9Mta0Y2Dk2cxuShS2LQXfyZRLIRmYRkCj35zI6qEF43 9PtbMHhwTf86Cr9ZS9VKtyfctkcM19g/YiPTw2CVvfFkgZ8lR1YJbfqtSjNd/Sx9xlll0kI7HYnw nVlgRtKCI0cZVhJ6N5HulpxI9h6SLRZkyKuMVw84r5BsH/QCUsE+5IVDcOxOIv9dRT5sL8aD/LCE 8jjZViT2RdLaLotNnUQZegjah7x2tznb6CjSQUy1ziI1f+XgT2fKmYJEB3G8kS2FlD+XLHTXfqYr n/PIlWnoUdKQKjaYdwX5eji9hhtF1i2Igv2omw/i9VOI31nU2dedJmwDvfevlEsZ6XLL2A34nbb1 5H/6/ziPnE+24CKjZ5Uhpjottt/L9CrpRd7VwjO/hecpz1YWe4MN7492KzcyQMLawduiXU/BKJm1 4snrMOJNBtf7mknLtEkgXcb/WoqCW1JA4HWiyIV2LlrT1Tlr2n8G3x3UBTgpP/KcZGGPEM8sxLNr woFrpi2JRuJA6koCjn/6zFeT8pas5i4ULl6yHUVUf1zOb+vWQ1QchJCEsJrZZ7Nujqm8cuaVQTiI M+vMQbz3jqRRU9dRm6in1hIdxLEGRqysuwADV1boTJ2wgtJGkZJ0q4WwIZ0jrJdQLxa3EM2Asdt7 /q4hUm5k+pSkRd2xg7zStvlrt2wlTr506MCGDycXrZlgzoqmnkE5Cxu+Rht+2yEZOjSZXla7k9Zs VbuKhLNoNapILNJ6nXH+RNJapI96mJO0KEhXs7Q0mUKiykJiKyGby4bdBqtI0s1qMr8JxRHEkRCy 9SjUQdTD0qC1HcQPPd0wRg0dxG2P8u+DLul0Iytzpg5YUemiYMlIGpn378i0DeWfMndByPBQwdfg BC4mjiAcQuVex2ew44OnpAPJ1o2TsNsIWZVkWECyTLxWxugXhRAhhJDtS4EOYjq8yd6L4xr8mT0/ jN+mzmGvjoD5X7rtAR3EscRu+i/2lw6GK3vvHUhz1ZatvMHuy0rIakTBr6C8g31vGvMJIYQQQgql yB7EdKhT01vTQXRCGNn43fJ8mR6EayX/h2Mhc+Ub3HNw7IiDR6CF9nMcAyfxvwrvXHv4NCGEEEII IWNNoUNMIXESG+9a24iOzKJZ/SjrIE7vhLjE/lgRB/ugOf0MZS7VmPQgIt29ZO6AEEIIIYSQLcgA HMT15iA68r35rVb3OTai7GrMe25fsFR16+x1uw2QxV2SZ5l5jt3PuGySRQDj4HFzC4QQQgghhGxB inYQ47pexOOhl353dSdRL7+O3/bjIIpDASdRtuCx9uy8aKlJLsE/LkTeCUtv5G6e47g4iMkCf5zz RQghhBBCtjAFO4iyF5dslP+/HfxnuQ7iXb8ftpyc//Uk6a0UJ1GWfSfjQexFzkx9fkwcwk7pHsTa IXMnhBBCCCGEbEEKdBC1cyiv751s/dDn/3Wug1g99M9aE+k+dwXIbnotR3l0EMeFyD8xRj2GKxXV Tpo7IYQQQgghZAtS+BDTpFfvv3/o7+c6iJXoTjiSU3q/xLz/blbiINrKpYM4LkTB1bF1DkVR7aq5 E0IIIYQQQrYghTqIMPxlTqHyW470EuYRTuI3BfUg6iGmXssK6SCOA/a095g1HSwlq5YWIL1QkbwO kgaHEO9V8n7FbwvSbXtri+Z2CCGEEEII2YLEwdk8Q7g3JYZ5Ze8dyRYUXfxP4Qe6ft+/xDGwQ85B HAecqJ4ML9WOXT9OXPJ/O6y1HFVvVWKv9SNf/Fjr//jUP27BCYWTePvyb4pyRo0mZKEaQgghhBBC tixx7Xi3EdyPbBjlldiXYZ8tK9zZ4ST+hQf+bu5/elK6Aqo4AMo7Yy5BykoY/DIcw9eddJ5q+9ib JJ05e2utR771BysaIr7vM7+ge5aTBZPw+2Y/zminJiL2IBJCCCGEkK1MVNsPw/1GnjHcm4wxDqP8 uxrf12G8OzK8dMXve5T0QonxH/rfgYP4vLkEKSvK/xTSxnXds6zVh9PWQDpquK37Xz6cP4wZ3P7o P4STuDNJI/1ca4WCOXMJQgghhBBCtiBR7W5t9OYaw31Izwl7T9uA/1v//oMtJ/Tyf9uTjNEf+nAW vOPmMqSk2JH/FJ7XLen563h+PciJ3Nafv+/HVnUOUyZkTqLuaU73XOxbt3C+Z8zpCSGEEEII2YJE wQdgrJ/PMYZ7k8wJlKF9zXrL3v2u1nfv+f7Wzx6ebu3QRnphhnrigOrXuFboPW3uhpSRyL/bbtQu yPPSDmKaRrLPc1OqtqxP/K/rOoh/Mvq7RfcgLkEHzekJIYQQQgjZojTdc5aS3j0xpAszprVsmf8V TcIpKNA5FEVwQOUY+i+ZuyAlxQ6D5yrxe/OfYy+K/NahQ4fWdRAtNZWkkb7StKTb9v+XcO0D5uyE EEIIIYRsUeAg2ipxDu0CN7FvK92OQPfmFKSmhDO4acfB4+YuSEmxG8FZWXE09zn2IumN3gjq+/H7 fpxDqL2VhhYdREIIIYQQsg1oemetmSljELeN4VJLeobsuA6DPaDBXnZkn0rdQ53/LDctOG1/79An 1nUS/0Tz+3WDR3/DWY2QL5jeCCGEEELI9kB5x5dXlxwPmfAuwQGgwV52xEEsbqGYloNz/csjak0H 8aGvfa01oar4fdBno0fSg+jIBvzc4oIQQgghhGwLlH/Iibyb4+UkBq1Ks7YE54MOYtlR3jknLq4H US90sxvnW4O/8umflP0xc//fi2xVbzlh7ao5PSGEEEIIIVsY5e2zIv+6nm81iDmIg1Dotiq/6V43 d0BKjBNWz0H5z7EH2ZJOm0HrHXHnPpsp7/mtu5CO/cxKt71LX0t6IBs4NvyT5hKEEEIIIYRsYSL/ bmgucRBXGsll1MTMHeIkzpo7ICXGadTO6a0pcp5jT5J0qoeOBq2JRq31p3f/QOsXTjzY+qsP/aPW d6n3tRzZG9MMDe1fyXXgKN60wtohc0uEEEIIIYRscVSBeyEOQ6p2y2pUnzKhJ2UmnISDOJn/HHuR dhDlWNev39H0WxPiyDV2tuzYLXRo6bKDWFvEcb+5I0IIIYQQQrY4sX9GbzpfWM/LgKWqb8JJ3GdC T8qM8uEgFpiuUgdR77GZzElsr1Qq75tmRd5UekuUzPvNSs4ZBW9Ykb/b3BEhhBBCCCFbnCg4bKva oja684zksikKTpuQk7ITyhDT4lYxHa5kmwwclf+quRtCCCGEEEK2AVFwD4z4ubHoQZT5YHGdG+SP C5F3zpJtIvKe5ThIGk5UcNjcDSGEEEIIIdsDW3nnLeXmG8nlEjcsHyPsKDitVwPNf5Yllwxj9ees MLjH3A4hhBBCCCHbAzv0zxa7wMeApBcMqXHBkHFh2n/Ymvau5T7LskuGXCv/vLkTQgghhBBCtg+2 8p5x8ozkMki239Dy5cgNy8eNhj8rz0/P50ufZ/b5lkLSW2ik39fhHMoKpv4ZcxeEEEIIIYRsL+zQ f2ml4VwGidEetCqRbGPgnzDBJeOC8p/RzqE4+Pp59rmy6JC0o8H5h4QQQgghZDsT+Z+FYbzUbSiP XqmDWJ23lBeZ0JJxIfI+BCfxpeUhzGkvXdkVzJk7IIQQQgghZBsSBfdaKri6PMyuLEocRDiw7D0c VyLvs3AQl9rPMvc5j1L1ZOirGQqr91aMAqY3QgghhBCyzVH+SSjHgB6h9Nwwfx7OK3sPx5XQuxfP 8WrpHUSFsEn6j2pfNSEnhBBCCCFkG6O8x5xmsLQ8X2zUEmdCDHb2Ho47tjxDeZ6lXKQmld+yY65c SgghhBBCSBsndK9aoRjKMJjLYMwrj3MPtwKRvxu6XMYeRKdZa9l6iKl3BU7igybEhBBCCCGEEEtV TzjKg4MohvyIV5wM9ZA/9h5uFSL/c1a880busx6lonqrEr7nbVt5T5uQEkIIIYQQQlKc0L1kR7IP 3Ah7e5p+y2oEC3AQmyZYZCsQBV/Lfd4jU9CakMVp1OTrJoSEEEIIIYSQLLZyH7HjYMEO3cSIbpq5 YwMfcmocUn2dqgz5mzVBIlsJOIn29KTpSZT5rlBzOQ0kvdfp+35lFqCR19k0jOtNNKdalaaHz3xu aUEIIYQQQshaOKH/ot29d93AexTT69ThJNzZwvWfMcEhWw0ZbhrVLuOYPHNxEHX6EgcxTQ8FKHUK c2QrqDF5yVbVfSZUhBBCCCGEkNWwlTvvNOvJ0v/a2B60gwjJNVQVqh0zwSBbFeXtsUL/lB0lDRG2 bDNRaO8hpJ1BnDOTdieQpm1xTBvVl0xICCGEEEIIIesiC8TAYK/E0qOXMboHpYare3WscPKUCQHZ 6jS8D8FRPFaZ2SUr1iIdFOsgJuk243hGtUW8ntPbbhBCCCGEEEI2SeyfsdTktcTgLtZ475YtPZXK f81cmWwnlP+MpdzXcLyc9CTmp5HNSg8jjbyWHfqLOPesFfpHzBUJIYQQQgghPaFqj8JRnEuMbtn6 IumRsfXrPrbCSOeDtRfBYa8OkaHNwXNWFMzayn8D6eLtNL3o3kDZs1C/T9JgNj0l6TH53m7WW04Y LFaiYM4Og5dt5R02pyeEEEIIIYT0TRzsg9E+Z+tVJ1PDvHfn0I5lOOGUlqPnHQacc0g6iYJpOwq+ YDVqZ+AonrNV7ZwVeecs5RvJeznKZxmF3jmnUT8DR/MwnMR7zNkIIYQQQgghhRJ7+6QnsSIL14Tp fDGzgM1mFfmtykzQclTwlh35L5grELI+sff+FSKEEEIIIYSMgDjY56j6t2xVXUrmik1tfEP9zO8c 5b/lRMFpS7mPmDMTQgghhBBCCBlLlPeYrWon4RzO657E0Aw9bW94nsoMQ5UVKu9337ai2lVL+Set yP+MORMhhBBCCCGEkLEnCn7MUkFkNfwTVujN43XiCMqCM+2VKOEgNmqLyaIj3hfhGO42/yaEEEII IYQQsiVpeJGl/KNWGJy1ZSGRsJosGBLXz8A55AqShBBCCCGEEEIIIYQQQgghhBBCCCGEEEIIIYQQ QgghhBBCCCGEEEIIIYQQQgghhBBCCCGEEEIIIYQQQgghhBBCCCGEEEIIIYQQQgghhBBCCCGEEEII IYQQQgghhBBCCCGEEEIIIYQQQgghhBBCCCGEEEIIIYQQQgghhBBCCCGEEEIIIYQQQgghhBBCCCGE EEIIIYQQQgghhBBCCCGEEEIIIYQQQgghhBBCCCGEEEIIIYQQQgghhBBCCCGEEEIIIYQQQgghhBBC CCGEEEIIIYQQQgghhBBCCCGEEEIIIYQQQgghhBBCCCGEEEIIIYQQQgghhBBCCCGEEEIIIYQQQggh hBBCCCGEEEIIIYQQQgghhBBCCCGEEEIIIYQQQgghhBBCCCGEEEIIIYQQQgghhBBCCCGEEEIIIYQQ QgghhBBCCCGEEEIIIYQQQgghhBBCCCGEEEIIIYQQQgghhBBCCCGEEEIIIYQQQgghhBBCCCGEEEII IYQQQgghhBBCCCGEEEIIIYQQQgghhBBCCCGEEEI2jHL/uqX8XVbo/T1LeXfh9cet0H8Yx+fw/jRe n7VC95zIjurnLNWtqXOO8s7ZqqZl5SkS4RwRfjcjrz3zWVZ+p1Sq4Cz0NXz2OSsKfsWEmhBCCCGE EEIIIYQQQgghhBAyEJrBr+jOuTj4Oo6zlvIvW2FwzVK1Fl63rBBSXsuO6y0rwmexUWTeNwMIv4mm jOQ7o/S3bXkZ4T9a8jnO0Vb6W/M+Clp2WFvUHYlRsN+EmhBCCCGEEEIIIYQQQgghhBAyEKRTLg7O WnFt0WqmnXep6ol0Z2G2AzFIOg7bnYDSgZh09ml1nGNjstuqm85Kcx7pQIxqSzIb0Y6CAybUhBBC CCGEEEIIIYQQQgghhJCBEPkHLFlCNA6W2rP+TKdeW816IryWTr7OzsJV/pMn6aA0nZTt85hj2oGY ncGo34uaSQeiDishhBBCCCGEEEIIIYQQQgghZMDIDMSottju6CuTko5KdiASQgghhBBCCCGEEEII IYQQMjTi2nErCt5Y0Xk3UmVnN7IDkRBCCCGEEEIIIYQQQgghhJDhoYLDVhx804qCm/mdeSOQLGGq lzINWlYzWLIi6UDkHoiEEEIIIYQQQgghhBBCCCGEDB7lP2lF/pwV126t6MgbmXTHYXKMa9KBeB7H g1YUfMCEmhBCCCGEEEIIIYQQQgghhBAyEJR/0lLBH8usPy3pwEv2Hky0onNvGEo7D/X1byEclxHO Z6CPm1ATQgghhBBCCCGEEEIIIYQQQgZCFHwBet1SwdvtDsNRdyCmnZlph6aWP2erO54zoSaEEEII IYQQQgghhBBCCCGEDIQomLYi/4Sl/DeSTsPujrsRqKMDMenItNUdi5YKzppQE0IIIYQQQgghhBBC CCGEEEIGhvIPWSq4aEXBze4ORNuoo4NvWNIzIM1MyChYQjjPmRATQgghhBBCCCGEEEIIIYQQQgaG CvZZsX/GjvzrlZldrYm9u1Z25o1cLjsQCSGEEEIIIYQQQgghhBBCCBkKsfsvbRU8bUXeZavp3XIy MxCtZj1RR2fe4GU35WhmIIqa3pIVsQOREEIIIYQQQgghhBBCCCGEkMGjfN2BCF22lHcLanfkjUTp MqqmI1MvoRrJDMTqOSuqHjChJoQQQgghhBBCCCGEEEIIIYQMBBU8aCnvtBV6b1kz3uj2PEzV1YEo siNvyVYuOxAJIYQQQgghhBBCCCGEEEIIGTiRv9tS3nErDN6wmn7LUmkHniwfKsuXDnsJ08zSpeln zfoSwnTOCn12IBJCCCGEEEIIIYQQQgghhBAyUJR3l6X8Q1bkXbRVcFN3Ikrnoe5AzHbsDUn62tlj reWkHYhRcMAKvfebkBNCCCGEEEIIIYQQQgghhBBCBoEdBgespnfOjoIl3YGYzgA0HXhaeZ19g1Be B2IU3LRi96Lu6Gx4d5lgE0IIIYQQQgghhBBCCCGEEEIGgvL2WZF3xo6D63YzaNnNmla781CU19k3 COmOw1TyHmp6LUsFf2TF3vM4fsKEmhBCCCGEEEIIIYQQQgghhBAyECL/bkv5T9qxP4fXt+y41kpU 18rt6BuUIly3q9PSjrxblgouWVHwBSsMftmEmhBCCCGEEEIIIYQQQgghhBAyEELvH9ux/9t2FMxW ZoKlkc5ATJdP1Uo+s6PakoWw2cr9bSus/WMTakIIIYQQQgghhBBCCCGEEELIoLDj2pNWHMzZTf9W Z4fe8CWzH7veI0zBnBV6T+rZkoQQQgghhBBCCCGEEEIIIYSQARO7Z+y99etW6LXSGYDpUqbZzrxh KLlmdiYiFPk3rNB91Ypq+02ICSGEEEIIIYQQQgghhBBCCCEDI3TP2U13yYl3ZTrtasNfwjSS6xq1 PzfhCb03rMg/geO0CTUhhBBCCCGEEEIIIYQQQgghZBA408FZW7mLdjjVOfNw6HsgGuGadlRPJO+V 15rY/Z63LeW+boXuF0ywCSGEEEIIIYQQQgghhBBCCCEDQflHLRVcdaazS5eamX8dswGHpLTjUnde JuGwm/WWrfzrdlw/Y0JNCCGEEEIIIYQQQgghhBBCCBkIym/aYe2kHdcWlpcQzcp07I1E5vrKl07E JSv0zplQE0IIIYQQQgghJSXyD2gRQgghhBBCyLiigrvsuHYIx4vwb26WqwOxQ+xAJIQQQgghhBAy AMLgly3l/5oV+rst5TXgHD8A5/jfwSl+2mr4p6E5vH/TiWuLdsNdcn7TXbrtPm9pYo+/hO+WtMMa maN+HeTKmYYaeA05jdqSHbuL1ox/Hf99A0e5Bhzz2mtO5J+Bk37UUvXP47NPQwq/QdgkjBJW7y4T ckIIIYQQQggZHMngyHPwjeDrlLgDMaqxA5EQQgghhBBCSA8ov2mp4DCORy3lnbFC/ywc4fNmNO0l Kwq+je/egCO8YMX+m9B/xmdva8e46SfK7Lmh9/+QEbgKn4tSJzpd2gdK9gjJKJJzZH4LJecR1TuV /Ecc4bfwuwX8T8ImYbyE8CPM3nl9D3HtjLknubemFbr3mDsmhBBCCCGEkP5IOxCbwRKU+illEzsQ CSGEEEIIIYSsgao1neldh2X2njM9dcaKgtd0Z5vy56AFfL6YdO5JB2C7k278JR2YoYd7wz1Gcq+4 59g/b8XBWdzvadz3c4ibh00sEUIIIYQQQsjGaM9A1Kut5Psjo1fSgRgF3EaCEEIIIYQQQrY97dmE /su2CmatOJiD47jgNOqLlcYdLacx1bJlFiA0EbtatnQcmhmEXQ7n1hDu1ZmZ0rIU3ova9+pfw/eX 4fxLXH0dn3/OxCQhhBBCCCGE5KM7EGvsQCSEEEIIIYQQUkKi2od2zOx6cMfeqedt2Rw/dOfthr/o 6M7AZLnQDgeyKUqWCNUynYayXOiKZUW3qnQcyOs0HqTzVJZHxWdRbdFSwVkTu4QQQgghhBCSj3TK RbVzdlxf0qu4pP5Xtw82WrEDkRBCCCGEEEK2BdPBvZbyP2VF/mehZ63QfQnHKzv27pKlOluOdIwZ p3X1TkFxaI1MB2L7u/R99rMtp8z9Z+MgueclS3GPEELGEt2It6oOIn8fwvEp5PWTKEdnoasoQ69b ylu0VbC0IUXSCBckUsGiHQfX8fqqFXmzkJz3qeQ6tYNW6B9oS8KQfU8IIYSQ8UfbGJkZiOxAJIQQ QgghhBAyNJQXQUesyD9h7fZn4fxdtRq169oRjGu3xDltdxQW4ah2dqZtUUk8pVrxPTsQCRk1oQyU CPZVoqn9ydJgwUFL+YfsKHjKiWonbRXMQtJpd91WtUWUV9IwJmUi5Cev2+/ltenwi/ybeH8LQl43 ZUDk4whlG/zWUva/HWqXIbcQ1pvJ9XFNhMdupuGpJ0elOx8TSfgasgctynblfQ3HB6zQ/3ETE4QQ QggpM90diOWU2B/sQCSEEEIIIYSQLUEYPG6p4AQcPZnRMm89WJPZMS1rjzR05zqFVHFKHGxCyGCI ks5BHE3noHfQ1p2D/lOW0jP4ZlEGXq00atcdVVusxFNLdnNqyWpOSafcLQf5VPZvXaXzbnwVeUtW WD0HHbBi7/0mtgghhBBSduLgLGyUxdz6vRxiByIhhBBCCCGEjDXK22eF/gtWGFyylXejsuf2lqX3 5RPJ7BgzQybfKaSKEzsQCSmKyL3HUn4zmUUdnNCdgyq4akeuLPu5qGfoRbIsqMzY8/WMai0ZMKFn QsugieQzW7/Ha9nDFVp9iebxlC1xIR2IkXsAR3YgEkIIIeNCFDwHe2Uur34viUwHIpdQJ4QQQggh hJDxIfQ/Zin/UVuWJ1XeHNSylNuyo6lW0nEIh08vJWoazbfKTJtyix2IhGyW5Y7CwzgetZv+y47y ZyvRu+ecKFioqPfIEp3LZZoWyrP0KHlvxfdGK/PolpStl171OAOREEIIGTdkdYXI/wPU59+G7fKd 7jp+5IqCm5YKLuL4OOy0D5pQE0IIIYQQQggpJZH/rNWsvTIRupfgxF2zY5ldk8yw0Ud5r5XMsEk+ F+evyxmkBiF2IBKyFiqIIN1R6IT+y5byZlGmzUELKLcW7fZgh6DloDyrRHUcs3msbpS+N79vdyhm PtNKf7fVlXQg2jI7gB2IhBBCyPigvL2wi74G/TF8vJZWbl0/QsHnhK11GseHTagJIYQQQgghhJQF W1X3Oco9ZsXB3I7QhWNZN4JDV0Ync/uKHYiEZGl4H7KU/6ClvOdRjp1DGTZvx7VF3eGnvJYt5Vh+ XqJWU9pR2tGxamYgsgOREEIIGS8i7/eTwVSwi6ROb8DXEzupXceXQbDXIv9NS9VOm1ATQgghhBBC CBk5kf+QFbnH4ETOTUT1xKnMSjcii0PX9Tk1KrEDkWxvQu9eq+F/ymp4n0X59aylgpdwvOLEXsuO 3Lw8Q21W7EAkhBBCtg6R+2lL+aec0L+mO+rCaqZ+L4mU+KHukhXW6ecQQgghhBBCyMhR3hN2MzgF B/KKLTMM252E6bJ8Mmsn+YzLk5ZK7EAk24/QO2I1/BMoi2btqH7VafjXrcbkktV0b7WXUE7LrPx8 Q21GaZnfUe6zA5EQQggZS1T1g6i/H7fCyYtWc9dNR6X+XraeH7HUFI4ubI0qbI3qARNyQgghhBCy FQi9mqU817wjhJSa0D8Fp/HbVsNblJGelixXmnYa6qVsuhzKtHG+oyGZGqHYgUi2PpH7uBVVT7xz pj5rRfV5G+VVsk+h15Yd+yib0v1ZpfySAQ/sQCxEaZnfUe6zA5EQQggZW6T+jnxZ6n3JKmUHItR0 l+wQfk7ksgOREEIIIWTMseNgnxV6jzlh7QtWw33WjmtPWA0vskL3A+YnhJAyYSv/CTuqXbDVzkXd 2K6k8d3POG4ldCSpPLEDkWxJ7NjbZ8f+C07sX3pnc+qGrQc3eC0rclsov0znoJRZorSsSsstaEWH F9Wz2IFICCGEbC1C1N+h1ONl7UCU8HhLCOc5OwzYgUgIIYQQMo4o6TQMXqg0at+yIvdNZ6a2ZMe1 W7BDZcDYdVsGtIXB49CHzT8IIaPGjoL9t8V3fhXHK86M36pM39GyZMlSSPY7XLHnIVV2sQORbB1C /2O2qj2K8umEHftzsoehzCzcsXeqZe3ZifQuHYPsHBy62IFICCGEbC10B6KfdCCG2cFYZVEAG1A6 N42tQQghhBBCxgMVfBR6xFL+CWiuEvkte6bemrh/V8u6d1JsPC1t80W1RRwv2LEvsxE/as5ACBkJ yn8Keg1akBmHWk056sxqGoYl86aS99QYiB2IZPwJ/WedqPZKJa5fskLvmiXGBcqkpHySskrSOsul kamjnkjFDkRCCCFkbEH9XZER31F9qSI2lgzQytb9o5asjBMFS7Zy2YFICCGEEFJy7IYX2ap2xA7d F62odgFaWJ6kVNerS+g2PlkBEZ91TGCS2YhRcMVqeMethvuAOSUhZKjE7tet2FuwQpnBI/uFpfuC pZ2FqTKZlxoXsQORjCeh/5ClasdkNNKEdBDKsqTT1eWOQzMzejmtd5dXLLOGprTzUNT+nB2IhBBC yDjjKP+cPbNraULX8eWyq2xVRZimlmAfsgOREEIIIaSsRP7zVtM7Z4fufCWuLdpRvZUonRQgtl19 uU1Jvzcy7/WkgUiWNPXeskP/FSt0HzFnJ4QMGmS6B51GcNqK3Tel47CipOMwdQ7zGuHzPqNKLnYg kvFC+Z+3wuCUpYIr7fJGjzI3asLQgHRDllEyMsn8luXT8JVn6LEDkRBCCBlvpB6PvSVZmaZ09pUM LBM/R02ds6M6bQ1CCCGEkDKQLk8a+SeguaRNT2YXGuF9e3nSrKSj0Kjdtic2qP6PDB7Ttp98fs1S 7kuW8h41VySEDIyo9iErdh9Hpr6IDH1zxfRgaquIHYik/MT+fTAgvgRj4ls79gY3ctIxVWalnYfa 0EvFDkRCCCFkrNEdiP5SWZeKh91401LeRUv5h3C8y4SaEEIIIYQMi9j/GSvyd1tRIH0ML+L9BbxO lifVbUQyWSlVpy3XlyL3EmzV563Yu8+EhBBSKI3qryBTP+aEwctwuK5JxktHAuje/e5MSY2z2IFI ykvkfchS7iN27J+yYzEwVhmJRJVb7EAkhBBCth6xfxb1+CKOqNdLZp81/ZatcIzcP4Ket+LqJ0yo CSGEEELIoAn9z1qq9gxsxdPQZSvyhjoZwFZTsAOr807sv2hHXmxCRQjpm7C6H3oBTtYFS7kLTohM l3Ya5jYAU1tA7EAk5UMFd9mqtg/l0DEYGXNJWpWGqVQr0jFVZuXWH+xAJIQQQsaayD8KP/FqOe0z t+Wo2i2r6c/ZYe1JK6zdbUJNCCGEEEKKJvQOQqcs5V+xGu512GNL0C1tl7Xbg7IzDZNjuuJh0ase OrGvZcf+gq2CU3bscV9EQvomrP62pdxzVuT9ZytykbG9lh16yHTGIcxtAKYsJXGU83mHupzq9rrM WaW/yfxuOFqyFDsQSYmQtdBVsha6EyI/yOjx0eQNqijl1h/sQCRk23L/1F+ymlN/22r634sy/idQ vv8kyoX3dygKPmA1g7tQbtwN7cZn+3DcXwnrB0R2FByw5biKrG7h9+voM6h/Iugj1p7anSakhJC1 UH4TOon8uVA+Ow2+bOTfsuL6f4KP+xzsjX9jQk0IIYQQQooi9O6Fnoa+aatgUdq8naxd2J6YNFxb sb1f4l7pRMS193qXYA8+b0JNCNk0yoXz58H58+H8+cjU0imWHldmwi2p3AbuVT7TkoIPkj0/pBDM dgpKh4deMie4hcLpJv6/ZEV1LRReS3YjWMJ/8d4cRUre4/tYfie/D27C4b1lNXfhPHXTiZIqU+hm w61lwpX9zaq/hfS1t3AHYuj+MtL2JxC/nzCv77Ii9wO6w0KO0jgZB7+MuMZv8LsQrxU+I8MlDB6H XnT27LyA+O9shForTY+TlvNcRun3eZ91qSPfrqYNnGdD6uM8eeHLDTs7EAnZlij/e1Gu3wPb89+h LPiP0BmUNWdRPqA8yCgOzuN4Ecc5/P4NO65dx/tFsaMqqr7kqNqSg9da+v2ybHyH/xn7aiqRtq3W kJL9dYM5ezr4Cuy03zShJYSshdjMsr9glOyZv1zHj16O+Gh6oKf4Uf4cwvqcCTUhhBBCCOmV0Psw bKwI+hx8uq9WGpPftEJXb3+mFUmH3bJNptv0UmU/H7DsqJ50IKZL7TfclhNNzSN8J/A+MndDCNkQ kukl8zS9+SRTrcx020IdDdxmSrV03KVKP5Pp11EdDrJpmNLSjU+LVrN23Qr9q3BSZ1GgnoSj+pSl auJUH7TCZIS7jJjXDeY5QuF2AP/H69pB/T/5f1jDedxZfI/zutethreIgji5JiSNZLYKbqJQvKUL xrzOFnGgdUdnVnJfOKaN+ONOWHtYNwxEwWnEx1nc03m8vog4u2Q1gz/SivxL+rPYx3f+cuOk/EZ5 f5RIXrsX8flrci5zzk/jPZc9GhBOWPuWre644UzvbDl7h2tQDFXtsgT32Ezy6PIyDWmeTT7Tv5c8 q1+bsiebf81vlv+fvtfLM+D1inhE+VC/qQcoZMqPtvSABVnmC7/V110ODz5P1P5uFbXLFSj9LWQ3 JfzmN6L2eaRhH/lQyj92IBKyfQh9hXr2GMqDb3eUDSWQ3fD/sxPWX7Wn/YdNaAkh6yH1uNTniU2R m7dGJgU7JvRalWZtsTJTO2tCTAghhBBCNoPyP2jFwYNWVHvejqrn7Lg6X2lMLtqxqwds7Yh25dti JZKj0vYzf96Jpk7o/hBCyAZoBJHVkJ53b142mreGPBqgXMK9SxzoeEiFz3VjPb6L/CuIn5dQ0DyL 94/jPwe1w9xWsN/E6nBod0QGB1GQH0K4nsR7FID+qwjf6/h8wW7UF+1warmTQc+SlGfc0Ukxnh2I Ye1+KwyehV6xVHDJanjXrJlduC+5NwjPLRlpIs9VjnLvqdI4SJTEg3RyyHP2jPCZ/r8+Luh9QePg xYl46nG83o34/ScmJKRXZMahCuYrMrsW+S55ZuZ5bGUtpyvIdLi1v0/TpeRZ+U6O2U5B0RSkjbNb SIfS8ScdgIv47jqOb+Aos3Vk1s5rSO9noOPQkxDKCSm32sv1JWVIjDJEf4ffhPitwn+kEz7p3Fue AaT8N/Cf605UW3RwTSeavOlEVYRBRvdL3vFbDvKRyJZlwyD9uc5/6f0m+dIMdmAHIiHbkdD7j5Zy vw0lZUOZFNWuomw6akJKCNkI4gNpu0FskZx8NWrBtrRlpZfU5iCEELK10ctre4dtVT9qqxp8W/es HdbOiWT1LXymj3mCn5p8LwPOlQf5Mjgd5/CO4jyHdYeDcj9iRe6PmasRsnVR/i8g/Tdw/Dx0yor9 K5nJNW07K20P6rC/SqGusKZtarq9X0+iYiciIRthh2x83wiu7pAMJHuNbecORNz7BAoRu+EuojBZ wHtpMJeZf6dhSDxjRbUHoA/hdfn3xYn8uxF2GE3BYdzHC1bovWqHU5dwvKZnA7Ub8LUWtdM/Dkj8 R/5DKOCP4f7mHFQEjnSm6OViIRll3H6m8jp9L/ecUbsSSX+TdNiY+EjUniVllHYsNqo3cP3LTuR9 A2H5nB35u03oyEZR7iNIi6cQjwv6mUm5I5K0qTtyM/G+pbWc/tpxIPExLenM7EMbI89G/mU78i7i /Xk7hgPT1SloR1PSKbgf55T9wXbr/F80ck5J6yrANbz9yC/JwAXlPQkdhwN1xmp4Z51mPXG04HA5 cXDejtyLuJ85aEE6HivId0nnqNy/zw5EQrYhTrNmOhBL52TC9qvJXm5NE1RCyEZQwV7U5d+APfNm V54asYyNpVVjByIhhGxVlPcMyvfTKOel/W4OvumC1ZhcxLHlxLtasoyhFWbawNJ6ItP+I4N304Gu +nfdbUYh/PPQW4RvPo/rzUKwGd2ntE8cewfx+oDV9IY7qYCQQRB5X0A+egHHr9t6mwnvihXuvKFX 0dIraZn8051HEnurpDLh0+1ueK/bH+Uz5Gc9EYediITko/yfnYiDx1AIzKJiXbKbqCSznSXbQLZ0 Os34MAJk5IHM1qteQLy8iILjCI5NGBv3mNjaWphlPnE8a4V1VAbB11CAfs58Wz5U8BEU6LEd+0/g uZxCeK8sP0dTCUDa4NOVl/kurdzaFUT6nxyl32d+0zYc046drGKZ1Rm0HOVJZ+IlRypX5e2DuHfi ekjnrzbqke9kX5pM3C8b61tAOp3gqPfeyXzWVg0OTbCg40LJUrv+eegcyiNIj+JHHnW3zF49duw2 bRnQMO0dtePaGTFE7caUdIQ+a4f1adz7D5ufEkK2Oqq61wonv4Z8/8ft8nHUioK3cXwd+l2Uz/+3 CSkhZCOUtgMRSgcE6hVX2IFICCFbgsiLYUc+Ad/5lHRuVJTbcmamYM/J4LRUmc4N3VHQrUxd0fGb 5H/poNd2m1Dotxy8duT3ckwGPuvtjeymt2Q33SUr9hatpncd/vxV7dcr/3noQRNqQsqLnqjh6rY6 O5pE2pcVwrz/krTRIa1nJ2KYNi35PPkum5dKJp1/JS+nq3qJ0rye/i7TiRi6P2pihBAiIOM0rXDn SWSahaTjMM1A2Uw0Pmp3gJrCoV2wSeEgS5LqwkI6mXB/aQECA8CWxntZwjX0HrEa3kfxux83UbR9 iOs/DqNml3lXHvTspuAEntEs0us8CvLF5eeaPPfSqFFFmpK0VH0BxwfMHZAskfe8HQWXKjDs2529 MssuLz7LprQzOqecXJ5Nl1WSTtv3KbMKG9JZqjsMOwcqhME9+J4dz4SQ7YNyfw3l35dhe/0R7LHv dJafI5ReArp2HGHiygKEbAZpHJXBiVHtrRX5asRattHqSwgfOxAJIWRMsSP3AZThz1eiyXN2FMw7 zbps4SHtMGLDdZT9I1cYtG6L78Sx2rJU9QqOL1mx9zT0iLkdQkaPQnpUSJdR7SXkoSuW3poG6Vd3 xHel6S0sGRiAsmQeehH3Hm/LfgFCclFBhExxAgUEMggyStrplqorM42HOhv1RanDqEcMZfb+cyIZ mSTLk9aOQftMrJAyEOqlVz8HvWaFtbf0KBc8u4p0AKsqnmnaCYzPSzbSRZaGndjj30Blc35iT/B5 5LHil5EcU2Dgn7BCd97ZO5kbd1tB6ezJdISWHdZuVZS/hO/ehAPxLaTt4yh7xUD7qIkWQgjZnug9 aSZnUV6Wa7806fyQTpA44EhxQjZDsnXCk8g7c8hLt1bkrZEJPkM6ACyqcwlTQggZR/RKT7VjTuTN QSjPZeZT4ncvt2NKWZ+W/WWQ33LiKo5TCKe0YSG8jeBt1EFvWbH3Or5PVrAiZNgknYbHrQjpUPlv 2ZGPdFm2/DNcSQdiUqYEC7be5zF4BHn0gybGCNme2KF37449U0edhn91h/reTIWbUU6GKreMY6hl PpMCUJYmxWttWCjvbbx/C0dU1sELECvrMhFW77bD6n5buV+1ZYSW3tMQz1BXZHKU9/Jsu97rz8og CZccxUCUjk3vStJJ7z9k7nD7Ip2HMkIQ8aPzYke8bQGZdPjdzffJ/S3YjdoFW9VOwhh7ylLBYxDL GkIIyYB68kwl2nVdBgbllquj0S3U5TK47EmU6RwARMhmiIIPIA8dRB46j6MMnsrLYyOQ+AypuAci IYSMFUlHxwlrGvaZbkdol+fLypbzufXAqCThMdJhg7JtXFqylYl3DGJ7ARksyepXL1ph7QLS3UJn +kwn23Sn4W0kXZaIkjixVfAtxMszduT/GxODhGw/7Ib3WSf0Z53760s4dmaYdiU8bsoUfulnMjJJ 1iSXadih/5IVek9rA4SUDltVn8Ize81W7gLUcsSYyswYzRpZyaiQ7LMvoSSsyFs7ZKZr6F3aEdWf h7F4n7nd7UNUiy0VvGgrX5YCQLzkxNXYCOHPli8iSaM6rXo3cLxkq/rx747fByenzhmGhBCyFmH1 nD3tL9lxqZaxXkJZfh511UEcP2BCSgjZKFFwAPnnnM5L+Xls+Mr4ELDjTAciwkkIIaS8RN7z8LFl QMoCji29JYgu13VZDmXaijrUVQeURiZ8aXtru10kaL1DL7/qz0Gy/xpXKyLFEPoP2tPe83boycCp eTv0FyUv6bbWdoehvM5oRbrdbpJ4kaPMGPau2ZH3DTsK7sd77olIth8oNB5GgXHa2uNds2IUHtk9 vVZUZmOkbKHXlozm0RvAPmSF3j81UUBKhB1XIyvaecKZqc5bM9nnadR+xniepnIrfweiVDpG7fsI 5p1pMQiDyNz61ifyfgv6BuJhQS8526FsfJVJ3eHMhFXKFHkvaVDVFsUIs5TszVmX2ZWPm7smhBCy HmH1gHZmVXXJ1oOFsuXwCKVnJ8n+aOxcIKQnyt6BGAU3YYtfhP0me6xz72lCCCkTeplS95gTV+cs GYidztZLy3JdrssxbW+R190yZX9Z1W4fSoUwJx2IRrUFHC+gnpLlJQ+amCFkY0RebIXeE1bDP4Xj FXu329KThsTfUpLWoFCWAMb77jTZkS63ibL3jrixI69ViSb15ADE0VHkz/tNzBKyzdCb23uyr8ub 1rSsx13TGpvKdi0lTmEi5V/TMw6V/yg7DkuKbEgb+bEd1160osl5Z8Zt2c1SzULoQzJaJTmmnzkN nTbn7ah+wmp4W78TMfYPoaw55zT1fpAmLrLKxtfopfcj0K+7w5kJK4wKPQop9s/C+Hoa2mvulhBC yGYIqwdgn52zlLuEumK5nB212IFISH+UsgNRlNkzXflvwAeRwV/TJtSEEEJGjZ5x6F66bY/XqujZ hqlM2b1V1e68EAVa0okhq3JZcfBtSwXHTAwRsjqRj/yjl2ifr0S3Lzoz9ZbdXN7XT3ce5qW/LasN lh2Z/GdH7hVbeaeQ9z5vYpWQbYzs94BCxYmCpXQGV0U37q/MPO3PxkVh0JqYuaPlTE/K0jSzVsP7 rLlrUjYa3odgHD6C53QKBtKCXo6iK93JHoJ6H8HsMx4XZTuz251QuJcQhmBUv4rjUeheExtbj9h/ 1Iq9VyfU5A2rkZQvSefcOGj5mTlG5vMFpM/XdMdhVNtt7pQQQkgP2NLJoNxz1rS3ZJVtCVPdgcj9 0QjpiTJ2ILZlbLzIf9sKq687YfAFE2pCCCGjQnmPOM3glPjblSbKar0N0bJPnpTfW7gjsaMNVu5T JAPSg1ZFSTuKP4842V4rWZH1kYkykf+Qvcc7ZsX+nAzat9MZu5Ju5HUDn0m6khmIum1S0tg2lZIJ K4gDk9fsSCZUBS1HBTcs5V9CHL1gYpYQoomCgyhkzqNCglOXzJIan4b9tVVpolBsvks6EedQADxn 7piUidD7ufayFJGLSs48v44Ot/SZyuvs+/HSinyV7pU3XV1CPMzi+8dQof+siZmtQ+w/CiPlJVTA 13TH8LiMdNIj040k3HhWuvOw4c7ZyjthS4d36N9t7pIQQkgf2KF/wGp65xyZ8Sf2W165PBqZ/dHY gUhIL+jBAWWfgSgK3euwWc+YYBNCCBkFkf8C7ME5qKvTUGbhSSN/WoYbZcv2LSnTFtGOB/OZbJ0S By9asjwl2d40vM/aDf9ZpImX7NC7ogfsz6RpZTn/tJXb1rr95IRBy2n41xB/lyuqPmsr72Vb+UdN rBJCOoj8u5FxnkxGJ9RuZTNTW1JptyvunO9LKRPeyF2wlPuypbzHzB2TMhF6/xbO+rN4Rq87kYvn hWfXUZmlSp6rjLhK9s3LPusxUdvIzdxX9j4j/w1revIEDMCttXSSqj4DfcsOJ3GfMoN0NaNfjOL0 dTkkSzukyzvozt/In3Oi4BgMi33m7gghhBSFdNDJMteqrge05ZXLA1NaH4lWfBckHYiEkN6IggOw pco9AxGyG+6i1XDPmlATQggZJso7ZIXuOSdyZa+xTDktvnhda9lWWy67s7/bUpKZl6L0fdtWNfct s6WiYAH11imZsWlikWwHlPe8Jds+NNyrjtp53VGTS05UuyVtV+30kUq3OZq0005f2d9kP99C0ve9 PEFKz77U9+tdw+eX8PoVOwy+ZIf+wyZWCSFrIg3hkXfGiv3ruZmu5EoLg/R9JcQxqrac3f6is9v7 pqXcp8ydkrLR8H4FBuLT0KVKFLydFvDZ57utJHEQ1163GtUvWGHwyyaWxpsweAz3NWs1ZHZzzj2X QdqYSpyRpCyRNCgzX/yWPXNHS5YxgGTG4TFLBew4JISQQSEdiE04w836ErRcTg9B6eCWjgEuqA/s WDbNd5eskB2IhPRMVNtvx8FZ5K/FJM+l+VtsLpG8H26e75S5tgzmU7XjJtSEEEKGhfI/ZYXBy9ZM /bqlvJbVqKJM3sZtQxuRtlenpBNRVra6ZCvveVv595kYJVsN6SRW/gnYU3O63UpWM+tOE9tJ2lfr VmpXLnccTshxRl4j3qb9E5aqPwp772NW7P+UiVlCyIZQ/iEURBetyLu5MvOVXF2NPEkhIesVT75t RZOv476+aO6SlI04+HU8wy/h2F6yNC3g2893O0rVrifT5t1PWcr9+ya2xhIYr01rj3fSbgYLTjQG xk0aRjXVLlfSjkM941B5d5lbI4QQMghi6UCsnrOiqdEvYaobY6CG17Kn6+xAJKRfpv2jsHOvJn5b t5YbfFZ+N2DpAYz6eBO6iDAeMiEmhBAyDELvV2EDPosy+LLVDG6NtE4YJ+n6K5EtUt68FUkHCfdF 3DIo/0HYKM/jGZ/HcUGW9bX13oU56WHbqLN80G3Ipv1O8oKj9zSUSQDIE3q/R2nTk1XEOBmAkP5Q 3nEUSm+szJRjoI5CMylA7D26oLhqhVVudlpWouBX4Jw/jUL9kjXtyay7zHPc5orcW4iby0jLMKBh SI8ryoucxq4TTuTN602Jp8vYgZgaHSK8V2J049jQ4b1mK/8lHB+1wuCfmrsihBAySPQSprVzVtNd stQoZyMlsvdKvSB1hPumPV07bUJJCOkF5TftyD8JP2Chw/7S/lz63nw2FKXXxzFpeFpKGuiCg9AH TKgJIYQMktB/0Gp4x2EDXmnXA5nOgJVlN9WWrr+M2nEXXEVccg+3cSaqxZaqPWGp4JQd1a9MiC+C /KBXSUm3FpPXeWliW8jEgVbymUxYeMfeqZajvFvW9OSSE/tv2g3/W8gLL1jcfoiQYqio4KwVVs1y MmOs5cpzAQ7qSXN7pGzE/q/hGT2HQnwOQgU4heeXrQBEOc93u0hmwYWSjsWArokh/YCJufEhdHdb kfsCjlf1M5ZnKp1yefc7UqXpzYRNwfBAerRlr6vGzlk78j5r7ogQQsigib33o847ABvunKVcacg3 ZfWQ1G6sSt8HLXsv6jDlX7P2VE9zfwxC+kRWcjAr39iRL7P9MnmuyyYbjW6hDIJ/4j+J490m1IQQ QgZF6D8udl8lqt/Aa5TDph7otsmofHXEUxJ3O2J/EcezVuTtN7FMxoHYfxB6Hs/ynN305y1VXZR2 Qdn30wk93XmoOxDz0sF2lsSJTAJQwRUrrL2EcuRZK2Q7HiHFE1UP2I0qKmwZcZnJhOMiU4jqglSc UBW8heMr5u5I2WgGd+GZfdZS3mwl9pasWDqXZIaBMRTb6nrO20lJJ7ikZWm0fBOvx2vGQ+j+MvQF K3Jft5T79lg9T5QjlRkYaJH/LVv5z5g7IoQQMgzanQvVi/aMf9PRG90PUdqWNNLvfZmNftOKvItw 4KWB64MmpISQXondA3bkn7Omq0tic6X5b1TbGNhNc4Q/IoLdfd2K/TMIC0erE0LIoFDBR2BXHalE tVmr4S06su+1tIHotqHluoHaiNI4k/iD9sKGbngXUY8dsprcgqXM2JEX27H3hB37p6ArsnKXXr0r fa4RbJNQXrvaXkltFkoG/idCWTJnqdoxK6w9xJXDCBkkeqR39ZzV9Me2A7F9lBHi0tmiOEK8lES1 D+FZPYrjSzBsrnU8R2pZ6T58MP4qM9747bkkI92U/yp0I7kfGDpi+EAd91kCpY1VIkfLlyW1Tpk7 IYQQMkyU20TdcdJqenp/j6F3IIoT2nbMTZ2lgiVLeedQFx+wQu/9JqTbG73MbJ6CVZR+1/37GuwF dtJsN2x59mLbNmHj6uWB0zw3SplG10QIl3/OljQrs6IJIYQUi+k8hGZhC4z/SmijVDr4XHe+ms9m ai1n2l+wI++k3fCbVuT+mIl5UgKc0P2YHXq/i+fzh7A55mEXbcs8kE4EsmF7idp2mE7P+I3IfFaZ mdJtdkk6D66hDLlkhcErerYhIWRIJE78OWTGpbxMPQ7SHQCy6b1yL6JAedzcGSkbsqdfXHu9+/lR XUKlqDf7FZlGDJ1PxwElBmrtJMK7AOF+UgPAKO9+RynTsfkOyBHjLQ5eRPhjczeEEEKGifKOoh65 akXeSOqN9gwkqbv06F/UY6qKethNOhC3G8o7grr8hDUTzOJZXHWaU9ethr8IyaBDLTj+GdXxmWgq OTbxm6wSXyP5rxxVbbES167jv1dthWuo2knYPk/Brn8M6eBTJhRkqxG78D0nz9nN+tKOvchjace9 5Ll0X5+c/DkYJY1Wid2dNGRV9vg3bVW76OyBTymDHwkhhBSL8g7rzkO1PTtOBiXdLqrltXYknYhX oaOwq+81MU9KgB169zvK/Yb1wO3XrN23t6wH7sw8w8QuGa4tVBaJDyazLvFaeTotJ/EAqXfdQHlx CToOPWqikhAyVKRjQuk1luHMj2MhFbScUAoZGcXqnrMiOKWkfCjvaVSUl5yZ2tv5z5HKkx3XpYFt PDoQ4yDSDY1xMJ+UJeUvT6TBSEYzIX1eQhnyvLkTQoiebZVRMtgo0XbsSCHDQQVn7dKMRE9mIDp7 pTNsTOrhXgn9u62G27RC74g17aEed2crYTBvh/4i7nu5g6cdN2kd3y18l44YFqW/TzuDMx3Cy521 idJGL/zmFv6LOA+uW43qVSt0ZxGuk1bD+yLC+TCOnzChJuNKjLzU9PTqN7YsydV+9hnJ+1FJ+S27 WZVVbV7G+0Mm1IQQMl5E/gPwb38Ffu5PWMr96+bT0aP8Tzmh/7LTlOWil+0CqldJHHYL9ZgMgpPB 6JE/a097j5nYJyXCCd0XnEYwZz1wO55XahfnPePtIpN+xfdQ/luWql1G+fWH8A+PIU3THiNk5EiD iF6mZVyXME1GjToyekkFZ81dkTKh3OdgvM7pikBmFeQ9RyojVJrpuufSiDYOMxB152FwAhX7fO79 tNX93WiFsmMBDswpWwWPmDshZOuj96INfhX59VFb1Y7bzdq3kBfelJlFem9aPeMKNoEoguOZzhpq zyKSzyDduQDnP6pdhaSc+gr0Gfzv4xD3iiObR+o73dghtl0yQzxbZg9diV2MdO9trQ5EyadR8AXY /ifs2H/VjoPXEe8LKA9gS+OeQ9hqDajpQtUkHrqUdvosj5TG59Lwkf1du3Owu1Fk2S5on0fOqf8n DV7ScOC1KjO7EBaxHfG5Ct6GruH1OYTxSaSVEMdfNHdExokwOGAjrzt61mrWNlxOF8ufDVorrylh 0uF6SH8uHYmX8PmrOMLORdqLa4egg3h/YGNC2aEV7Eca3ofXu6G78Zr7UhFCEqLgA7pMkLJByghd VqDMiIKDqO8OoS58EnXzcZQ9Z/D6LF6jLqzDNqmfx/Ei6s05K/LecJo+7HI9+EckKzp8zYrcB/D9 j5srjZYouAd2x1OO8ucm9k7dwvt22UsVqdQ20+1vb8CmOo50sNs8BVIibOXtc5QrHWRzO7T9i+cn /s92yBt6xRkcm7hvkb5n/y3oPMqvp0wUEULKgt6HQpzxpjvWHYgwshagF81tkbKg3Mes+9zZCZ2+ pIJgB+JmZJsZiHZUL3fDpW5UkZmH+fdRLqXGmD9vS5kR+TFel8OpImQQxP4Hkc4fgJ5BfXka+VX2 G7mMz68lm7FnG/Z7keSpRLZyr1nKv4xrSGPGa7Zu6NDLUnLUIFkfPWCmltijqXLT3BCkZ935Lbux C/WwrHARjHcHYtIY+QLu7XW8fgv2/9tp51/SyJTWjWOgqPYW7uUKdAHly8tW6B+1Gt5hc6ek5Gjf M4Rtq5DXO/Y5Xa5LOp53uSQN3jdxXB5cs1GpQBr0pXH/DaThOdPofx73exbHM/j8KM59GK+bON5j oosQMu4o9+Ooqx7Wg6qVdxqvz+IIu8JDOehCepDSeZQRF3FE2YAyIq7JAD1ZkUEGVUmZcwvKK5NW lwwCxDVwzvLs56pQxsEPcVRt0dkrnSQ54R6xlgc8JfVROqBND3Tq+u1YSKcj/yzSwn7zFEgJsWP3 kYnYP2XH3oIsQZukNxmAl6S7JO2V3UZKwye+RXeYTbjTjtHIbzlhFb+ZlAHJ80ijs9AJ+F5sMyCk rNhhNVnCtOGKc5Nk5nGSbL7fnPqOFfp/BGOLSxCWDFuWnYr8BXsalYM0UuuR5TnPkVpN0pBaLsO/ myg4ijBezQl7SWQMFjPYQA84iGXAgX8Sapq7IGTroNwfskLvw1AMPQFj/BTKkCvLHQV5+aRomXwn M5mSfKf3LXDi4AXU2/sgzrwgKxF7NGls70pPQ1LHMp1Q5LWc5p26A9EetyXyZWCMCj5qh+4jyHsn kA/nJC9WcE+i5B6RR7vveZyE+3GkcUXq9TBYxH3O43hWz9QgpcUOgwOVcJeebVwJs3WSqTe0Ms95 K0kPTJDX4hNJI7W5Xz1gAu8lHYuNqmcTSWdCcN6WFXaSwT/P4fOHTTQSQsqA8u6yQvce7VPqzrH6 UeTvM3h91o7986iDL9qhd9luuNdw1LPrdXuIHljtIv9n2kaMzdxRZvQj3YFYknYEmWGpZ2H7Mpv7 RpltD91pI5030s6ozKwofcwo538llkkHYz4Qbptgx+6XbFX7lhVN5uQTYzN0qPs3o1TS1rA8MFHs 9JpWRz6Kawt2s3YB719EmXjE3DohpOxIByJ0zml449mBKKMzwl0oiCavW42pM+a2SBlQ/lEYz1d1 ZaGNrbJVcGWXji8YfGYJ07J2IMrI6cgt8QboifEi6U83MmpnSjZtDx5DGv1ZcxeEjD/K/6Ct/Aet ae95WR7Ojvx5uyGNkZl8kJQrg5deekWU5L00DyZHf87eUz02Ee96yGp4HzKhJ0TSsOlANGllWOm1 Q2k6xWsZca6X9R2fPbZt5UVW7B9xQvdF3McFO6rJCh3Jvel7MtKNlmPXCNYpuQ9pjJD70/ckDX6y 7Kk3j/LmhIkSUjZg08qsm4q6Y0kvWdV+pibvjSTfD1m6fpTX5n476snO3yYN2Wlno2+WVA1eQTw+ Cz1gYpUQMkDssPoc6prTMkhlIpRBRV2zBqNgAYLNLXlVZPKwrqfkmObvtO41HYmZvJ58v7IM6Fml 6kD0Z1Bfn0SYFgq9x0EolDYDHPF8ZAaVI504oduyGlU9aEmX393/KbfYgThmwIdvIL88qQcQxcE1 e0ZsXRlwkJYRRjk2w2iVDU8SxndM4/UDtdaEqorNLjOsT1jKewT6qLldQsg44cAImpj2x7MDUUZv hVM4VpdwPGduiZQBPWK2KiNp8azKVrmVWNrBMEfZC0ov6VbSDsQQ4ZI9GEY5Y2Q16TjMfmZGQ0mn tnRuR8G95i4IGV9U8BE78mKr6T9hK/8UXl+pzNRbdvO9cHTh+HaWJ+aYzReDlrmuFt4r5MM9cCCa OCrvir3bO2Xv8Z5AORJb08GHzV2R7YjUczJgxuyB2JFuhiZzzXa+qbcqkb9kR+WegWhH/gPI+8/D 5kL8Veedhrdohcn9ODFs5LQDsUNpI2b352OktJ7PKvRa9l4Z7RzIAIqv4t73WmHwkyaqSFkIJ89Z 09KomdljM81/WvJ+iymbTvX77P1mZb7v/l/mN046i1iW8o3rp/D6CfwmFpvAxDAhZLOE3r2wnT+F 42M4PgUb4KTdmLxgN6oLdlhN9uWV+hQ2rNWUAew4tu2FNJ+m6upITNX+D9T9XdEqSwdi6H4aYfk6 JJ2sw7n3XoXn60gHoewDjXA64rdAlb1TeP536o5E2Fz5/y2vljsQ41o5B6STfJS314q8r9pqcl7P YE7tgLSs6ShzRqD29TN5OvsZ8tCEqi7gPs5PqEmuFkjIlkA32FTNiO80w4+J9FJMd+DIGYilAoaq o6bOWQ0YLGbq/fI62NSakkpXS1e6Ze9AfBxO1kUneq/szZB/P6NSGo8dn8NxkWV1uXQp2QpEMoKv NmtH3ryt/EXt0OpGDanLTeeALkckL+jyJFFHnhiedB2A62upZFSv1h5v0ZqWpQf1aO7nkT85o2I7 IvWc1Hcj7UA0atfDtVYFecuSAVFlRHmyHPAxxNOcFSeNWh0NWzK7S8/wyolHsc1KvITYpqVndNXN MkmIC5nxoarXbFnSNPK/aIe13SbWSAmQ1W+s5u2wceV5JWovc7VVpe8zSaf59XFOZ4PIxI/Ox7p+ X/k/e1qW8IUtEPuzdsM7gfr0CN5HJroJIV3Yyv2UrbzHcHxKb7kS+rPIk1dxvI48JR0utyTfJXuQ iRKbNcl/XfkwzaM6n6aS/Lycp9PzLJcB2d8OSGXpQFTeaSecfNNpTsFGQVwM4957ldhQ8FEq01Ot X/qDZsvcgeb79v2L1p964EfwGzOAY3zEDsRxRvn3Ic09j7R5yY6Rh2RgoGwNJcp/3sPTXplViGO6 n7XYNcq/Bl1CeF9BuL9k7oIQsmWI/DN27MlGzSsLhdLLk0YCGHjVOUfdwT1PyoCscR/WDlqRe96J pjIz06SSG3JFJ2laC5VZu2E9832q7k7O1LhPvx+qTBh14wIcmLJ2IIb+wwjjaUsF1/C66x7KIInH zPNW3k3E50XE5yG85v5rZCxJZhn6354IZUP8tKwQjbLM6lMN6VSEMyT1Q9L5OYc8egzaZ26bbAdM B6Id1ZZ0A1Pa2JaXZoYpaVCM/KMmlOVAdxwij+hl08pY/5ZIYkvtqb1lTdfO6vqflIOwds5W7pJe crb9rDLKPkNqY5LlfGWGgszCjYNFO3TnpVMEx2NWGBw0MU/I9kM605V3xI6CE7aqzVqRe9Waftd1 e3oSZZB3a9lnNHb1VlEZOhBDNxkcprwlvfxnWznhHZoyz7u73ml6rdqBD3Z0HHbzPTN/t91m1G47 6hiUVQLbtVPsQNwKiO0fBceQzuYmZKBc0la4Qu002Z2211OahnPbTFdJ02EgnYWXES7ZHkjaBZ8z oSWEbFlUcNiOPMn0Jd7HbDX5rYlo6iaMom9akXfY3NFgiYJ7cN2mo2qHpVHJUfUzOL6GQv0i4nAO ztobKEiv4/0iPl/S8Rr6b1oNf85qSMHqP4PC9nE4dwdxrv0wXlAZ+Luhu80Vxptp71etqPqspVxU Ji6McvOsNlOBFanUmDPXT2fAVPaiIlRu653379Jr2ssySrfJGt3NSfzeGJXd5xq+ytuBGAWnnch9 E8dWpRxx1SVpVBWJwSMGlSv58KwVevvNHRAyVtjKn7Wndy7KUrwVKdd0x0FaVpWmzOpBJuzaEYKU 39oh7/U+CexI3DboDsRaSZbEbqfJt1CPnMHrT5tQjhYl9mLNdBya/CLKvQcqlV6CLBZbXPs6h1Gm /KKJUTIqlHvGakxe1w1e6bNKG68yz47apDL1qCy7pyUditKZ2Ai+juMj5gkQsnWRDsPQP4Ly5QTy wiz8/nndLiP7Dsrgc2lk143tkmeMdB6S+jRV+tkYqywdiKGrOxB3yPYKJmztTo6RCM/XdJJIp6Zo ItzZmmjc0YpefGzNzkPhB//9L7cqu4PWRNNFHMMXg9L2pZLaZOxA3ELYkf8QyrUTKMOuJKs4SFkm QjqUdL2iXNuYVuZJsc8yNpr2i5DelSzv6+Ha7ld1mlLBJyAOzidk2yAdYlHwFAqEORQOyx0+YyG/ 5ejK2nvDUf5xc0f9I515ssyh8g6jQDyK4xmr6b/mKFmuUeLJX6iEtcXlEfJiLKRKwtYuhFNjQqQd 4+AWCv6bdrJMl8wigQPtv2Hd581Z97kXce7XYOSdwX0dxetD+G58ll1q+A9Yu73jcFiv6OWj8HxW VkajUlIJOg2/9acf+NHWjx7+hDYQ91/4YutvPvLTrcr0HcnvZINf85/RzIAw6ShJMyXuQKyfs9V7 lqyZqcRYyb2X0WnlEinBHPIyR0WRscNW3hHUb7OVqCad4CgXpAFEOg8lXZuZe+10PoZK60d5bZZj kX3bpA5xpI6XGYkyg6LBjsQtjXZCTQdij85v4SpJByJsRhlk9jzCc6ltIyB85bCtSi4pW1QiJ65f Rxn6Muy6T+H93zfRS0aBcg9bjclZK5RG/fR5pWk7Sd9UUTL+j/aZvSvwJ07Zoft58yQIGW9C9x6U J0079mXZ3hNW5M7KXsBWQy8/3k7/SV7IljEysCStRzOfb6WBDGXoQIzrh/B8LlrNXTet8HaEK/s8 hi/9vLV9iTBIR7L5bCK+o1X7Dx9et/Mw5c/f//daO2aqLWkH0b6ZOX9HWmp/NnJtnQ7EZnAX7kNP 5sDxsNX0j+LezsBnPGs1q+dsVT9nTftnrUbtjBUGR60GftOoNfH6HviRW6eTK/Tvhj6PezqPeLgh g4aQzyXPdyo/PeRIfpvKfGaWJk388dotR/aEV/4f4zcyIP+IDgMhZJsSBQdRGJxHYVGCkd+bkJIl TGUkmSznhsoi6nF2UcP7FRS8siTjl2BgvWLF7us4/wIKy8WkAMa1cGyPLuouYNvvVzFGc993fSbG anoN+U53yvg3UBlcxn19A9/9Dl7PwDC+x4S6dNgydT1y34QRL2E3Su91BJJnlVaoMzAU4Uj89OMf yzUOP/nq77V27Lmj5exNnl9WuecemPD89bPXKmUHoh1VD9gz3jl7Rs+wTQyM3HsZoZYdwFsI32WU Ec/g+HFzC4SMBTDUn6jEtQtWw5XBJkjP3ZI03v1+vNQua1HPJoM2cGzCKdediea+9rwHDvrkJVv2 gCBbD1n6PJKlz2GHRqYDsQSNeCZd/ifYZc+akA4VO/L/zUSz9hiOLyEfLOh46QxbYp+az6g8dZSP 2h6ATQV7wP84tMtENRk20ugvg1f1/p3jNnh1zNTeK0kGHyEfiM3e8G/YoXvJCv2jlnK57zAZK2Ab H7WV97KlZFa5J6tVLKCeln1A2+m+Ih070gYgbRFtvzrNE0aZ+kHq1M7vtoBG3YGYDMY/ibAsSKeh o8sgCVdXOIcmedZJmtA2FDQR7UJ43Na79//shjsPhegPD7XsT+6UjhWUp27mGiIpb7PvR67x6UBM OwZl64BkAJ/sYy1p+BzeS2eZTLaYQ55GmqotJnnb3CfSlZ5ZHOL1NJ6zKJmsgfLBn0OZcRF+5Hkc cb4qzjd5Fv87g3Qqk0UO6/Q6bij/AcTNC46qzVkzuN9G+5kbbTwtpnkC50PZ6bUm7pcy1L2C+HwJ /vmziLvPQp80VyaEbGukQpGKxXQgds+8kiXTREnF21nYjFK6kBNjcbqKijE4D4d0Y3s8SIdh6CUd hlHwCv53CQXwtbxrjExt4zWJd0f2vIqqqCxlNoZs9O2ftiLvGXNH5UAq5L27kIaS9JJouULSz2uI qkg63isjbuut75l+37qG4V/f/3OtCVnaVP9/dGld5z9tBInBZzoQy0Ioe1wGB5Ffzkv4ytqA6YTI MwrpD84TjEaUDR73fyHjg/IfhI7be81s7sjMkN7OCmV5aX8ezssJE0tkqxDV7oZ98KTYNzgm+xF1 N/gNU0n9K3WILEV/HnlxuHvnNWHbNb1XcF2ZcVgu23TclNoo2k5J0xTs6Kj2Jbz+dRPjZNjEwT+1 lX8Ex2/CD7uZ++yowUvVb8AHPidba5gnszWQzpJukfGlUT2BdDrrhJPzlchfhF+HOlo6gnLSNLWs UXYgRt69sGFkdtjV3LCNUlm7YPdk689+6sc21Xko3Na4o2Xfezts1XrLbkpHVeacedccrcrVgRh5 n0baeM5q+KethnvWaUobbvUiXs/BJlhAODMrEwxJMhkl8nFt+CFRcNGWzkrlyeSU05Zyy7+ClQr2 OSpviwOR3KO0bybt+0kbf+Z7aXM25akTy8xtd95pSier9zye04NWw/uQuQoZBcmAx4d1npH2fyWT pnS5LktDdwi+K47yuVGIz0Xp5+nr9P+p0nNkXttKlp6W9/45G3aiHXpnYbefhriiGwGyx1BcO7Mj 3nVdCpFkBlla4EihYgoZXdCYz0oi3SkV1W5ZjUmZZbRqgoah+QAKzGdxfAWZ5xJ0Te99Jx2QJbyv ZUnYICVLueG9XsIuaDnNKd0xBoNQlmY8JhWHudXRoDfJRoGzZ1I6vRDGRKPoOGwrfBfirN76Xx76 Rxs2DH/wU7+QpIdsmhiFMZgYoUuWLOlWpg5E5f8C9Dno/0VafLusHYjaudT5BnGoG0eQPgkZB6Lg cTvUht6NdlkUdo9u3YbS9Z3Ehz8PnUCdF5kYI+NOFCg805M4/nFiL0j9m6orHQxDSb67lXQ0+U/h 9fBWfmiivor9G7aMJM7aIVRvSstQbadIfEIz1bdt5b2Oz74IcQmmEWAr/1FHBS8hrWc6yM3zGVW+ 326SfNFwZZ/ERWu6esGadp+AH/dR84jKRXtbEf+oLbNS9J7mScNWh7INYlrSIGak/Skcm/I5XstR hPMgLUqDnJmJEhw2VyWjRO+b5847DaRPaa/J2sG6bmQ5sa5G2oFY249nJPlq+J1Bq0raN9M2KryH /tyD37/pzkPh3Z/7hdYOmb2I89oyszJtD2mnzVKlz+UOxBEBm+sIwvGi3UBdk3TUtRzpuJJ2TeTt ygzispHOIB5N3LUnzEj60OnEw/tJCOVPVEOYZblQ/yuoi37L3Fa5iGofQv31CMJ+Cs9aOmJxH13K plOR8lrOjLz3rzgzwSm8fwL3GUMfNmclwySCjaOX5EXZqSaTGbfKvwzBVs4+R0mjJu22n6ko/T4j /ZvM6xWSz430eXGU/Chqf64nZbQmoNv0vtreNaSVy7DlZ+3IP21H3jPS12LugmwbYDDjwc9aDT0C AwVKl6GWqiPBjVrL4ZFEDX0bCfllc0eyPrSsz/ysdV/1JdloVkZcVEwm0MquF91x3hJK7s8c5X3S yCbLtwbJMh0NmZkYHMP9PmTufqggHLoDERUvjJRMHKfh12HPvB6CbBgm//XeH2j99re+sinjsCJx KrPX2oVm/vkHK31t04E4OoNvBcma608i38gI/lvtCiv3HkYnyRc6f6t3XUdZdgZpk/unkfIjMzJg jMH4N8tnm/KnuyzdbkrLGR0PEifSiRh8FXbLXhNzZJyRfadj1CvSYZfOQGwrkw6GJn3tJYRHnLeh zF6HTXcE9RYcsfpiRRpVlMy4HdX9byGh3JCBTnqwk0lTjtKDERatWBqyar8DsRNxSNgq2FdR9WOS 12+TrQUyaVzsNm27bff6blhK43m5Xr0CW/kEjg+hbh3NXlHK/xTC8hiO4mecwPFVhOl1HM0SlcZn 12HGa93IK+mmM4/LMnZ6Kbu2Mvdt5OAzUXI+HNMtGUJcR2wMFchqPzLz7XFoN/QzJpRkANhId7by juE5z8kgUBkAjPLCPBejrmdIraORdiCWb3skaTuz9YB8SU/JIPe/8el/3HsHotpl2oqy18H7Ua6g ka+hdyDakfdF5OeTdujCrvXm7Ya7mMSV1PtJuNrtmm3Je6PlsA9NOn3o1xLOrjCZz5ykg0U6QC+g fHoRx8dRXu02t10OIj92Gv6LqB/ncUzCL2lSl6vJPU40qovOTDDvhHUpH563lPug+TcZNGryU9Bj VlR9Cs/mJOJf2n3mrdjkET0jNFWS7jrziZFJk4kkjfaq7nNlz2fe62vivbGTtM2Fz2XSmR4IIL9p Vq/YkfsSbKWnoUdgu/261fB/2tw12bJE/lMoBGG4ebesOBlVU26ZRJ1R5f7vbd12n3RsTN60oztu WrvdW0mFgO/bmTFHK849Yq0axuV7teF8i7TDI9orv4MD2JCRJ/7nzFMdDmKcyhTnbkMx9x4GoeV4 SQpVmYY/1ap+5uc3bRj+z5/6Kfzfw/+1kdA+33Bk7iERDD49irY8HYhRMI3KAwZT98imvHsZoXTn Ye07cBT+CBUY900j5Ud5RxzpQGhK4xXyVFtIzwMtO8dA2fhof+5f0yP0Iv+LULmcN7I5ZA/EWBqb /BE3Nkn6SlW7jvDI/iuDHXwinaeR9ztWPHUBx0XZw2RCwhKxA7FwpWWIboiWke4yUDKQwVBcjmfQ hO5DiOdj1h5vbiKaalnTsv0EJLZamueG4itQ+UqegQPf35aBHKp2DH7zYMs+5UVi9yANnLBmarNW 6F+1ZurXLTW1tOP+H7hlKz04NgmbrvtTdYU9m27a6cf8Ns3z+v/yeVbmM3ynOx87lPxnQhqLG7ff sELvsh0Fp3F8Ri/3Gmqflw2u/RL6MeLxCRxPTTwwdQXS8W435dj5LLRWPENqTY2qAzGSPW5l9YZ0 UFhO2EYg3XkS+q0K0pXdrLcmZG/YHnn3536pdZvahThGGaE7lcx10nRarvSapAMptwYE4vUhJwxe eEe863Uc37J2v+ttawZ1/B7pZEBczJg83BEv8joV3rfzfEbL9zBEmTDp8OK9Dkfyme5gNKvX7Xjg jtaEQv0QBZeh0/j+adiXj5goGT0qeA7l6zdxvAa9hddXHalrG96JpO5FHUwGhwo+ouNYJjRFdRkQ NWupOp6Bd92KqktWuPOWrCiYdKqbNNdOg/IZlM0Laf5pp8khqiMM5pgO4krDPuMif+jZiW/bkfeW lP8oc78O2+l3OKt1C4OHfRA6D6GikcRgEq/0LOve5bLJJNhMhkt6w8UZSEcfipGQKL2f7HdtdZy3 BMqGrSOMK+85la7UQun4wr3pikKmPw9n7x5c+xDCeBGFxPJeJh1hT+I+G97CJVOq5agbJGqtn/uc 6skwtKfvRBxWkzSTjDTqvM5A1fF8y9WBqPyftVRNRgbP4pmaMqId1pLJx/NDOaCCNxDm4+YOCCkn yj2M8nr2nfHkol6qWhq4ddlp6rNS5rFhK61DIMRNRfYdkTJI6rooeA3l0hETm2TcaAZ3oZw+BF3E szQ2xBBshhVK6zOzfGkyC2Zws9Ma3h6rIcshuZf1oL20Iaq0NveYS8qLVO3P9PJqsszafvNUSJE0 vM9Bp6zQNfv5pmW4KGhVIunITfOdeSbUCGSegdgdMrocr3VHYhy8gPeFLUtlo562k5mF8CM8WY48 WfVI9hBL9xETHw5pQ/tz2by6ltIyU9tN8lmappYl59PnzFG6L5R0KojS86X/ac9wVLVb4uc6Mksx Dt7Etb5lRS7iiKucbBjpgJVO44Y0pvrzO2KUwQ0Xz02ee/LsEyG+02dpZnSt9QypHI2qA1GWG44C eb4lWr4UklmHukxBOnvQb/2dx/5Vfx2I92eW+EuvkaZbnXZLo+u49zPwlwovp1Cmo46fRB1fveLA d9WzO3W9nly77cO283QaXxnpz+Q7UWofmPfL9zBEmfC0j6YeECFMeg/BbDjT+1D+27gX8Un/X7z/ komi0aKCT+B53I+wPYjjvcibv2i+IUXTgB0QTj5mNapPIT+cdCJZ3tObd6JA79uLug9pBMqknWTw UpJHOtt68H0qsUn0ZyadtX8zYqV2Vxqudh2+PNNV35fcf+zPIw7OQcm+msr/oIk1MvaE1QNOQ2aR BUsdibijkKRKKzGMpJBZdr5kuRcx4AbbsBrXmkgbJ3Fc6AjPAJVW5DpNilAg6zTbnGxVYBj+140f bP2jZ3+zJ8PwTzZ/qOXo5cPMkreZ6w5TuL8lPLsydSA2UdHJPlV4zqayyAl3GSQVciV0pdKat8Pg BXMHhJQSR2Y67a1dn5ipG+dL0nFqMBartKGsXXbqa6XKy9fJb7XTlKP888iIOlH2s4JlBopY07I3 hewLXJ9DXi+Hw0Y2R1jbDR1HPf5Gmt5WpqkhaPm6MngnWb5UZkcWTcP7EJz4R5y4fgp11IIs05Y0 aqVhSfNhd14cpFLndfma7Ty+xm+2gEwDa4mWit8K6L2yg9fssPaWtff2lhPCpg6TUfs5z4Aqq6Lg hjT6IM8/bp7s5oj8x6GkwzD25lHWLTpN6TjGuaUhTV8nLVPGNG3M/C3ZS3IOZfgxdiSuQiPYB72A uu+SNePesGTfM+23S33PMmFgGtkMRE/28LpeujwtM8dkIIvURzN+69f/46d77kC87Tfv0AP2k3a3 5Q6zRPis4/2AJXko1crvb6H8nUOeexIqZECcHbq/YSvvi47yzluN6ltWCD9s2PdcZiFt2bLsdujL noKPaJufbD2U/yjs2qdxPI1nPOdEk29ae969ZE2/55bkCe3XdfhQFHx9KaeuoCw6ZauarD4Qm9gk Y03DPWuF7mKlUYNhl8g0qDATjKHEWbOUO4vneATHj5inXCxRcBRp42re9Qemdqe2GEuJ0SSjm+3m pDbmfu7IdO+jyg59BAUcjCEZ8WhGPeaGYRBq5zV9T0swPMrUgXgUDt9VHdc6vCOInw0Khq0sU3ID aeJVOww4s4CUF+RvO5L9Y/2l5dnx4oilzljBeSxTnyf5eKXanYxZyTIbeqkNE57OskqrHf6ccw5M 0pEIVabdt3G8hHD8volZMi6Etf14dmftZDZY/nMepnTdawbvFNzohrppn+zzhPPPJatFyIh4uWb2 +siDuhzIfDYSmbyeSkbPwvn7/7f3L+BxXNedIF63GpSczGR295vdeSQ7k81MNjO7mUz2m8Qi0fXo Big/8nCyiT2ePBzFmbG1tie2kklsObEtxXEciUTXrWqAlCnZkiiadiQ+ZMuRRVmUZE0oEjJjWySl KBQI0isRHESkEFLkACSy/++r/+/cure6ulEg8Wh0VwPnh+/3VXVVoeo+zj333Hvug5aHp4EOxNTJ mNED+e8qLNmB2G7Q7CLpTZbSTkXUC7DPbSXTPScfa56lGvQyzSYK3AUPRhWh/xTanzQ775JZ5opG pDdGpePdZDPQsedJ8SDdR8t30cx1J3EkSrc7+0gWCCj322xZOWiHlQkhaVAn0ovqEZN22pGo6sKm NGW2hV1yIApZHiuF/fh2wfR9kMx07RseiP/J5/7DkvuJCH8wug3vuwHvpYGfLtpHeH92No5i5tsr SWN7KZ2q22+qvqVyRTLgnkC5W/Z+3tBvu6DrvmVL/3t24Jy3pZvU66b8KluQqH+vUao6zgxyDX1y 3j6LdGnbTH5GlyCd+yD/z4hATbY6C5vokh36V2hwHO0DmOwFyLwqqb6nvqRkKelp2IrnYCeMoc3A 2031NILygdJQ5WyySazJ8C5Uhsz2kPYaCRzlRLRq5ZVxIta842DXO/5Mo/Qf1n9hWUbhmx/6L7Go w8jshgPRlDMqf9JJHIhFQUT7jZVp2R4dRqS3MlDz4tFl0j6utPcCLUHHYBQV1MEU0dKNbmbpRkPT ANPlreleG5lpeDau095g5fj6mhOvC9bHpWGa5YfrNRh81ACX1Ahv/T86ttK8b+XZR06NLTgP/NdQ 7o/qFGYUHaFzE/T1TtXBQR0dXZShlFkHYhshhvqfRuPpdB/FS9Wb83WydCH+ptMnW5+r35kw1vrB G3ANR1mObeiCNw1vVLOJRLQhFkF/3Ecj+83zvcFGBytjWRCh/yzajrTnVVzS7Go5ZraHNMhBDUZV K9o8bAXe7+gsb0bg/QH4ZcjBUXAq0SmNtlneu5PtRXqcOp6JLQQmS3hNXDcySPtM3Y/zlVsGu4gg u1b6ynFIMzNtShtV15GjJaH5PdeOZLaVXXQgWtF6bc/lhKuLVNsa4fiHB5Y++5BQeeCW2ELbKN0m KdNn1M2VGlJ9G/jKuWcH/dDdy1+mXdScYyLyzpe2UPuw5VtpfImmfDfCtOZIs1wNSf9J/5JV906g fvwKuLbqg16G9O4VQfkpa6j/RSvoPy2i6nlyEhonPZVz2i6puayz/F+dWV2RUEikJenSoHraCl12 JPYsaLmR0DuXZiwyPKkgmL1GpdwoH2vuNI4nLek8Ysnyx3ROtweBO2YPeTAU88OwEmwa9U7xUw0Q N7ZG/Lj0WVxfBv7dFz+YjCpTy4qZbzS+vaJUHXZorAcb8Nu7gDgd0cHqPqQ7VpI3NBoEKm00W+PR ZdJsLoTzhKAl6BiMoiJ0h6BfUN/S0o1JPTsfW2V86dQ605TjLGkPIlmO/0H9LfGffOe++O7DD87R pQ+9+kz8E3e/P/4f7v1ZNEx1ZxDpSBpJPt97O0RV15H+rJVje4RmTbi03PKEkP4pEXonhPTGiGjU QZdV1RF6Hg1r/whIm83fi+MndFQZnUDo3Io82Kf2HKS9B3WHciL33ZIl6nRrrwPRHuofBc9ZwZvj dSNvTcrMPOUltds6GX/U42ZAkIgGFKksKcKuokbyj2x9d/yHz90zr321eWxX/KbN9H8INy1Xmfed 4rHteb0WYUOHitC9QINPaa+XOfJbYHuReQ2ibUXl35aVaZp5grbAEzrbU8DWfsaqOSeQ71PJLB/6 vxZeTaepDviWaz3DnA5DWp6V4iyRHrKf9mjep5NqdSP07oa8HOyj+rzmxKURNYg5TRdVrytZMDQy MY9cMJfHLjoQRejQt/PD1U2q+qkaX/+Zty+rr8j+NN4zTAOqqM2RkW3VH6XZ+u1O0OzhijgqWzL0 z6JOPoByeYcO+uIQqXbREZTR8w3bVOs8FV/NvLCsVSI9UlnQjmW11C0t3ThUHkV7+W6duowiIfS2 gvuRTy/acuC0NdR/XtTRlqmRc4tW1CDZB+cr47nlQP9PE/OeW4tM9IiarUuk9ibtjS2953SOMHoK 0g+RiYkTEYWjUWGw0Pcudf6F7iQK6iEYBHeBv6lzfHmQzhgalR11IKY0hgstj1Srxnbdif/zoa3L MgqFvBHv3JBU/sOkzPS3OkBVztSIJWcSjfRDOBZnyYPApSnmSYNAMzGQkrAXiTCYdaOJlyVjFBSR /3vgo5DXVyGnV1pleKXYaOSa39TAdGAgb4ivD34mdh/6L4vSnz981y/FfdTBqDqJTD3TeH9PUXrn wdOoI19Cg5tmDzwG7kK9uRO/dxAtWhJZ+rzPUbsg/T3guB25enY78sHIT4dliMqFbvS3bwYi2dPS G4VMwZ7W71fO9uZvd5sq7mRHKechGnU1NJrRYP5HI++I3/f4nyxYJ/z6E5+I+4IbYzuAXqEl6/Sy x0kbAt+iTpSWb680k5HCdJ75duqsaL+zeK0Bsv0keAbpOZumL3P1UOnEDGvOG9Brf0N5/3vPjUza gXs+9/+YDcoyDWZ6Hu3l+1WhWU1I6rhHrMh7nvoYknpc6/uszmUugEi3dEYL2QlZW0FfV+UQ6Qqa mTDN76D7hhlbpkMORBGWd6jBeeF61K0U5ky4uk3YH9TeedOWt8b/4eHPLLmv6F986bdiezPet4UG V+BIs7SRN1k2ykAnaL6X/ab6PYU2zGGEr66DvnBI7zfx/zSD+kXI0hvN3zHfYC6YNSdZulEtbZou a7pFpzajG5D+LVbgRigjuv7yJhOdBRZNd60lhv1TaEM+L2gFB0aPAQah6kBTMxEpQ7nS6E1qJWhI 04SlewlG/hjyd2mb4mcROjAUHRiKbpcciCZuqJDvGoyvq79lWc5Dwk/v+ggMQlelVacdiNaIMwvD +4wV+PuRprfpIBUDNNM0rKIxgnAmDZMG8+LSTYbejKDZRgF3CjIKiqiyDTxmRxsvNsnuSrOp3IJq PfpqXAoH41//89uXpD/fvP231XtSO8F0XuR9v+hUaUN6341F6M+inrxsh5UZGpQgcIT+m7aG3Ito /L1uR9VXcaR9Vp/VScFYLKR3DLJzkfatTeUmy7w8WinS3rl0VJ1uZNfAvlkuaCRl6J6jMqY6D0x9 aY4FYYkch2rWjKOWnvyft7w9/o39tSXpAzH0s7G1lfY8QzmqD+L9FNdW5odjxdgkS+b71JFDg6IK tNd0jwEyQ8tVvlbq2dljzGuyRSejTsT1pI60qTOU2kt5/8fMcCO1vVHHlJM9ElcLJM089l+zggE1 AEjQXnDGvixYHdcbpDTLpF82DbPXNI0DkZxYyf5b9Dzdo+dBGvSrHIh+Bx2Izg5wDLKQDDhuil+X SU7XsBz/va03xp/5y+1L7i/6uYc/jvclelA5EJXsNzPJi5bvrxSVPNDR/KbjwGXYtKeQ/7t0sBeO mvvBUq3yAN57FO84n8pVp+O1ikgzEFX7QjkQ6eheQPoWZ5WxtQI14MXdC9uF9uoeV34O6dE+z7oc sYx3myXqZw4ctCHdV2Fv7tc5x+gZ0IgV6R1GQZoqhRsbFROzd5hViEop6g6scP20FayH4nT36Nxe GqiDLawkhmLe91eSyliiOOm41frj6sMfWbYD8V994VfxPi+2QyfuMw3lvO+vAEuyOmMNOycQn53g TTpIxYBEPqvGCMJq0t4wJy7dJYWTOwUZBQY16El3yo0d1p1UXrOswlDzYztA3bBE/MgXf1M5X9J3 Kv3Q+t0eYarXoPfTeJh4JaO+0+smjoEXC1m+1BcMnF4XVA8JGrUr/fYuFd4u1MrbraC8gyjCQcig j2OVZHE7uBW/P4G8fJd+esVRiqp/ZcnqJbXvtln2DUxmAur07RRrtPSeG9s12DOq0215DkQhfRrR OiWokwnvT5yTGWa/3WUKmjEIuX8T9MHvPP7ZJeuC2799T9x3J3RJQI5DWuKY7CddfpqYH462M01v fFOfJ504esa0dKfFsFrGeFn7A601wBaEbFf+Vu3/hPQk2clNf+YqpGkXqUE26pj/HNNQORSQVqRn la0UuK/gOGcp2J6A9B+Ezfi8chxSe1DV20Sco/40eraJOWnCvArTtKPypamWeKP75KAinQvSQGeQ Bv3QAKXUeUV2qqT+ngrNQPuuoNWMAu+dOgdXFMaBiLq/eA5E6Crau9kawvkScd8LX0Mab8S7TN7o d6syoNn0zQ4wlZcGS6Hqr1l0P4iQ7p12rfK0CJzTpQDvojZiGldDus5cErUDUQS0YoMzgd9rY3nr bqLmfl35M2oO7eN8DvXXtConVH+15g+zACTnIdrNQ+6VvrB6GjrpcdgWvL1MT4FGroT+qes2Vy/n ZzKzN6grfaq4yNgHS4F/Eb9p9P/Sl2Mjw0TSzLQOOxBTI0nHSx0H4n85/K5lOxAFLS9Wd+ISDMzG iD793ZUmLQVLHZc0c66D+xUsCDSjT+0tmBPuojF0L0M+TglZWfzIOwajEzAOxKHBLjoQ6Xc1tjfD WAsH4i++9MSS9Of1d6AxrQzx7Ht7ldS4ozgkjTxFWnZRkc7Nc2BaD6Gxjoa2XffivjrNYvOnSnXn JPTlc1bo7EYdeadOqs4h9DZBZz+AsMDw9o6AE9CLF6zgzdNiyJlBQ2rGDgfBAZI/4rQlnbNCet/G /21F/DvS2WRL7zjquzf6our/D9/NpCvSm2jSugO0SYZR91vD7owd0AzEJQ5ACb0nUL5foSVBS4iL cobqb6hOPxW/xrUisHRnOf63X3pfvOu1by7LhvoPX//juI9sTLwzjWuLvsl+d+WJ7+o9aBrllRy6 IHSekANn8fuADj5jAYCNvL9Ur5yxZHmW9sHNT3fm6qcp18S8+8wGdToZB0OyHcQ4bIMHdbHqCYjA PQTd+Zqg5fhoQLKqM1vipnQ81d+4ZwZc5aYJs0GdZjg3g43UQBdKV1N/qVUaKI1hJ6nBzWSr9OO5 9TjHMfTfEKE3CZvvpCX9F8ADVlB9CP/3GZy/G/bdj+tsXFEgDDvs0B3rU/sLt8az2/SW7UD8e/IX 0F6i/dBa3m3kX5WBlnsrzdS2yVC++SKOx3SwFwRRczcLmiEdeWgLkLxlyy/Fy9BcYy6dTrwuqE6j jTiO9N6rs4DRDtAekzXvWStwX4Xue8MaKl+x0D63h1BnRSi7qi2f6FtmEQkdLR20n33oWupT8SaE 9J/UucvoCUh3GwzdYzheXNuVRrbibFAtXQABTwy9AjI1JhBeTRVWdU6jk7wTVuDv1Lm9aKglIpOZ Xh3tBJ+z7j/FZ2Qw/uHo3cvq/Lr5iTvSdMoa9J0i8oaWM1yeU3eFAAV+3KqXk2n+jfA2hb8opI5b hPN1O6ocgvxv0lFgMNqHwH2P4lKhHIjemC2VAydXjleWVI7BOgw0mnk1XIl//pE/WLT+/OSzn4vX qZHOMPJoiZY8R1sv0eh/oolHWo9mqJ6twLitKqYjv+m6apjQb4+M4EsidE+jnjwE0n4iH9VJ1z6E /h/jvfeBX0eYDuM4juNZEfqXcH5F5bPqcErCTbNGFE2YTXylPyOoPqd6fbGyXfPKtOwR/n8EfATf OQQew7ePIyywEbL0KXyv2IF/1g68S7TsmW06IXUYu0GbliynEf3h+hkRDC5tCezIf1DFT+0Ljfik 5cDYEyae3Y2rodhMqy148f+94+PLsp0I73v49mSGTWtehqQf1GyIBjNhWFEa2SbqjlhBHQkgdNY5 EQ6M6uAzFgBblkeFLE/aNZRZyDMxN92Zq49pfdgoU9QGKGz7t1Ck+hdppo5Ux+Ba6CX7kwXOsC5e hYWQzv02zTquVaasAHlOelTFhZjEcY4sdEPfF4VUPhZRz9NsCzXjAm1XmlX4AyM/E//4jv8YD371 4/Hflz8f/x+7PxiP7N+97Dq6I6C2jayMrYuqBVzCNEnrf/C5n48ffuWpJaXnm+Rg0seQ9/5uMaOT la0lq9OWvAF2trPwVcZCt2ZF/d9EGp0RYUU5XBRTGaajYcv3mYumDaqlGmveNNpc42hzsRNxqWja y1Ct/DKJNE3LhFB7u1MbhJYwTq7l5QmzGKQ8sinfVN4p0rZU44JWP2D0EKS/B4WSOkSmE8OXCmBC 0ynS240IUyFmFIruaEivKWFOOlpIKdGoaltuUERjGr9pKRdaGgEKahP+h0Y4Een/dQeSSq9iGVOz ULIT4D7E71ad24tD6O0QQRFmplGae/Ev7VpeJ5h9B/JSyTPJtcl/Yt4328zQv4Ljq1CUj+rgFAvS OwS+nlS8mmnnaLFIZRGG87QIqPPa5aXJGItD5IeQ8z12WD5gDw0cg9wfR6OeHCuK5GQp1d0xtTwM XdcUde94KfSOQS8eoP9X75kPkfdl8AQaDx0efKHraqqLVD2G3xJ11xbUbSPl+AdQT922b8s19egn v7sj/p+iX4qtzT+NxireVb+RdFjCzPeYWfpTaDS+nNS53md1Ui4NoftBvONu1BfP4pz2YnwDv6+I YdRfYP73r0V/Bu9Y2gz40P1VvONe2AMv4j0X5r67BzjioCxsRP3hXUaZOKVjtnCEHi0T9peUz7nv 7xZNuSRqJ0AJ9Tfxurt+Jh565oG2dEz+wMjb1ECE3DAUgFndJ+ruOeTXKNo28+toRgrYxE/bgXNa 0DJ5aPMkbb+5abwqmS0/ut5MZ6Vn7+n2MMq/ZuYdKVuf0b9JJs27c/+P2ds0+a3lQskMdXB6qCv8 59XgoiJCutvsyKcZSROlmpl1lZVfHZ/VyHnLY17ck9+wx9S+2RYtgx4OzNjRjZetoQ2zVoC024T7 wcb4H2z+hfjdX/lUbN3+U/FP3X1zfPu37+4Nx+BCoR2IfQV0IAoa7Fgvx9+/9W3x7z+1bdHpLv4U 7ZyI+vzwnpz3F4N+o29voQidR5FXY1bknM9/J7P9hM5QAztxDNxpnNOM9OVtK7WWQLY7OV2lN2qr pUlh0wd6L0OTvilb057ZKzTtNhH6U0J6h8G6lgBGT0B6VEjHUTDVRtmNzG00fuY3tgrOnLCnTiRc M0fqGPnHI++I3/Fnvxd/6ujncw2PLX/15fiH678U/8Phd+h3OwlpZJlyalBl0fhO1xlWpkXiHCYn 8Yd1NBaGyH0PCrRahs+Wagm0/G+sBLN5pgiZlJX4EweXvin2j2+/Ke5TM0fwvtZvZL+9Ugx9cs6N gkM6SMWCkhHvewjf5cRxWODKGeWsNIzGi1zGMnSMtYHQ/whkOISO3ovGP8of6rnIP1eqVadLNWok akKmhCLNtIMup31/aIkFNZOFZI5kD2WhMfgEdSWttb8B9aY3+qag2jS68LrgrYdg/E6KEdoHISO7 nSLCq5YYpHMaFEP1HC09CB24DnGi/V9teWP8E/e9N/a/+J/j9zz6J/FPffn98Q+M/KwaOZmU+2SU mE3/R6P9zLu1k6Lpe2uWSTopUppSuqiZB97zqHvvV47AulfWYnF1BP6HIK8ScvUI0ps6HSdtqrPM 0p/LpnYgks5crAORZizCHhCBm+yVm/v+YpNmVVi1JJ+QpueRvi/QMtjIp8+gvHwQ8btJpQuRzqV/ M+yOj+PeVpw/Dh5X/5fz7qLRNMoGdyx/3+hf2nt7fD05XqE3SqRHMt8pJEP/HDiK/GLn4UIgvQMi Gji7bmQgFlQ+RkCaaarymkjnxJy0XjXUcm3qNuUAItI57oVUj1dhG1OnuXcZ92ZLtDcZaEZRqzTS 9kG2jZlyzjeZq5ZkN9ERttM6Neu98grKWaH2RLQD/1nYdhON1QGIVA50WVjt1GU1/Y0yatcH6TiL /LusZg7V/Ys4P4u8G6fOTavm7MP5LthDO0V04867Dj+yWyfn2oHuFxLKiZpJz4KwhLZbCW26H932 HxZl+/zMw59CW4f69KgvLyMXRSCFR4UNbbch/6ItvRfw+x4d9KuDBlnXnOMigjzzfradY1r3I+8S Qpd4i1pyds1BenchjZ6mAQp26J0T4QboYLSr9ZLaxLRfg9nbbOlDUna09M/awwMHcH6HlghGL8CW 7l4UXOpcnaYNm610NBqRKlPDRob3HhPjmJY3srf4cd8mKKWgGld2fGBJnSz/6ak74j75tljQzER5 AxrdxRu1JKR7UUjnGI6LWzYzcN8jAn+HqHtQ5J11IJrOr2wFLOo3xreN3rvkzrCbHr1Dy3Qix+k3 OkFqjISVU6rhUfdv1kEqFqT3GMr/BMKaODzStNdxKBKT0eGQSfcEjOMlL9HLWIUIK1Ur8j6AMp4Y omrUJQxR2gMuT5auStOZkq3/mvWHPTKII+qRe5xpS/p/e8Pn3n/2T7/7Z+f+9Dtfvngd6oYmx1sH OEevZcuxasTgvl5hQBni5noaN/xWzLvWmh7m+tqkSmudhiodW+9LWtffPYjG0DZLDtyMdO7XUtoM cljRstaR/y08M4k8WoKsLoTLcyDSkp+97ECEHkhI9oSRe+VI9M+Ap3AP9YlKH9IZJ5Bvp/AM6sTK lMoT9T/Z9xWEqlwb0u9KXNpSjf/VF35t2c7Df7nlPXHfVhqVT+9O0i43DN2iim+iz7Sjh/LqMPKu jrD+so4GYz4E3kMoA+PKnsoOsFM0+t4we281kWQ6oak/1fKNyUoXk0ifo4j/fsjXbktWv1yS1V1o N5K9PCoi9yU8cxo68bxFS4WjvqdBN0rP1Pr1+8FsGTXXmKuQiRw1U92jLUVoMG/Xl+iCrNKgmbFS NHCp0Ymny3gqp1QGVnOZB1FfUId0iVZ0IOeMLE9aQfmoqHko6/5ulGXawmVh/SayHOIdB62ofNa6 v/J3YLwivM8/j+MZ6z6yTdD+pUG0i2HoHFO6bBkQgaMciKUaLeOOMBWKflyCTJPz/g8PLHzmZ//2 D+N/35Isq9dcbotBhIsGE9q0Upyk2ViLWbqU9mmHvATly6pOy3s/s/3Utrhiol9RB6gtHnjQu4H0 b0G7MoLN9YhNM/UjtH/TAVwm7a5CerbFEcXsBRodm9GzqIPt4cEZq7YhWcpUlt+npYTRC0Cjaa8Y 9sZFHZVUcI3M7kVqZaNGBo748U/e+yvxQ6f+YtmdLD+58zeVE5HWts/9bjeZbOY+poy+RQBplMxA REMD8tBdQ1EZT4Pxxw7mzwy9FsIDO+KSfCuMQ+oQoPeBnah4lDGKI+VBoPeeKihKtBeqGm1pwp5h Nk6FoIc0pWU83AmcP6ajwFjLoDXyw0okZL9eIx+GaFO91UJV9uncyFT2fnLNdCY2nsmh6VTXukQM 3xD/D9E74k8e/GL87q99PBbhxrn/s5JciF67StlW+xzO03FEDeuEC0iX1U6VfkgnHNP0MCP503vp LJQJNBwPirByN+5/SEtsApohq0Z0+0ehy86jnkjekVJ/ry1c2w7Eq8ltugR9lkneZX4XlQ15UXtX gfZwJf65P/udZdm2/9cX3xerpfqh49CgU4SezXy3KNRxV530PtovFTQ+K9z4vBYC7167Vjli1dzz WRlqEPI/T12wupjEl+o2m8o5zdgP3UlyEFo0yyNwm3X2fAi8J62ah/R0xqHLofOdKTugwSB4P8pQ e2eTMwvFbD2Rtb/od+O5KcjAYchA15boglzvtMLBv7ZD/xKtuJGEK1PmM7PyVpUDUXVIE+mc6nVw CHovcE5bgf8iuB/ldatOpsVDOvej7B+zIudCMnubVjWh2TIJm+1y/X1DrWeT9M6nubfUZzL3VH+Q DvWSUar5x62oP7OcYEGI9KTBH2K4P15Xu3FB9s8djz6EPKLZp0gj2vJB5UvOu7tKZddNJ4MQvIXv pRe496J+PwK76Hwi+63vLS7VIJ5UhvOfKTRTnaPLCE3EoLLHDkTIZXkv2pGjIM3sPofyN21m7NNM NLKX0vZ0Nk0VcS2918PywQRNPqr2m9LDZDcLSYNAHV7KtKcQ+rei8tyHzJwQm73GTKSmDO8xmkpT xQOCSsppazn+/vBn469c/PaynYcG/6T+9tgapoKgv1sQosGQVFqLdV5F7ntQgSsHIpR5FzsMtTEX lOP1X13acly/+fU7k46Bu5z0vWRQz9eZ2C6aznbrM+tnSsMDi3bidhShd6xPquVadHkh482wOV5d JxkPoRuXQu8ijOljCx4lylhdCDyJBtJea6g8ast+tTQpZHeFZm/Nz0SPkO4H664axbpu80D8zQtH 4u8bptk7iYGrDCT9P8y1wkwDJ5ldeBRy8hT4qDrSb+lOzv2/leBan4G4mtnciC5t9uPHTh9ctL0U HHoofvdXPx2Xao5aznKuzuqwjas7XtMZhua66pQhOwD2CTk51ejVyll72D8AW5GXv7kWat59dq3y ItLxDXKYNaX5WqPq2Cd5UrIE+2HDSejkR3RKLR2hN6zeI5PlqNdRBzXtoZ/KspbhTFjYPljFVEuZ OrBR3c7vzVpzNqvlN9Us+/IbVkgrZ5BtmhPOQtOUGSpH+K1I9RT9bpBWBSlJLxZbPLQTlaNrCuVx QjlgQp8cKk/qlFk+pHMf6pwXYSO9QQN3kLeqHGeZH5eusC0ORJV+asWi3G90kTT4A8SxD3zv00NX tYF+9y93xGKIBu3R6mHk9MU7DHPfv0KkuoGYle/sfbWEtt73MPRv1cG/OqR/l3IehrRn+TzvLRhV eZHlWNyFPKn7sR248feFb4/7778l/oNn74vveumR+P1PBPG/uuu98d8Lfz62hlDOt+B5lPfm91Ba Ztn8nY4xO2hAOe+ra9KBKCJ3L2zO0ZKsjlsR6kCys+SGRjqtebbKaBdltgAUsnIW5eSAFh9GzyDy 70HGvWDV3YvkDVYeYcrUXh05mTEq0woUBt7Idx9um/NQ4bO0dn522ddi0A6p07AyBqNq0Q5EGCs7 rEB1OHanw9DInpLDDfG6obcuOs9+/9DdsZpNi7zpy8wQXRHDnsJrwqyIhkyIxkTNnRGBs3yjfSWh 9kD0aYkdvVQblXfDbJyKwKQMi2Ga2emMlRYr24zeh9ojzntNjfBH3aQa7tTprRphrfLSCSZ1i6AN +CkMCMs/uOdn4k8+d8/lUt3/7yhXl1WZUvVopi7KfRdzdTGbz2gUR9XZvqh6RdScWTXquenZlSQ7 EFc1jf0B9tUH4vd//c5F2Us37PiPiaOO6lbor1IIfYr3Jm2ALtgDmfg0Ud3T+pM6i2sIE+07Gjhd nd3TM6ghjQL3MI7UqR7THjNz0n4tURJJhjbA9l0/TqPjdUq1D4G73boTNktYmVIr1UCOBc12oW93 u5OT2RnS7G1aBUc6Z6FjD+C8MwMdaJBd4LwMWXsD5wgLwqHCkhPGwlPrfaX78dvEQZVfXKPZf9Tm jhzoNv8k7PHnwL34vTL1QgRdGkKXRtClaf1I7QAT3hXoZ1ge2+NADL0/ggw9iTT+b3hnd/Z5zyNs F9qH3KZlaUkeIOf9X3jvHDvoffv/NP5HIz+HZ5zYHsL/GVnKMu/9K0KEkwZFp7OqDHGP4qDk2qMt Ml7GceF9HWplE1qOn1YQa3lvkajbxSXYcarPGWX4n3/uV+I/WOCWRe9/YnP8ptrb4lJg6lXqd9Pp Zpj33RUnfddQXWu0v9YC1F6GKr7nxIgzTc7gEs3GpgFrVA/yfpzM+agmAvjHoQ+2a2li9Aykv8cO K+MwOKdV54FSwE2KsHeYrUR0JU2Vy/ufufrIpEWDHIgto2CKQLV/4ZIdiLSEKSoASQZI/vtXhMZ4 S404P7blhvgdX/noovPsh7e8C/+PfBlB5bWZjPvkncpQUbJtvrFMmndly0pAI6Oosvzpi1bNKf7m yWp0mxpVSJvIJ3FR8cnEszBU5fgyZDPZW5KxNkCdIbTsRb06LTLlmeRUNdSpYySVkQ7SlJU66gFZ ptHP06JemfjU6D1HPvnc55+zpPNXMJzPWrXylfRZYt67mKuEJn9z8pmc3vo4596KkR2Iq5dGp+Ac LIH/U/iO+Ncfun1em+mzo5+Pf/IL/zEu/fFgXNpKDfuy6nyDfIC6cZ/aNXRNc863V4jptzPXUlKZ ovjSbAP/DRxf1NFiXA2Bt8mqec9C75xV9i85D9e6AzGigZ/OLGyHCXCfFTgLm+GxFMjKIbSrX6OO azVTJi2zSednfviYq4Fkn6o6v0YDH2kpQnfl90MM3KcgYxMiWK/lDJTKiYlz0qGN8PUMEW7Vfo9o D8NqvG5oEL9RnoYRpxq1X2mGp3O/ToGVQwhdGkGXhkaXIj1TJxCF1Zyb34VgexyI0vs4dOXjeNcZ vLM4DkRjoyg7BulOsoL6jcre9ZveEr9p89vivhp0raTZhpAX2DzmuYT0f5qt714xknwYttyjMFGb NvDPIs0XPiMn9G8Cd0I+T+C9hXYgqqWUaRWJmhdfF709/vBzW5fUN/tb36zH1ta3JQOJm/K0W3Gm 7zZx6e2vXkEAvSuhf2nbDnIWqpUWUN+ofECaKOoySsxNt7VEIxt597JMZShzbVUzqad4ud/eBBo5 qqPWTjzByNBVILxkVBC3rI/ffN//01YH4lv2/i6+UbwRFaicdUFcigMR/xO6Y5CDjnYYkrHXIFVA uD50Q9wXDMRPTzy7oHzbMfmN+J997udjQR20dTSeIifuU5WZ/gYqsrY6EFM2yoqNCtKWNHLMGdfB Kjak/wVLVv5KhNVLjco+G7eiMKOLaGka6fHMg7UA5Tx0x0t1d5pmyFi1bH3UKHeNa50g6ZSqarAQ S9Qwle6sJcsT0F9PiXol+uRz99wO+dyK8vUMdCoMa/wPdxiuLRrbIyun6ncnyQ7E1cmsTCUk20NQ pwzuv6m+Mf6x7b8R/19/9v74X9//6/E/3PaOuDQEu4gGOsBmpc5XNXPiah0tyhbops5K9Gxajmgg IMWV9GnkPws7dYuWVMZ8CLxPohw/jnw+LaR/Jen01sxN87VBNciP9nmveyesoLJTp9bKIXR2ok1w SASVk2ifTa1cW4RZKJIjAO1RatfiuPLtFul+HXx1nRy4Qt9NdHgLW8NYdCo7G/a2NM5Ydxp1wDkh y2Oox57WMV95hNClUeVx1D2nwSuNekmHU5HqU8Ps9a6yPQ7E0Jd4z2Hwb3O+0WUm7SslJ8SIVlLI 2Dh5dk4368FMeTT9Xuk9GtwT+lN2uMi9U2mZUxoMQ/ZRnRy8hZLBJqo+PuinHwh+Ib7pz4Nl9cve 9NWheF00CLsW8VX2L8U7y/wwrBSTvEy/vzodiNK5C/XM09DFJ+yQ9n0uo/1Baa9t9ox8p2xJp7XJ JrmkSRuXcaS29QzkRlFfU+VXLdOtqNM1952rhtpvwQ7EnoUIvL2laHC8pDY4TZR8TkYXn8Y4UB0g 4J9uoGUl43/zufe0xYm48YEPxvawG6/7U6UICkVBsweTfQwXXxDVEggoxFGXOwypwqn7cSl04x+5 6xevmWcPT3wrrmx9r96TEqRGB+W/Wr4lUb7JHohtVMJp5WiUPMIb0HKgaqRp+5dEWgmE3mdhdB6w aP3pyP//Cl9JmcaAXOToPEbvIXD3ipozLmhAi1r2KyljpsFlmCsnK8pEnzT2sFDXoS+9Eyj3X0K4 369jQB06H7Mi56tW3TlpD/vTgvQTyW/Xll1lrihVfYC8Jepr1OmlOr60/CbUz6842YG4eklyBh1o SMs4qU5jrWPo3CztlM46a5U/87uhV5u/0WlSOBIaPUt2nFquuu5P/f36W5/HvZWfabIaEHpbS9HA IcjCZB8t9aXzucHWtF9DpH2LZXXGDqpjIuhwhwXNQgvcF6zAOa/kXC/BlxtOZm8zq5+VjkY7a6Xa LdLd0ycHx6kNasNe7qP93Uw/SA+Ve7UdgOl3UjNWqIz0Eyetmvs8ys7y9ypdJIR0tsIOOoTjJPVL pG2AbNh1GS5GPdrENjkQKx/Fux5DfkzgWJwZiMRWGaeypvc3VEu045g8m3nG/C/dMzTXOkndXiCZ sREuu+a+gTp78asryMoelJtxi7b4UGlAdhTe2614XY2of6+X1fhjj8i29Mfe8pSMxRDiS0vb55XN jjL5ttYDM8iX3ncg1pxboHcj1DHJ/s6hN6kGxwRu0s9KM9y1/lPMlilDc28tUpK+pIk93gVwAmXz CNLxCRx3o6zuRBuNlh6GjKgZxLtwTgMBDoO0f+9ZyNRFO3IhSz69J/8bvU92IK4GoEG1W9TcsTcN VS8pJZGf2T1B4zSyocCItKn5P7373cuqtH70C7+Bd1PHRjcrqfkpaCm9wD9uhe7i1xKm9dapEHd6 CdOU2rgj44cMq/qGWIzcGP/xt+67ap7908+9K76ORpxRZ1nueztAcnSQwo+83nAeEkL/I+BXEfZX UIldKapMN5jIhwhpQ2aScZ/Xy16NIAe8dMfFsIvGUJ4cFIFaV5E8KuMn46ipVf61ikfg3QA9/BHo hN0wGMesunPJRsNW6bbG/ypm39f9RhBzdZAdiMxeZaILrxuh1SS8czh/jmZ3a+lkXA3S3WaH/hER +dRhoZb9y0/jNcq6SysHdMeBSJDO/bC3X4SOfYMc/KKWE8aeYKudkrVh9LXcTsRWeWz8nxpAoNp/ sIvm/A8x+w3D7HPFJHW0ws7T7ZY27/MjvQfAl0REK8kgPQxzwlF0rhsejNfRbHq5Pu4bQRxk/4Qt ywetYMPdOradhXTvt+r+i3bkvYE0jmHT54a7wGyPA5EQVXaivJ1Q78z/FnMhzNGJYgj1dM05LzZ7 R2Bz36tTfGGQ/jZLVo6JsP9iMngxoen/bPp2ASiGNsSfO/rVtjgPDf7vr30cZbM/qT+6VifQd7Xu TfK3tx2ItAJUzR21as64FTjncET9pWfUryE2ypHO36vIl3qW+lGHHHKsTtqycnRdNLAfMvBQUk69 T+vUXRho3+TI/zxkag/k6S/w/yfA8+p7WT1ieI3wFZjsQFw1kN5dyNBDVABaMrkHiMJDo8TUSDF9 DQVarYsu0XDUI9x+KHxH/PO7fi+mpS91rHPx8KuH4g997c74f6O99WDY9o2oJevUuRp90fTtAjCs nEUhPCCWsmE7VXRqE9wOOxDT/DJ5BiOA8kvlGTjixT8y9GvxV899pymvBnb9bmxL2oMMhkMd+dL6 3o5QhZtGhkwg/fbpoPUGQv8mNNZ3wuA6gcb6jGqwq0qoYGwNF03zD/1TSHdyzHxAx4bR65DlD1vS 2SNG3HHor2kryOR5YZg0zpqu1ava+NENhaDyozpGljXs/CR0w2/i3lZR858VoTdhQ9fRMmrJfqnQ H5pJw8foQCZzuWQHIrOXCB0oqRFOepFWjyA70D8HnTmqpZJxLYTOrcoOpZHOQXlWLetFK3HomQ75 6b7WqOpe6EbotsDZQbpOp17nELj3wvamzuLzPeiUSGjabcY+VzPGqOwSk2uNAVK0xFn5PMryGbSf YbtXT+A5qpvG8HsMNhOtfINr/imykdAWmSqFVdoOIoYtiDYe3jNUxnmyl3DDViK7yXyjaNRhTDuU aQ/3yikcd2spWD5C7z7E/QjkKelU7DVSHwo5V6GbqPO1NFKZXhe65/ogE0L2d26J0lYE7oegIx5A 2TxKHbbk1LZpFj/toZcXj+KyfQ7EdIUqdiAuny3tyLB/RgzRjCPvIZ3aC4YInR1COmPQkzOJAy37 neLxBz937VXFFotf/fM/ia0aDTYz6dqSvh1ho07S12aS/tQecSAG3l1WzXvaCqqoj71zKO/T6WpJ NNuQjqa/Io3z6mfDvmjkr7nWWFbbn8L1CeT3OHgENs0TOlXbi8DfAh38LcgU8gf1Ea1qpfqTWsPY CH+PkB2IqwqBexsEcT8KQ7E2Tb4mG4W8wZZnaCQZNUzQ2LHrAyCM15GN8Zvqb43/x7t+Lv6+kbfH YstbE6OfHFNo4K2jva6ocdTk6CocpxDmwzgubZ8F5UCE4U4dj/nvX3EmSjCHW2nza9o4/UZ17Nvq x331QeQN8qJp7fOc/10J0rJaaNheR7IUeReRbi9Aru7RKdkzQIMcxqc3ZofOTGEbRy1Gi6q0h93z dlg5grAvbrQeo7iQzj3gCyjfF1WnkepEzshBIUhL48CoVh0fZLj5JI/KUUNlaY4DkbCp/IOQ337o iJvBbah3nkX9ehr1yiVVpxCVHtHf0J0qzd9lMhdLdiAye4hkb8tq3Af7zg4HL0GfvqKlkbFQSHcP yuu4kLQiRiZdDVvTfA1SdbJK5zLsi1Ood3dZddTLXQDk+yHYBePUeZwXzqKzMUuwpbOWBtfSdVpC ud5PHWwTaiYDzZSjfoVFAHXQcyJ0TsIunLK20LvQBqRlX7fobxWZpt2iiPQBSzXnPH6Tw2/57RaS 3ZoauKbtyJwwFJ4DsUC7E/LyGtLlqAirX0PadHemuZrB7R5EeCYE9S+ksk3nxNY4FJptdCC62xF/ mkFb4JVheoFGjkDVn+idt+qw0yP/UZ3Si4IIqsqBWAo3kr0/fx9aQfimERzbjC/89VfxbtQP6XdM Gje+2xFSu13ZWvg2TcQwDsSiItRLk0YDz+N8MjswJ4mDjk9eXNcIlXMuTQeqx2kQE+pbWsqVltWW 3iNW4A1bgXOrTtWVR+g+bQfO6etplciMfZEX/h4hOxBXFaLKB6gxCkXyPWQqbeyZl+kFpFZ+YGPq ceZ6S8esmm5MJG9+4CTOxBalmXr3zXUqsKbjVz9TAKIAojEaVR7UObh4KAdimSq8DjdotfJL07yR h+a6jTSnZWhpBGpjT5/k+TR/Okhar54aPyXpmX0P9+hU7DnYoXNsXehcLEVFdNiAaX4nMpHKwbD3 BvLhRVTg9+moMHoVsvIp8AkwGbBSWAea0U1N12cgjw1HTasD0UA5Et31kNffBO+E0bkbfA48id9T ql4hg5D2fFT7PjKZyyE7EJm9QNh4OPaFzhRs75NC+s9pKWQsAiin9yDtXoDNrJcyo7Rtqa96v6Oh LUzac/4U6t3DaMctbcBlOxD6B9C+OZsXxuIzaZs1ZMzY6V6sHC80C1b6B3VMlw0h3VFwQtRooCO9 H9+mtgCtVFHEwWY6fFnSDGvUxRfQXqR9kO7SUVs8Infb9dI9dr30UNaRHpn2cM+Q2vRDzhURlE/j /Buwg/9Ix657kOQ49CZUB3G270h10oK9t61POx2Id0BmD1g15yzsw1gMU/nvQbkrBEmevCvU3kW9 /U0RujWdyosGzUCE3I7ZtGQmvde0nQta14vaYNsdiISS3Kj6blX/bc53O8Om9C6eAzH0Nlmhsxt1 xqglnXErKp9DGKkPEzYR9Znr8mzqrOb4rE3WYVuAyaA895yQVeSp+/Sy6u92IPTuBkfBSVPmVR72 pk5mB+KqQljZhEylTfhfb8nogpMMPMOrXWtl5n6qPFtorpMhec33dYDUGAmg+EeoYaI2Z30S1xe3 xnIWYTlZooJmo+V9b6WYpqu5lknf7D3FzL3W93SQycyj6hWE59W+8C1fhxL/qE7F3oN09qBhRE7Q 6WI6brJ5rvNdLcuFijL0pnB+WMeE0auQ0F2hDx3Wmt9ZOSgCc8PVMH6u5kDMYsj7EejuG8B3Iu4f E7TXivRG7WF/wqbZzZsW2SGW1ZHpdTIkuYG/drlMByL+jx2IzGuzRV+nOiirK1ueAe0ajRjfQNfI dh2FHoQO9D+mJZCxGIT+reA+UStTHTqb1AVz03xuHbGGmTgEzqpO8dBf/JYP7QC1s0P/GRxp4FR+ OIvKVJYSGVsXDsR2QOWZHIdu2xyHrRBDeDe+YW9OZpz03XVjbN1ZwNVTTPpkSbMnw+qMFTi0TNzS O8sib5dFM2jr3uXExsuU8ULQ6J1suFp+J+036Cv3KaTLZ3TMugNydA+R7kT4Ur1JYdThNtfVPR3+ 3mD7HIgE6dXFcPUwtbtVO8WsWqTSSR/N+ZonyUor9T2lC6ju8Q+i7bdZp+7SQPY9OarqZO9nvlFQ imBlHIh2sLHL8tea15n2V7ch/QftsPJt1DlnUP8kM9bNym2pXiMiHiYNu5aObWIaBxM3Hb+mZ3At jTvRidcNw44ZQvtEDRbxzwtZ/R6epWVDH0Y9FeoULQZC9zaEaz/y9wx0wGz3HehLZqMPjdHjkJX3 IUMfRGbSjDbuPCoazcgi5UB0Z8Vw5cy6Os3e8T6lc3DpCNGwqXfYgdirDP3XS+FbRnEc0qnXm1D7 5vj7UBklnU95cS0SUeGnM06p8jedQIzeROjrpXH86YYhZ5jJ9+KyYfxElYU5ELMINvyQVfPKkOOb wW0i8J/F+15B/C/AOKRG4aySc/UtPSKQHP3pSNMWpuFiB+LaZpsciJ3eE5nZY8zo61QH0bkhXaMj dRjr3/g/yNck6u1RK/Du1lLHWAqk++G+emUP0nZc1Mq8vNyCqGWTRpVLtSzfdp2anUdY+SOEhQZ/ /jewh7YLaSGV507uV4pv9YUDk1adlsBEXuaFqZtUYdJyZq7Rnv5RdQZl9gTq2J06JosDzZgNaeas 2ncp+YZi5tvdpol7U7gyv2XlCsrdafBxHauuAHXQfjHkvCpqbmypma0mrKuGSduknYi8XSJ0TonQ vaxW+DJ1fpb5YVlbpDLQVA607CdplMx+l22Y/a4ciLDThymv9TeI2TZigfhD9/1S+/dAfOLT0CkF mYVu8pz6M8i26AYi/xar7o+IIW+fHXkvQQ6m7JruC6Dwmb0NCzlhoE1U5UznRbb8NT2Da5ln7Mif tWsOylH5b6ntawXOo+BndaoWE2RHkD1BA317V/8m9RQ7EFcBenb24SonFIMZYaBGGagOGfdiX91v 3/57pDRrPOPgWhTSnxG0Ye5ylowtEsLKTlSgJ6xaDw4YoD0ZQv9lZUgzeg+Ub8rRoUdQNhl9Ofld PDaMn6U4EA3SJU4rv4H0+CO8axv4IM73wUCkxib0jX9OybtyJLY03nV4urGkM7OIXIYDEc8rB6Kk vT3Zgci8Clt1UPZ3loE7uy6CbSm9v+2LvOP4vVdLG2OpkM67wXtK9eoLVrT+ol1DOrfmD7OF2rZI bI3uLzMWVT6O8DyOMpIs354b5iIyScNS6EyXovJJ1BmP6Bh1DtJ9pBRWT1pBAR3nxpZV9qy+RisG IY9B2hfyMfxe/Mo1oZoxe7aQTlND6PvGbAgKpw4rwiyGyjT75VXEY7+OUecReJ9E/fO4qDmnSyPe ldJwJS7Rkpyt8eh9Jm2TdoKWzAxd6Ex3RkjaEx7faWV+WNYWVVqQTBn51wz9N3B8EfLfnq1XaokD 0RoiBwL1CdJ3s9/MhKkAtKUX7/nrZ9rqRHzPo7fH1uey3+lC3I3smy1IkhmmnRnYTvs4R96nSKbs 4YFn1Az3un8O4Zqm7ZZKw+Q8bEmP1rpp1dHIgCaVDbpu4g2ijQuqe5PIq6M47heB+5BO1d4ArWRA A30jF7ZsJp69xUYfGqPHEfl3ISOPIENR0eVmNrMLTJ2HdA5eN9R/SRkO7QQ5EGWVOwyvRdq3hPYv WS0IUOZrKPM06ykvvsXmLAyBM1T5I09u0zFi9Aqo80514hkHIum3HmrM0x7BYeUUys5u/P6AFbn/ VsdseZDuv7Ck8+M4OvjGL8M4vMWKqiHSai9+j8LwHUdD5Szqgov47oxVTzof071/CzoCldkpLsOB qGcgWkGVHYjMhdN0ojRd89E4rxy1as5+yNVDVs39nJYyxnIRuLdZES1h5J4BZ2lp/aa0Z87PpBOp CA5EGih0DKR6PD+sRSR1VDX2gN+L+uYWHaPOgr5Ng6vUwKqccHaLRhcqezZh4kCEbTbkXIIefAlc 3MzXyKcBZeMipH239XeKSIqzJsKckPaqlN553DuK4wM6Rp0HzXinme+hN2nXqzFRLefXmx2v12L7 HYiBs0MEA2M2LZlJs74oj1uZH5Y1RmrDUjsMsk9U5YDkn/pZvHt1ai4fgb/DCstjsLF6woFohevj 6zbfGH/o0c1tcSJ+5qnPJw674ewM4s7HnXSdDap9bmVlCnqmPTNM54N0d9mbyzSY5AWQ6uAzduSc t0M3FvUBhAFlc04fgJbJxPbRcpK9vxqZyIKqf6VHeXQFx0vIn7OC+s9lAfYzXC7UEsbujFoeuE5L 07amQeHJDsRVg54dEbm6SRvcqk1ut/bTcQJ8VudY+yCrx6zQ6a2GbAcoVCODljlRynkKx9W3756E URt65EQ83xr/wlPSaCJ3EgbBIZSL3jYG1hqMA5GMiLy87QmizKiGYeVe8Lfa5kRsBTkVaZZi4P8S GikfxjfvEJF/D84fxHcfQ2PhEO6/IIZp+XGPOpUpXElDQSYNBzsqyFIvzBUmLYELmaTGUeS9U0vQ wpA6EL0xe9PGueWyhjpxCPI01HKduSaZdpDrDkTVKUt72srKQfy+G/rqQ1qyGO1C6G2FrQN9700m dmnSUZKXP8w8Ur3oXYbteAo6cheON+uU7SgEdQDTwM3Q7Sn7RwwPzCL9JnDcZ9UHb9XR6Q5olQba S7VI/RXUmWxYT2jjOtGqk7PKfR318iEdg2uDli6tVw7jfVNzO4Z7gHLjZdQJp1AX7NYx6hxq7geV 43CzcxBlfcIaUntRNuqtwEmOq4/tdyACAnahqNEqTFTfoK5XNPXPWq6DctKA6mbF8huQ/Rdx736d jO1B2n529AwkfJPYFK4CcWQwtqUT/+jdvxzf/u27l+VE/Ozo5+PvQ1oLSfvhDqTfSAfRZr+70jTp LpEPwQ3jOLZ3dbIQOix07gafxbtPlzaXL1lbSM6oLiEm5TBp39N1Uy6RFlQHKZkwsknU4V6lpMF0 akBd2v/hvQY76wWkwzdw/gDqg006ZXseakBH2J+Uf6WT89OkWKR8IblVv1GXtL+eYnQD0v1DFLRv QBmyA7FjpEKfKfhG6RHNCKaQjFw02EL3oIjcbTq32ovQ34PKqXijObtBYxCAthptCyMwfDMMchrt 02bjoAiQ3gcQt90wVE6Bl7NpUfTGFW2gjbIBQ9K5VBqmEeVdaKQylgZqANFMKRrRmo7UzM/nYlM7 bGgGf1R9J/TG/6ZjuHIYKf+gcirKgR+3gsoGq155u1V33q2WNAnd29CIegD3D4lw4DQar5doFHip PqjCa8p0Mcu2kYOGLFA4s0x0MxpI6ojnwPReL3awpczE3dRB5p75rUgjTfGM7D8PnsE1mgV7ojTk 0X6iJIePo1xFavZh4P+ElpiFQXq/iP8ZQiNrP86PkSOR3p10tvtnhCyfF7BHrBoa7jR6X6YNAeaq pe6QyMik6hRXg6sgh0FlGg32czii/q08DW4F368litFuUBkPvQupzmMujaGXOHLCLnUoSXebgI4V snLR1GOp/ldhpHLXEuZCUM1wP4Hw7gRv0rHpDiK9BUMvDUJTbeyF75ElaDm8sHJWDdwxujjvvUXl kDtj1ZzOzvYNnE2wXb4Cm+V5yCjtuavrL1POWsK4+rgyDkSyCUP3YqmWccIyc2nTbLBa/3k7qh6B LLZv5qGB9LehTB0TkXcxrTeUfOP72k4rEoV0aa+5WAyX43/8uX8fbzm2d0lOxD8cvScubXsH4ugk gzJogH/6nc7rR5vCgby2ZfmsHQ4csILyHTqoSwetOhS4EcrbI5Ad6DB3ktp9yO/cMKwdGjnHuaZy kGbkndolIvCnRei9JtRAWv9B8GM6ZVcNRFDeUQrcsVKtPGMNDybtsaa0KgDTfNL5ppjco0Eo4EVV pzBWAaS7Rwx741BY7ETqNFWHKJHOQSpc6uhN4PwguDKOQ4PQvxUs3mjObtA0MkCbZu9E/TjfcNaS 5dWzdGkrQne7RfsThVTxkuzpNFCVNZHSpSWdikATTpCMBhzHhazwHku9AONA7OkZiIqNZRiWsxdi u1Dz/plyKtYq70X9URNR9TEr8I+jLJ83DazGyMSCUocvaRzoMm72mDDhVvfMb9wnmkE3GUO1dwgd RjMUdEPAVqNLEQ/alJ9mH4Qu2QLjOKJR5DwJe639nRILhHIkDiN/qG6cEw/maiA5CZt+k3wSqa5F mUMDnTpmn8dz1MkRQcd8RIsHY6UQujtLUfWEXXNn0pHWmTxiXp0tsxPIEUb7Cz8IOX6fTuHOgfbB k95jqo2nZvVlOkJpllRI+4w1hbcQVEtbd3v5VwOyucj26i0bUtuLC0i/wN0uhirHrXr/tKjfmNo7 ZmZjzru7S2OPqfqBZFjZm4kDMXBWVl5otnvo3Y3y/Czk4jS+eYkGANMqQkSbyj7NCCNbMi/sq4sr 4kBUoGWDh2CTmm9l8jzz/TVHki8lY6q9gmuB94YdVV6End7emYdZyMpjVoT6I1T7qyIcJNuGzeHr PhGmWjmxWSQ5/wZiZ/v74y+Pf2NBjsSbHvmD+J/W3o7/deMS6T5Vjim96Vwzbf/R9zpF+p5P7bPD yIvFL10qvU/TYCLwQbTd91myeligjMG+Piek6Y/Tq9AVMl87x7R9LGkJ6o3Ic+h2ZdMhXUi3S39S kMOVHK+rHYG3QwTlMUEzX2ErkozkpVlx6U6XZHUcMr5Hx4jR05DuMTHsXSTnVX6GM1eEquJLzm0o SBGikg3LE4KWgaqt0IzDPIQ9OJqznVSGn6a6Rsv+0W/vnB32j1qyHOqUWn0I3TtQ8R4QNe8sxRvn Kv4NtqRVEUnlSPajYdN/EmXnEeixVTfqaFWBOn9o+YKwCgNINwTy8rX4hL5UejMZkV9zf0zHsPug JVWl9+vgVjRu/hLhnFLlmeqbAnZAlaiRJGlZ2MoZlOFTaDydQNjHbKlGsJ/AkWbCTYgaNdi8aUEz oNAoTRuOc3R475AaQohXwiHvfClyvieG/G9BNz+MNKhbgdPd5eIyELJ8qi8cvEy2Sl5cmD1O0yGT 0cl9NOOUlnFXs4+8ZP8QWr2A0RH0RZVP9YXVJ5DmtO/zbEOHm06URl4x89maTkL6r+PYnVmIZCso m8FFearMqNkZKG/pwJmi5qmkZacK4kAk9KwDcQH7/pDTLajSfk34H2qTZTpMe6JtRoNwqYMT8rJS CL2HwP1WWD4KTvZGuqw4ExlbCdBe7ORElGrAbt631x6hr2kfPLUXHs1IC6s0uOoQuFWn2sogoPoD 9hjtg6h0A9VxCXPD2UWm4aK6jUj7wtLsQcjQ94dvif/PLb8e37a/Hj8yeSj++tnR+Mvj++Nff+jj 8Y/fd1N8/dAgtQsVVTvJ1I1NbdjuyKIdkW6mrUP8ha9ORnuCS5dsOdpqYgLnF6wazeyvzKq0Me83 aaWusY1HspL0TVJbpHzeCh2yhUkXIR0rT8AuWdnyViQE3m7I3Ckr8i43ZKRoNHWxKZs4DoO1yqwY diaQn/t0bBg9D1quSt6wNp1HnaTq4KQj/daFS1bIGDuHChENC+dpnSOdBTUIqUN/rToQiS2d6nbk nUO6jOoUWtUQNTekuMKoO6dGs1BlrdIB8tmVkV0LoS4/KEtqxCuulerVuBTBgKd8oxGpjGKiN0eP 53EWMpgYQzSTW1YdHcNiIKr8GxjYN8PQ3IXwnULZvpw0RgrWICHHofRe0KGeH0hjUfPqaEjspTJu UwNCDfLwp9eRLqAGRiGN6WvRi+2acwnHk4jfY6Lm/6mOceEgZHmsFA6gwcszEFcnUY6GcUSdnyw1 Q6Pc/VGU0ftR1j6qxYDRIQjpfBr58KQI3YlkRPpAapMVdjZSUalsRUN/GjJ93AoHtuuk7ixgA4m6 M2YPky4lOzbDvLAXgt5MKaiOwY5gB+LSmDh3FuBAhHzugJyO9Y0MqBnHyf9nZaNgctIkvwkh34hv mx2ItHdp6P21kNW/tYYd2kdptkR7oalvt4ajJYxrg4mMrRRo71HaB7VODg+T1rnhWBuk+EuXHGK0 WshJyGdnZkAF0A9qEC5tA1JwBxPZKJqJvUJlM2HifCVdQTOGk9l2St+FaBPhf4lqNjMNGM2+cw7N O/PurRT1FibzIfT+Hyt0a5CJx3A+huPf4kiz+GdBNWmEmA136mxVNPnajbh1m4hvRofbm6uX0L4/ bQ9VyTn/AOThNp3KawpojyHu/UeRBueb06uIbJZbMeLEdnDjRTv0XihF3j06SoxeBxT3cSjuVbh8 KSlnw7z7RsCbBX1+Xu3ZzD1lyM69J0aoQnCuQDG+gTBNiKDyHZx/FZVKpLOiO1AORFRwifGZH/6M Ml99NPkGqtFO1CntUafZ6p152ApJHfPuYcgCzTRopEluehWBOnyUZ0pezbn+TY4dWgKYUTxElV3I o1PIq6Z9N3uSYWUaenzcqvt70ED6sCUrP61j2X3QkqqR+x7V4YcGDBpm3elsay2bTfQuo5ySLCx5 D1MY1Y9Afz0vog2Tor4hvj7Ae2l2Ii15U8N5Xpg6RsS5SVflpEHgnrdrtDypd5+OUnEh+8dsdiAW nEbecE5sva6Y3FP7o5LjvVaetYb9GTvacBFl8qwVumNgsq8ho2sQaol557gVOtM4TzrXsnnYFeLb aqCZJl0zsjZH5opCCjMR50Q5SM4NmgG4Uyd1Z6HaXO6YqPszop7MxkjZ9fzNZ0nSihGkF9iBuEQm zp1FOBCF+p+sTBi5KJh85MhvX92dEZtplq27vDImXdjVbmiHlSesmvO9ktpLkr6pmT1vCoe+t7aY yNhKQnov9EWVizQbyKb+EpMHq46JHDeXtZZrJGfD5Wkh3XHY8Z3bQoW2Noqqx3BEPhTcgTiHmTRM y2oeM/9zzfKc8z8rzSH3EvTzSZUfZEdI9wtK14Xuo2hzj4J/jfw5g/LyhgqbiWtunHPer7iQZ4rK BYQ91dv0O3l2nRyEreFPW0P956xa/ziOo1bg70Y63qnSeg0C+mUbeJD8BiqdUjkyaVc0JnmZEL8R xlJUnRYjDs0a5aVLVxXUhvL+662zsHqf1Lg1jdyMMCtmBbz1nqYpnGkBzXtW/04rBfqeP4tvXkYD gEbIwdj1LoATaPwfwbOPgyu3NvpSEPrbUaiPI57J0hRNcaZzE7fMtVVFih/yjTZcl945cJQaLDp1 1gake7MIvF04noIBdLkh00ifrCz0EGHAURxOC+oIZRQHkf+XyJ+ppvzqZTkLqhetuveCqFXvgR59 N8rQv9Ax7S5oGdPI+wDSezfKAco1zUAkPd5hXW7qj6w+SalGZLavU1KirAfOmCWdc6JemS4NDaTh UCM7O16P0fc0W9OB6psAjcvAe1GHvvCw5cCYHQ3MqP2Bc+NbAKo8Tgibaxb1wBVcp9nCmWcyTP/X /F/2Wo/QyFQm7k1xVIS8kY2v5M6/omQv9CfssKKWAUK9/5DOZkYRAJsMeQWbjHQ3bDK1EgTyTuV5 Jn9bZWFFaWSLbCtDXG9l7v92iybMGUrSB7SEmPeYTu3OAvUdzUBMHYitYVXMxqH7LKkl5xfmAOsI VrEDEc+pNjlsFrTJTZnvLZZqtL+nT0vN7dexWhho2Xbp7hHSO2ANey/gHSeh/yaRHqivtM7J+R5T sQMORH+PTUuZ0qQDWoqygLqqPczqYhD1Bq0CkNTBRJxL5xJkFWXaWfIAyCWD9kGE/Yb8bl7+ktkx XhdujMVmciTS9hv+BbS5/zvk4YqQaG9m9+1fk8yUHXNN2YfVRrqo37ifcAo8ieefQx2w16qt4q2j Fgi0Xe+2o8pBHJXjkAYRQtdk0kynYZrmBaEJV4NkC/DSpasSob8HFeL3LFnt8RkhNBKnVTkRSYG1 Uj8DJmtrJx2MqpPREP9Ly92k72v6f/WdKyjYMCC81/GNV3F8CcbtqGqUJsvG0d5YaAh4d+H3p3Vq FxMSSpsUeDb+hk1psApJywkkDZNkQ2RqwKxF0IbOoXsM6XBRyXiRK6gFUNCa29KhSvecJctrYjna QkP6j5ci/7gI/PN9Ko+Mvjacm4c9wToNGKmcQXnZD96Ght2NVs37ZzrWncdI+QetuldGGf4Q6rMH EKajqH/0khem/mqJw0rS5GsmfxvL7zkXlc4h3dNOBO4W6PEn8N4TVkAz/vEtvZeGCUO3WNo8iCN1 QLi0dOsRK/Du1aEuPOywwA5E1OHKhiNHi+pw9I5C9p9Cnv85ZO8bIM2wp44v1AeV6WbbDv+HcpHM 8Gpc6xmmDcpM+HGu7FnpXwFhp/pnkSbjVh3pIN2v4/w+XPuMzlpG0ZB0pENm1b6vyFPKW5O/1JkA mc3Ib8fYMtDU7E2U7lGUlcFC0aSfDt8I6p7IO6ZTu6MQgbfDrg8oB2LiGG4Na/HIDsRlc3HpRw60 sHJWDYTMf1/BqO150g9gXwQ7J3RjO6BtJZxvgU3xFtKpg3uEdA+IwH2BnFI4nxAS7fCaM63KharL Sc9pvZK001u+y8xw5R2IBL2UKdrXzQOzVhW1/CkZTFgipxBsd2VjqtlA3rNIh+6s0oA6BHn9spqk 0A07gJm0JyntW6l1YO7/rCG29qkn+4RSnxzpcKXTqf/8NHgIaXk/+DGUqXdqCV+zQD34iB1Vnxdo x1JaqfQiuVJ1LB1J/xAbaVsoZsqCbqdcRN6+APLSpasO5PCC4YbMhjGQEYKe49xCpZSXEmRSVlT4 DBvPNKjvZYU/qswKWmov8KZxvGgFzlmkFS1XcBiF++s4bocSHLIj//dwvMkK/J/VqdpbCFxap3sC 8aPZk1rpm/S8WpqtAtIa8qF72ZbuKTRedukUWZsI/UfBV6HoaaldpM/cMtUrtJGvIuiP7ahMR9rf cdSSPKqpY6A9s6T/IOToCPTJa3bw5ul1NVcZFFadlmNL9LNiLxvbaX3hT4KjOL8b8b4Z5/3Kmdcp 0Lfom/RtWdmGdD4oIn8i0eUJtTHXHP6VZpo+SV6TPlGjMyXqVKpLpbtyS1oE7k5856+RDpdyw9ZJ 6s6IkhyguNNo+hcR92KtRnANFNmBSLNNbQl5p6Wr59sDV/q34F4E+VPL3vaF5Unz/0YXZd/ZOzTO zwzVjA3/JOL0X2HffAmytlmnwtoADdor+sC9+RD6d0A+DyAPz6q8VB2YyOcm3W3yOnutc1RlRdmI qMtrkD9aLpqWNi5cB79Jp0Za6XqQVogZQ3g77hAjB6II3DE79GfsemOWfJHJDsRlc7EOxDrsuMNo t+QP7C0aW2141elJugCUN8Sl4fJ5xP+/If7UvqQBd1N9EWxAtNFoZgXa3slA3rSsNvpjlM3apPuY 87BDDkQaHO+dsLZQ+Wvo1VVLI3+1Muo9b3JdOIB23jw2ZqcQuImNEHhnje3au/ZrD9LIBNlAum2X 5kF6D8z+z5qi0eON9LEC6otTg/onoe+fB7+CcrRJS/TaRi1ZPYkmPFwnvWkbugZt7WZZUsyka6H7 5nW4Qo9WUeClS1ctktlnr1syu5RK75EcBsQ+tacENWQrb8D4nkTB/B54AhXumKJackCTzs1vakwq quU8j+H8EPgYuIv2JMBz25JK2/2wTrnVA1neZ22+YcKqbZgtUUNgDVV8yQgP9wKU3BFUaHfpFFmb oMo89J+ljqt1Pe5ANMacTRVZ4NPxnKj1fwt5vQVl+Dd0jBnthvQ324H/VRxp5ttryuAJKC/MDAXq WGiVraIaQQthNg4qHhOoMw5atf5t4M1g2Qo2/JBOnfajyXHob1PfDhPHIRmgKs2bwttpZvMaJH0r 3Wk0fsl5uPL7hpCDMvTHaVS7LUnXm/zqALOGvxmVSnUNzXzpMechobgORP+8gL5B/f2ADuq1EVY+ KBJnPzkcJ8TwRmUL5L+/6IRMUwNdlTH8DmnWIY3s9R/XsV07CN2nka+w6b1XROh8V1/tLeglDHFs 3pte6RKqQzPM3l9poo0oAhoE5NOeJqhfKvGnv7Uzvvnbd8e3f/P2+P6/eiLuG9kYQ9fi+Q7q2asx q4M19Wxj5UBUbbsOQzkQpTMGfTUjWjuJCmoLsQNx2Vxc+oXe74jI/RraK3pAZ+47C0tbrbKAcxVu 6IKszU/nS7LDqGwUs3wUhJ1xIAJCbjxhb16P8terNtO1mJHXRGZpX7aTfbL6COrBj+lk6C6kU7cC WjXLnbKGUOf2eB9ubzErHy336igTxLx7a4pkI8JeHN4A2XzzJStAm6RWftYKyt11vhcFgXe3oL0N JbU/UXbv/CndH53IjxpobdIS9ejcgTTzyF+XmYSbwtVP26KNW5G7FzbMLTrWjFUF6d0LY/UIKh8a IdYkoKYT3jArJIWgCW+2UNVdWm/3b9A4O6RjyJgPkRqR/yUrcF6waQ1vCSNk2IvtGnX26zxfsrFf IJo4ZOKRkesppMN3dIowCDRbL3LPUeNABL3aYKO8zlDlffW8GHJOwID5ZjIowPkTHWPGckDOkMB9 HHXJEehiGl2sZ3xl86A1f1YbTTxhNJMBWOunARmjVtDfWJojdNcjrdqzR2JQ+VGkdRX8IMpr4giJ /In8sHWTrTKg9gieAPdZoXOrjs3KQuJbMNJBsg10ODpLMv5hWP8dvk9LSR5A/Htu5GUhHYi0QkRY OQV9Thvtf0AHdeEgR2Lk329H3vNouF19tkeevVkU6hkgZqCGLZ3FO1V7EaRbpX8/8n8Uje5kxrUq 49DBNDiwF6Fkuf+Uku1sHneb0o1LQ5W4hPPrht8Wb3lxd6xDnOILx/bE14c/h/qP0p/2azEdad3R u01lVpOW0kJ4ZlDeu+JAJNAMRFGrIAyZTl/TRulSHXU1sgNx2Vxc+kn/djz/NI5/03gHO9CYV2XH HIiEH7/7vbR9Q144ep+kg2mlHAndV6/O2kO0ShvaEUGH2iwLhXR3oZ49ZYeDsIPL+XFhMpdAWjpa LR/d1IYHlY2CZ7JlnwaX4Z4guztwacuUM6XIG7dD9wXwgJZWRlh5yAq8/XZYpi02JpWNTOlXULtv MWy0PSEz0p+2og3juL4XMsPOw1UN6mSQ7ksQ4NylvoyzJe9et9katutqVRg17uS6oerTQnrsIMii 5v8C8vgjUGKRHVUesSLveVJiNioCoqoc0pHsCYuc99ekUcqZCk/FRe2FRR0b3hTknpaJGdYpxDDQ TsRSrTeWWLomAyded9fbVKeWUPtCVd6whsjJ0/8dcC/OP6tjzrgWhpzEYThUPoIyNAGDiJZkvKL0 CI0+0mVNMS8v1ggFLY9MAxTCyknonOcgczQSKwRvgU76ZegeB/f/jVVzf0w5BOcj3afn6Hn1f3op xnqyFCPOJ/W3CsmmWZC0FLj0XgA7tx4+LWUa+Segz6iDpSlsK8ukDk2YuUYzRKX3pA5dz6CgMxAb HbOR+x4d1MVBuu/C/w8L2nNODSjK/U6hqRpvkG0BW4eYDGSg1Tj8CeiLg2B79xntJmTlTisgJ1vl OXvIO4n8R55Bx9BykDRyV9mt/gx0TG85EGkwiCw/YAXlo1bQr/etLRBRt9Ms7lLNjX9r/9Ac56HB v932XrUsuR3B1goyuq8bdkH2m5rkQBTDAzNClqE3Or+EKUEEynmJMGTrhuKSHYjL5uLSL/B/D//z KOzr01a9Mqu22lB2VHHtPGbXuXIOxKASgV8Dj6IeeO26zfhevQx9Sv0oc8LR+1R9RogbUbqX0Yb4 nk6JYoG2UYr849ZQ/7Q1/Jb8uDCZy2G64oX5TTbUgCL1o9KeoHbNnUIddcKuOc+gzNwH2/tTWkLX NmT1aSuojoE0cPhiqV6egV08a9HKE63p3OvU9rUdVqaFWmHK45mHawKB91HwMdXZEPXSXoiqMy6h vmZHb42tzVTx0waklW/hiAq2IEsOdAM1771Wzf8EGoD3IZ2ewZEaMeeE2XyZqEevN6Vrlpn07Sma +CH8ulMJ15XjMBa16kxJVmht5gd1ShUHobMJ/AP9qzuIvDuRdk8j7U7npm0vsEU3tLJP0nJb/TGM 7zfw+2UYPg+DH9UpwMgi8h4Qcv0ha7P7qgj9N6xh94rq/JIoT3qN+2SwQbaszZ/2q4XzDrAwsqd0 Dz2jDHBaD/4c0oyW7zyslo6W5V14ZqcIvR1ElHvQnBuqvfzwHM3aq+D/8P/qPf60GfWlOpZI17WG o9sk+aCwBTSbmQxLv/Pr4VOaygHUe86MFeSEccWYlIukHFAeJddgXE8jDY7r0PUMCu9AXA6kfzPK 0S5L0mzG6uV5y3UhaWSMqK8Z24fkDnoaOls5EoUs96YjMXRvgy55APE5BN132gqrl+Yu42nOyYno QS56bAZiWHnCCvpfKdXfQjZJJl4FYa0Sl0a8+N9s/615nYcG//u2X4HcrYfc3Yj/zcpni5x2kqad Q0tZ16vKgSjCcnccYurbJKN6BHrByQ7EZXPR6ScisvvcE7AhZhI7Ive9TKZhImPLBc2yoz04A3dv iQYSU3sj8s+JcCCzpHaXdfmKE/GiJUHJgRhAR9MKbYH7Ao4F7C/yDyDfz9o1qmvz4sJkLoO6f4fK hGoToUzQ3rWQOzqn/oznYWt/CcePa4lc25D+/UibUbu+cQJEe5/0SDZNW9stq4O6zTwLu3YC8d8H Fmu2NmMFEXg7IPgvWwFNPSWByBgGpjOiqRAUgYlSawqrdhDR5vRqRPam9VPWpjefEGpvFG+rju3q hPTepwqt2oDdp72fnkVavEQdLqWoSgaQ6kxKOlpAalCbRrXOXzVlXeVzNm2z6dtbTNaNbsSjRNOr 0WgvSRq17j2nU677kM79ME4Picj7f0WdFLD7l/pO9xC6Hywpx5F3FGlXvBHxV2PG6FH5nzpy6H5y nUbJK/lP5d6fBL8FbgdvhXy8U6fE2gMtjRI4z0IeXxLKieydT5yCSC/SISNvQ3pR46qs0jFJ28SZ 1Ujn1U+a+acceFp/Klma81wibySDCZM6CuVr1pLlyyj7M2o2AohrCSNvBnpgxlLE9ci7bA9XZ6le U++Y8w2EQbH1egGIBjiNSsNxnDolrFpnR6WJ0NlRCr0xa5jStYNppPRKwkb+kB5Cnvba7ChgVTsQ CTSau+Ydt2hwVQAbcrilrKmyS8f028WhseNaaORPNWSpjqOllaU/ijr9ASuofFLHvFBAgztE/bMH ZeQAjjRbmQYdnKE6SOlRqtdJh6q6G/mEeKm4qThTfhF7z4Eoav5xe9idFrRncBqfAhFydH341viZ V/7img7E67e9A/lDM1Qgd9B7qo7Me2fHaOQCrHtxaQh6LCiP0X6EOsidhZr96ECXtjoQC5jvIDsQ l80lpZ+I3GN2nVZtoL1HtS1BzP8Gcy1TL+euRefakO69aHs8iXqStjA6juMJ/D6F+pZshCnIGg10 0wMuIHtU36p2NbVfWr692ghbr0T7+VLdpWdblYJBuj4Fm+ME+LROxe4j9EfAbyPv/zY3LkzmEmj6 cYQq72o1E7Qj/Owg6INaAtc2au4nkDZqgg54Amk31egD0309isYGnZvWvcTW/i6qI9S1u3Av9C6I 0D+CuK+eFW8Y14YIyncIWT6A41mhvOY5IyMLZ7iaApktlPp3prOnFEDxhbT0jjeB46igPbtWAyI3 hNG3Bwr9AApx0tGSeP+n8Js2ME3TQykzNRvEpFOGRhFkadIxJV3rMSoZ0NTxEIELWej/OxjKf4NG /Dd1SnYetJRh4O0tDfvPWYF/EnkzZdU2JJW1dGG4O4Xp/KLORpSZl8BLkDedppS+LeldKOo8b5KB lnvmdyr3+rpqJFCeIG9oDW9yyK/20TSBn8zwCLxDlqyetoY2qLxOjCCTXpQ2Js3otz5navnRnHPf pF2GLb9hdClCfyeEwdmYxWmY9+4isCWcFA99TwzjvOZPi2HUTeQ87AJKNItz2BkrqWUNO9hBmysT VBeTc4MdiG1iezu2ZeUJISuvoKFMjaFmmyk3PwvObJiVow3lkZaZDvzz4Gk72vgi7j0FmbxXp0Dn gfoV9cxem0btwoa1I/+cHXjTlhnl3BQn+g2a60pn0jFzT7G3HIgi8HeIoDpmb6Z98SifTHw7xFRG MtdS6jQN3hzfevC+azoPCTv+6rFY1GiQ0XrQOHiz+ZP3nZWg+Vbm29ThIWlgDuQj6N4MRHIgQtZ1 +AzZgbggrBEHImR1D9qDaNe70zatnqD0XaZOYjKbiHo9D7SkoEQdH/pP4RnU+f5p/D5PS0yrtoca WG6o30XX5tQHLc+sBep6sS9SDkRcQ3rRHr812r6jIE6UwPumNez/DcL5d7lxYDKNfZct0+lvU669 2MZ1UfPVdjSQ82lbwh6n9ruajdydNnyhQLo0gC4N3KegA16E7oQupQkWbiNdU5p0zbL1mR5kRpbS vivpTIqoemjVT9RizANZqdt6H5jSMAmKFvjsbJ48YSoylXCTkOMcShENIZw7UzDIT4BPQxncZdXc D+oUKCbMvlfa6YQG+SiUuVpWAvemk3yBQaOcOxTnTPzXNI3MGrmlETS0HEV/bA9VpkXNOSlq7td0 Kq8cTN7RmtChr5cEcZB3G6b7UM5Kqmz1o7Luh3winLS0kSxY51foPCpC91Vr8w1XlBG9RuTMrlVo RvaUnpY/bg/5R4R0n4BhtRX3iq038kD7LFEFL70nEJ8j4Mt2SJuw95+xhm44b9VuiK3NG3T+FrMz i1k0ZvSs0g0Z/TDkz4phGtHs7dMS2HGQA5FmIPaxA3FZWBMORLIFk4EUR63AOV8iWc7/bm9RySFk PyOTdh22R7Qx/nu0nxEawGgEnlG2SeA9bwX+ozhu0qmyfKil9N1PqIa39J8Ej5RC6hhPZjuU6m+Z tkYQPqJ0VCeGVVvA8o6Z+DSuUxmj2dy9U8ZEUNmJxvcJ+0+hG7Lx6xRz09FQ6/ZaJf7EN+9ekAOR sH7HLbG1lZzAeAexIO1ItS+jdGkWOO2LuxPl/CYd5M4h8I6LOs3waXUGFdPmYgfisrn09JPOPtKT dlCZTeSFHYjM+fmx/zqi6nNLVlCf+9+z66B0cd5/3gppVjixuzq4J6lnY9K52nM+QDpKxQk7rB6E Tr/bCtwP6VLbGdR8sqm+pgahU33SGmYm0zBtm1PZ12z5rRxBm2F3h+6ktcl5XgTuI6h7Ii1taw/U BqLtY+ruAUGTdCK0WSLo0rqTrOhHK9WoVaEofVvSe1VSy0oqN9CFNFkpcE7Cpn4EXLvbxa15SP9m CATtyXTKDt3LqbD0sgMRYaZNXolqySNaioH2nVDCT043bxI8KsLyfiiD3YJmK0i3O9NvZWUbwrUd 4dgB5YSGrd73KqD9stQIkHMwFKYtmtVBVI3NTIPTKLE1ocgWQtWRpI7pNS3LItgIww+/NzuvIX1f gAJ8Etytc2JpMHuWUadEZPYs85B3zjjCcQ7H6XQmKOWRGvVHo1Zophc5N8kwxfUiOhAJgbcf4X41 DT9IU9fV9PU0zVcXKV8MabQ4zUqxaXRWzZu0Q/+oqCFNIn93ku9+sabtJ0uxQiYrkEeEMfL3o7I/ irDSUq2JsWj0oKLWJzpf89KDybwaSb8pHaf1A+TrAvTFES2RXYGagRhU2YG4TKwJB6KBciI6L9mB dynnmz3JOTpdzzCguo30vzqaTjJZPY8jLdX1F3jmYavmfimxS+dSBFXF5uu0fxfaEpHaW30Uv1/C +9SsByoDqt5R3wdN/aMcnES6hvCRLZQNbx7nLWM95kCU/j5b+hO2rMyadkpTPFecJBst8tESjhvu ++CCnYeED+4bwv+9GaT8BLsSrxwiDKJOy4e7E9Ymal85nV9dgpbnDStnU1lP2ZIHBSE7EJfNpadf rbzNGuo/Ajm9ADb0I5OZR7OKia7fSV5oRQVio45t+R/msgi7mNJ50grKR8H9sD92i8hRfQKi7rRl IBba69upfxLHnfjWbhH4T4IvIK9fo2XPVZ7nhI3JTJj0YyX2vmFie5eisrk+AbvoIGTpbi12awsB ymzg7YZ9lgywl94ZW1Yv4Qi70VVMJySpehjEMb2WZ0evKpLDFHGmJdVRv6DNcgltuzGVZgwGCsN2 NGKPW3VnOjE+WgWo95h2arb8Tgo9CjtN1Q79WTv0L5ekM10KnYtQoGjcueO4dxhpsg9KYRfSAhW3 lziJFkgR5VyP8B4a1UAOJkkOJo++cxaNtIsWTRlXjTXq7HQv496sGo2daTS0xsdUDEqZUeFW56td kS2EJi0abKSdvjaEBhmNSA68WSvov2zV3BlriBx4zoxVp0YfjVSm/ckGFW3QGqrM2PXqjBjBfVoK aZhGjeM5yjPasywawHPeZfx/0hmkvteSF1crW0V1IBJo+V+aoZAs85nIZUY2VxvnyIuiua/ydNYa GkA5rU6Xggr0hg+9oZz90Bso3+RIjsjgrzbKP3WwLhWhuz19j6J2VqtRylXoEtJZ/llR9y9Cj0+L GnSJ3EiyeVmF1chdRvYacdSk0ZXE7DUmcw51eVA6AL81S0F/3LeFrpUnwGe15HYPyrnBDsTlYk05 EAPvtwVsNDtAPknvUlLHkez0vl4ke1ItU6SpyrCxU0LqCMvEEXYxZJX2VppRtlGN7Bucw/6xaihP YElWFIUcgI0E+cC5sou0/ZrIP6WfoX73HOr7WX2S+1yG5rmmZ5U93DtlLPT3oCEOm6GbMwha017/ prSkgXa0ZFuwYVEOxJ/Y9mtxn3pP9jvdYiM+Rl5s2ipgE2y1mrNHB7lzUMviq7blVBpGI8NNslwM sgNx2Vxe+tXKWyGnh6DTJu0CygezyMzovtz7zKWyte2sJyvMisi5bEfutKi7F2E3vW4F7qu4/xLK /6gIvMfItrQCfyftwauItrzajzfCNdwT1OeI+kEEG8guOIvjRbGJ+gapL0rZWbDJYJuZfC3K4Bxm cYl6wzi6YNPRynVTpag8sS4i27O7g3w7CrUinBuiTNL2RMmKcIF3VkRUVjdMW7UbknaLmiiR1Z2G uh2YTU/N3HRfTTTxVINM3UlbVg7h/C6dsow1j9C/AwWM9tQ7O6fA5AlU0akaxJoLiI+ZUWWrjkY8 S6MOInfWCp3L+B80WKozMBhS4r1JZwkdM4QRoWhRZ2FK1eBJqDa8ps4ZCqP5PoUtGRHSfD2hMVYM G/EhJs8rh2jL/61ZmjRskgFzX8uAGrVF6U1Hcy9JU1rultYBJ2WZpLnqmFJM84nO0843YvK/TVTX 6Vv6m0Rj8Jkw0v+n11TnW2E7v0r1SlSq+8+JsP9cnwrvQBL+VUmTh5R/pnNVXzOONpNvRh7ARI+Q w0457lDmSRfQEfqDOmNoJnHoXcB1WhqVRjrRiKfdVlDZqUizNyQaEbSktBpg4J21RyoX0dCYBqE/ XP1OpW+ogxeNCcqHTF6QTOtRU41rFBdNc20OkzgkzLvPZJI+hOwP0XKDtCw4rgU0Og+yTzNcpTuq 1UX3wQ7EtmBNORAJ0vtN6PS7QNVxuzr0YiYOWdlU9Rdd09TPkD2ZUNuddNTXGu8x1PVf1pbSdaOx q9P/UdTPtHwz+U3X9f2r0TzX9Kyy0XqnjEXlY1a4/mJTvDrO1rSnNKQjbN96f/xPPveL8e8eChbl QPzjQw/F1225Ee+lfO+g3m1h0lbK0MgLzdAJ3Iso58d0kDsHWu2HOpGlfwppTTZiI1zE1jB3mexA XDaXn36Bf5sI/P2QmTN4H+z93O8w1zhpFSO1kpHR6Yrmft415pIIPd1qCyX9RMm95L6enUh1TeP/ VL8A7cNroy1P7Xn8T4N0D+U7sZf0/xDr1J5v9DEoqnxOvklsep7JzFBI95JFyxqHle9Cxr4KDuua ZXUicIfAe8lRb0k3syIcDfB3z9HSmzbZuaBN/XiS+spwJKY2WKasURpm0jOXNIFHTeLJubdaSEuW hv5JISu8ZCljHtDMuNCf4kqJyewwC+5AJKDyDRHOUSvyzgnaUyENv65sVcVMcTHXmddgxtlInQ3q nDsJmMWgKcvZ8hx4qvGczJBHw7bmvoFrL0N3PazVRDHADsS2YM05EAmyciPefRvyaz+OZ+zhgWTQ V35YmJ3mvGWsdxyIQpbHrKiccYZoGyr9vfJsdDobIg3VEnjQ63J9/L9E71qU89BAfObN6bsbTuTs d7rOGStwOi8nkfsepC2tItETjjB2IC6b7Um/mnePHfgv2LJy0RpyYzFM7+6srugNGh1qSNdI9+Sx 5TlVn+C6cgyZ9zGZTGYXqAZ1aaY6K/sM6Sp6LqGxs4T0Ynt4kBxjk2iXP29J/yvgZl2TrG6Q41A6 x5BmU4g/bDyP+9OuxbTea7muqOvHmksTH8Zx3KtTmsHIgfQfJE89DNUZEdLMAjQklQLLEy4mk9k2 9oADUSHy7kRYnxayfNrMYBDUQa/W4zeGjjZm1Hkmjkwms7BMy2zGmMxeE2pUrRf3DQ+QE3ESBuXz 0AUPg5/V2qE4YAdiW7AmHYiEtLPff9mipX+a8pPZVc5bxnrDgSjC8g7YTGMidGaanHgdbmvNncHg x326M4FW4vjdb31+SQ7EHxr5uSQuOj4FtAMT/dENKJ1SGUO608yTvLAVhuxAXDbbln5CJkselyLU RbSUWESzhLXuyNWHa495+mw+9g1Tu3XjJSEH37BC95JFv7O6mMlkMrvGrL5KriUr/RjiGpH0Fekt tHFLchDX3GQ/w2AN7mdIexlK2P9qRUBKn0baMecj0mjOFmjJbxEOxn0jA9NWzWXnIWOBkO4TUE6v JA5EF4WwcI0/JnP1sVcciAbSvx+V9fNClqdE6MCAoRmJusJWlTd1RLHuYDJ7hqZRApoGilrmg37T qHcyNKU7IWSl+A0UdiC2BWvWgUgIvT+yZOUJ1HWvcGO0QJy3jPWAAzFy3yNqgzuSGYi0PUISfprV TWzEZ+XZ1OGuOs6Vfo+tof74umhwSc5Dwq/svr3pOwVkoj+6AAGdhbp1TNQrynmcE7bCkB2Iy2Z7 0y/wdluBO9Z35/pL1IlsOo+TsstMadqetBSz3naElq2zoduSlXO8Cei6b+F+smpG5D2G9Pwra9g7 31eD3st7J5PJZHaM1N4ASc9n7V2wj/bcDMqzpZoz0yfdiyKonkU7BfVM5Wmlz9YqaHCWciCqejdJ r9y0ZaaEfClbokXO+kKX9st8DXXj8zp1GYwFQjr3i1r/8xCkKYuciHmCx2Qy28decyACIujfJGT/ 0wj7aavWjzjoDjCqjKgjimYwt8aTyWQWlElnS2JUJp3aamZxcn0CtsBBK3K3oWzfrFVAccEOxLZg TTsQCdL7gBksg+9N5YSF2WnOW8Z6xIGoZiB6Y/bQYMMZMic+K8+GAxH2mh6FbEcObLdK/K92/Kcl OxBvH93W9J0CMtEf3QDpLPp2HWFgB+LiQGFZyw5EgvS2QnccAE/Drrkk6jTrRNttVI7zw7G2aPaz CsuzYvP6GWtrlfY8PavqhtCb28ku/Vv0DM9TSNdkb1Imk8nsFtXqf5r6Wt+mDXHfnRsmS3X/qAi9 /eBD0Fv3aC3GUA5Eqm9VvZvUAdk0Zc6lchySnNFRnU+WIvd51JePoF4MdcoyGIuEdDajcfmMJd0z AgZZslRG0shsZotAMpnMxbMHHYgpQuduK6yOQh9M2tKLS9KMaulgxz1zdbPJGLxK3dNqOJrfTf+v ebV7a4omPTXDgdiOaEkUGrFdmbJoFFrk3q9Le2+AHYhtwZp3IBIi753IuwiNqueQl+eSWbmmw5aY G0bmSnHeMtYDDkRySNec3WicnxJhUTqrIcPKgejFttwIne/FIlj6DMSvvjza8v7CMdEf3YBxICIM qfO2oHqEHYjL5sqmn/QeA4+j3Xg+2ZMaMtSkF7VMpZ2D+nxeebvavZWi/l4arrxnwFZ9r+OkltjX 98ysTOivSUuWj6Iu2G+F/Q8hja7eyR647xGBtwMcExJ2Wva7zOXR5Fs271IZu0p+M5k9yTzZxrnS by2/1TXDzD2Q9qImfSZqzrQVOucs6aAecZ/G8S6ttRitoHqWHYgZzi9f6W/pxjZNEpPuFOrB58Ht aAf8tk5RBmOZUHscuSdKw4OXEidituOEDDgjmEwmc8nsZQeiQeR8xd68/oR11/pLfdSwizY2DCVT mSujic4bOqQpHZjMLFP5ycqLYd7zGaa/8Wwqdxm2PruqmU03nR5p/JORjiIciEVQoaUrpkrSeVWE lWN24DyqS3dvgR2IbQE7EDOQbmhLbxT28Ll1tN+IKUdpuLLnzBXjvGWsJxyI94rQP4LjedPxnR+f TpLklujFfeGNsY264Ad3/OqSHYgKud8pDBP90Q2YTi7jCGuya+aEs6tkB+Ky2Zn0C9zH8Z2XoVOm lDwpmWqaVaCPCJO6Z9ga3qvdWyGmYcx+O3vNPKefzdwXtDex9KcQ7wkr8MatWv8RIb0ndKosHORA DMmBiPY3OxDby6a6zdjh1IeYlcnsM5k8TknXmcxeYIvcKrnGOZEGaRHN7wzTfnT6rcqGN4ljMhMs 8CKtqRhXQ6tttdaZlbH0Op3TNboPyjLsfeecFfQ/h3qQ5YzRfoh65QtQaN/Fcaov2JgRRrMEDpPJ XBZXgwOREDpbEZdnwQlLbeqsjCE1mor2oWhUZjgag6o1LZjMlCQfzaQZQESqe1o4i/tXrDoddd2k ZY5mVcx991qiST/TeKcymey7pdImdCfRWEGDxX0EZXVYl+beBTsQ2wJ2IDZDSO9ONRI49E6rsiMR nrQeI84JK7PdnLeMFdyBKL27ILNHSlHlgjUMnVtzEAfIjGJrfDpJLbtUT9YdSsf400/vYAfiSoB0 ltJdupOra3l+bbIDcdnsbPpJ9wvQMc9YkXsC35wqBbB7VL1ENh8dKUytxy7T6D1VDihMoLLXtf2u nE5EdX0a+v0c4jgOjlqBtxfHuhU4t+oUWBpSB6I3BtuXO5/bRuRbU/62kPK4hakMNLHl/5jMApNm RefKfWs7wei5RO4T3abqC+9pZSsyFgdjW7EDMaGSPy2LRpfSqlJ0VPdA6Z/GcW3vncnoAEJvU19t Y7LfmRFGIm/gzWQun6vFgWgQencLNPLASVqOwQqd2Ar6k8orL/5MZi4zdY2hMoJwj5xgqH/sqDoJ Q+gonn8Kxz8XofsNK9hwWITeSUs6UzYZ7RLyN+fda4dqqSfVEWOuefH3b9t4SUjnNBow5PC/W5fc 1QF2ILYF7ECcB9Ldti7yD9pD6yfs2obYnpPnzBXjvGWs4A5E2qMlcMasmjtTomVwJQ3cQN1EzMav 49T1Ktgnqa7A+XKR+53CMNEf3UCIeknpLnLOUedOa71cHLIDcdnsXvoF7udhCz+Jbx8Bx2H/nhGR e97Yzolzbi7nu75iNPovqwMD6kz3p6AvJ8BxEbgvoJwcQHz2gO3fl0l6HxChvxvtVN4DsV3My1fN 1GlCyzTWBxRVXaju0/NUl3dBFpnM5VLJNg3KTeQ3V4brJOs0gLdCM8ZPohw8B/nfq7URY6lgB2Iz Scca6mt2hPpflkkvT6DOO6hTjsHoECJ/G4TvoB35E7TufmNvxIaQMpnMRXK1ORANAvcRq+acFLUN tNyMjm/SSGiwJS2YzCw398eqwzUso75x4+vR2BR1Py5FFRhBlYMoO/nOr8D5A0uWvwQZ/A7qqEkc L8FQn8H5ZRhVs6JWjW1QBDnf7GWq+ri1bOnfIdIg9M7g+F0cHwY36dRaXWAHYlvADsRroOZug54h HTTBdnCHOG8Zo7JecAdiCBsPukAEJCtmZlC35UaHgQbkBE78JvkWdiCuFEhnqX162IG4aPRe52Ax 0k+6N8P2vQ3HB3A8BL6C8n4B4Zu26gijdC7j3qyoD8Zi+MbYwrElHimpv0fQ6h8ZznmOBuyNJKTO dCswziH8L3S2ch6F/iwIO9ynJfMvom14Frp7HL9HVWe6mlnoL29m4QKRzD70jwrpnoed1hwX5tKo VjUhug3iuh3RDHcwhPwF/lkhK5TvF0RtI2SPZuQn/0eDWJLBxsSc9zN7mmYVIeQ98hs6IeeZXqRx GibxUbI7a4fVy3ZEdakLXedeQHxfQbwPQefdr1UQox1gB2ITaSsCKlvKzlQ2JtGfgP3JjkNGF1H3 b4YgbrOlfxCFdsIKUfkroTUVfrbSz7vG7C1eJf/IgaycyBmm93P+j55V56lCyzDz3FrjanUgGtAG vZI2t/cu9tUHZsRmb5aWTlTLJ85Jiwxb7zF7hklnA87T/ER5V8w8Ax2gGFJnAxHXzH2lKyAjd/y7 WWuoPGPL6sVSVEWjcxnlJHB3QgZ3oRG7T9TdwyJyx0XdOYfvTTc7mox+Mo2Bq5AcB4bp9cb/G6r0 gJ5rNI5bvpH3njTt9O952Agj3icrs6X6jZdFdMOM2oRddRZ5Ezh+B3rmYZ0SqxvsQGwL2IG4ANTc m5UjMXQTR2ItqdeSuo3KMuX/AvQIc/HM6EzUH4V2IKqOasitkAhn4CUdaEY+oC/Seq9TbFpSS7Pe H/+fD9y0bAdiV+KzcF4Ej4HbdHA7B+NAzHRyFVUvsANx2eyenC0Eobsd3AnbcJcY8vbBNj6MvB6H fJ4Vm92L1p3laWtzeUaxvjFhbRDcOFMK3wLbEr834/dwQlH3Fe3Qm+4L/YuoE1+n+lDI6ikrdE7Y kXMcv48lnefeY2SH65B0DtJ7H8JyK3TxMNoRjwjpPS9Cd7Jv2KEBibEVrO2VShZF0u/hQML0uq5H aMWhyEEdh/Ma0jZwrkC+3rCk8yqOh3RuNMMMwpJ4fhjvwtFO+4tyaOqY4tYza5RaBtR5S9tL2xxi eBDtYcjNncjrLZVZlMHLVrj+siU3zKYz9NBuI2YdIKa/oCFn5j69u/H+JrsmYyOa/oeGPa6fUcz7 Pd+1vHt+bEt32pLuORzHSZ/CJt1H+hXf3qmlnLFSYAeiYqOMgIEzLerVc8rmZDAKhcD/EJTwAxDO o7b0ztMeZ8kIrkRJp1TC3BBw5uqhqYiTDgPKd12Zhv7ficD7OxjoWg7UNdyj342OtWbOff+aYeiu bgeigfTugWH1kBV4+8Um7yg13kg+UjnKMEkbXRGmv5k9QaUPNJF/iUGTua8ahrrM04xC/SzKQZL3 NS+ZKVfzj0BWnsDvh7QEtReRc4uI3BDcC46iLhtH2M/aUfWiLSvTQvqXhUQDh5bboUaNqt+SsNOy hUR1j2bXElUcQNWYyTBPzzU1X7TGKwAAMJ5JREFUdPCb3tXy/8ko78Zvo0fRMJmFLr2M/9cjG8lJ SKPLaMmqyhOom3dbQWWn6iRag6DOenYgLh/sQFwEau7NkLu7kc+jOJ+05A0ZeSDdkZTdnPgwF0Wt Myktjf6kGX00u7zIMxADbwfsYbXPVsO+0ZyjM7pApGcpKMe/8NgnVu8MxLBCyyPSTKc9OqSdRdrJ hXpJy/EcWSgIi+dA9L+N8JyFjTQNexJlqKAkGYsqU+BLCO9DOP62jkHPQAy528Rmd7vY7OwQNdhS 0UbYU2RT0SzqzJG4eXCHNQwq2aZr/nY1oCYowOoWtGcxOSqld8CW/gsI3zjsZhpMNyXqNPsRsp46 IaqxHZXnlANmC1ObJnMtvafqYRzdeF1UvURL51qbXbThnMdxfu0ZV1Kv5pDu1QX9SG0gvDtpI9I1 +k7yrWQgJjETBmZXSXmU5BO1lRt9fSVqP9O9wJuGnWz2Mj2sc94S0tkjQmcfZOcw2ty4Vz2Ld1A/ wJXEzsO7IBf0LuVYVufmu0YOSF6o3YxrTbJCZTz7HJ3TdYTJPKvCTrNkSQ9A5nBOxPOzeI5mS1N9 CNKR2pX+NNr/F3GuZ0/TvqzuXoQrxL1bdLQYncKaciBCXknPGnmmsha4atZh0h/lTULnPm/JyiNI k0inEINRPEBg77dD/0UI6htJpwl1NiUGWSrginkFgdnLtLdAcQ1tUJVz3xZV4b4G5fVXQroHE3p/ BcX+WqlWVsZ5CZX+dbWsLBg5aX7v6mFW/q9CGCMwPI7rIrU2ELgfgrzcLYY3HIRBOSGG+5WBmRp7 2oBLjDhmT1Hnn8pD/FadZCpvEyaNQy+2h+kcRs8wNS5uuISGwxkrdL6LRkT3ZsqF/h0wvGip7h1C VneJsLpPBBU0arxxEbm00fk06SxaiqdEy6BGA9q5B11I8cs6RLNpYdImJZ5Nid8qrYzsU/qgoRRU oTPxLVlNNlmXjmp0obzsQ3h2WZGbOAkj5y7w0zoGax7QI9shY8f7aImsFgei6bC9Wsft1Z5pvdf0 jMnrNL+T/GUHYltZrI7tVkTlj6FcPlIKKyfX1Z1pe2g9bB5axksv0ZUfJ+YiSHpS6UrtQFRLgo6g jG12ilnGpHsz6Wu0lU5Bbi+nOoPqDXWexCMbxxXnHF1FdOMP75fLdyCmg2Oy7+46Z5HGNMtlH3gr 6gVHh7ZzUA6WTCdXbh4UgwV0IH4C4dkKbldhKiwpfCqcn0QZeLcV+D+hY8BYaUTeO9GW/hh4P+xk mul4GryULpdo9Gy23KXlj+zEZluRuTD20V6GshJfHw5QJ/bk9XLgeSvwvqJzZXGQ7jblSIy8CbUM H95bUu0i5FuQOJAazA8Ps3sUNINQLVubtIMpD9cl1yaFdJ6nmb86p68O2l6DBiOE7teR74etYTXw 56w1XLnYNzJIqzigPqfllgche4NoJ2+MbRxVH5KytxEePalB2VsIB227RY5Hm5yRNbRpSC9oBzXu XUE7+xJstNfR5n8V8vcSbLZREdBs6couvA9t7czACQobozhI6t414UBUe+7TSjfQjUrGafB6neS5 f0JtqRGU87f1YTAKi3DDUzDATlhhP42+S4RdOYtAteeHvsbsLdJIHzIG1G8ysIn6HlXKm9xpa/P6 16DAj8A4eFBLQzMiF3LhXLK3UuWu/xdUnUDKsG9cW13U8t9ESk8czaiqyEN58Y6jEvhznVprC9K/ GUab2kuqNFydSIw9ShsctTNmbroyC03KP0Mj92aGnnK4Qe7rtB8GZD/0T+L4HPTDbi0RxUTkJ7MV Q3ePCL0DOD9WqlWOl2rVMSIaOWOQVXVMSUtHtJIcSfMQDRf8nzdmB3T0j9u1Ki35dABptwdMRjaG /i/rEDHmARqRd6g8UqNDqYGYOK1XmonMk/yTnCdybyf7nV1AeI7o4PUM2IG4PNjB+udLYQW2UXla bEHYSQdSHCAfqp5rGkXNXDBRzpJBGnSkNH0LbFD3jAj8Yu7vEfpD4Cjy//VENyRxSNkav06w9ft0 rA/E/+Uv2uBAzL63OIQe80/guBNhu8mquT+mQ9tZqE4uPQPR1BVGJgrEwjkQGYw8kE1Ms35oFZHA fw7280nILLUrkr4FakPSQA1antTopWy5K2j5KzaT+pf2pVersOB4XVidoG2NRDDPnvSLhXIkVg7a oTdx3Za3anuJ+ktoyVSzbKrqP9HnzBWnKlONcpXasxnam9BWgDyIunveks5ptGtfRNtnP2Rkq87Z paFe+TC+f4eIvHsgfw/i+JgIBg6hHj8mgsHjglZ3oBUoao5qQyN8yTkdDQMHz+BaHe1rEG2243ZU PQbZOgQ78lHI9HYch9D2/j186yYcf1Z/nVF0rFoHIpUxqrMyZa1eVcs8q4ExQ24spFp96qDSmQxG T4NGZgz537Jq3iR1npVMpZMWhpyCkRpx+lr6TJZXu8dcEk26N6W9psoXGIo1h9b2Ttazl2QUuGdQ GY/j+AKOB3Bc+HJAkfsi3nka8nGeRl+jwk+UoMnX3PDQeeu9DrHpmyY8mTBd65kQRpYmDJ7YxvXr a7R0ikNLOKBxXn7GCt0vWHXv93UKrV2Elfcjnbbaw9WnraA8hrRCGrnTJCNN6a2o0zhbqRo25Qdz cTSym2Xec61sedboDsoD0hsh9EeAxmbdO2+FA6fRoECjwn1K5zyD0V5E7s9bsvoZK6h+DcfvWkHl OC1pCrlbESYNVDRe5tA/jnJwRAT+4yLwem8pETTIiupARLr3TMe2WiKZljhSs5i9c2oZJ3IeklMx r67i+gs0dUqWuE71inK8qoFtk7b0aH/lR1DGpE7u4iH0H0V+vgp9cCXNV11HKjbFu0Oc833aw8eJ rdrGZTkQR45+De+k92e+VQwWw4EYqTqBlh1vpFPx0oodiIxiQjsM31Sv7oX+HwXHxRDa0yHVqZBd o8+Mk4Pa36q+aNV3zDnM6qNWvaTSDnqhXontmgv94MXfv+nGS0KW0Z4rP6tzp+0QUWWLiPz94ItW 4J4Gz5dU2BAeM9ttvrATTfjXMufIPZ0bZp6bc6/lmUBvMaKciGSH0TUvWbJZehOwccfBI5YsPymC 8r06CxmMlUcvOhCb9FSmrGV1lym7VIehjsM5TTiZUG1J2rKGwViNQIN+px3QcmuVV1DJnE8KjS4g 6bkuHKrA6N9Nz7Q8m3uPuWSqdK8mx6Y0BhPD+zwU1WnkzYui5jwFA+JeSzqfwvWbdTYvGSJwnxKB 96JV739VSJqJRPuTmPAYpyJIoweJ6l7CxhJW+p5eiiA3jsshfUuzKW30fWVMqTC1hFk/Q7NSSsTQ u2SH/hk79L57fc3/KtI2Qpp+RCcFoxWh+xEwgowgrWhJy8oZEfqXGmmu01gdk7zIyolIZZq5OBrZ zbJxX6V9y+/kGnSFGQkaVq5YgXMJeuN1NPAmUA+MIy/RqHCe1LnLYDB6AeGG76JMo8FSIAci6gHY Cy+J0LtPh7J3YGZLyMShiHjQsky0yf10qkuVPaGZjbci2RgrYOd0jFcLv76e2nJz6yKVRqjzhXQn hNovyemNpXrCyjHE7WJzfItGpHFQhtwtz4F4+3Nfynl3Idj9JUwJoXcA3z+rwnTVst5d9rEDkVEk oM5E2aFZ3NSeOPd99ep0aRPqArVcYaEGOPUuoYdUX0eWNHNTunGp7p+3au4Zu+aO29J9wabB451G 4H2yJCsPWIF7iGa3ici9lO9AhP2g+wCS9ukap+pjBdXS4nSNbKnEpkptMtN/kl7PUr8ncK/AZr1k Bcm+f0L6oyKo7MV5HXJyq84lBqPz6AUHYlrGNLO6ypS1VHdVSRerrWtwRJ1XpQGoe60IZY3BWFOQ 3n0w/J4RsjwmIgeNJ++SQGVUoo4CMzosW9CYK0qaDZcw6ZRJDEQcaV1wtfyHdwJ8BrwPRuMndC6u LKS7B8YJzWikmY3UsXYGcnKenEFEWx+V0lWGUFZmSAETze/lMmtgJTThUN+nZ/SsQhixmedohpV/ BobVKSGdl2HcHhPUYUD73wRO9zeV71WESDu155v/rBU5LyHtaW8LNSghdSabPFDGMuWPyUvm0qjL VFrWsumblIPEwCEHg/sqiHzxR8FHQdqnZkjnHoPB6EVEGz6D+ushqpdxPIZ6LV0qqPPEtykMIdmR /v3QRbdAT7k6pL0J5VD0Q9jCe3F8DjrzJOlTm+o0VYdpfasbnnQtuW509CqhiSdR1zOpvRW5V6y6 ewnpQ51WY6j7n9ap1zsoYseGkaOsLIUbYrv21mU5EAce/M/N3ykSlb2i9lJa+Kop7QZ1AIXeYYQF dlND3nPD20WW9ExvpBU7EBndQeg+bUkXMuies5J9wFGGiagf6oMZ3VW88tOb1H0ZqHepv4Vo1ZwJ 6KxR5AM57m7TOdNdSOc3LVm+U217IR3a/uIkwj9lBWQfDaR2khpwlO2wX/PUbfqce5ROitruooFa qj9LuqdxpD6XUdx/FDKw3Qq8TZasfFjnBoPRffTEDERj6+l+d6rHaJY8zexVM3p1mYu87yEu30KZ exj1XrJ1DYPBoP2JyBngPiAC93EUniM4n4ARcKEU0lJZNEq0tdAx202bNh8OfErrGXtk4CKMBd05 4z+D/PgCzru7pCbNcAxhrEoPRmvlkDXsvWJtvuGCFayftmrrZ6whZ8aqlS9DCc8mI8wairk1rnOZ ffZqzPtfxVkY2Jeh3BGGDdMici6I0H1FRO4hIQcfQBpSuD8AY/w9OjaMdiF0fgbp/l7wk6RDyKhF ZQv9QUtrGEdibp4x20HqgKuXz1mRM67S3oyICr2PIm9u0rnEYDBWA4a9H7Fk5af1r2JhaOCH9dnq QOS9Ew3Fj8EWvt8KnEN2VKUlL9+wa5UrRv/2ugNRdehlOOc6GtDXIb524L5hU7sg9NE+8B9XdmDo 9e4ArAJ2bLTmgerMiNz4xx5477IciP84+plEPpWMLsie7jRpJugxHdzOo175DZT1e5Vsh97rCAst AUeyURwmA8POIozfxnF5e1cxGIuF9EYF2nX28Aa1x1M6iNHolcxAk8YAx6YyzlwKka5qq5qgfKlv ZOB0aWTgWSsq+L5aym5yYTe594OHIDuvQB4u4Dr0mDerZIWcznnxXTM0jkMqJ5QeRFwHUzugTv1a 3gzsywuww15B+lFakt31SfC9OrUZjGKCtrQouAOxYXOj/Kk6y5u1I//y9fXBaavmTqk9OgP/URF4 n7UC/9d0zBgMRi4C97eE9D4t1IbJ7oOWdPah0jqMCi7ZCNtUeIpzCyTzatRpRh0Dw4lxAIV1AccJ q+YfEeHAE1C4DyG979G5UXzU1m+3gg07rCFnpzVU3gXus2oO5EXNWKSZrRcRp6s3yEP/2oycGVEv 47xM77poSTSmaekUWaFvkYzuskJ3J7gd53fp0DE6DXI0k+6gmYkhjF7pQL4p//3LIGSe5B+UNFPU lAtmK+3hATUKCmk1awXkHB+E7NPeBihPJPvKYeiP4lmaKcMjohgMBmMlEfp/DD17v3KgJc6GCfAC 7TmDuoz0M/Q06jg1erU3OsjsekKyTWmFBzqH7X9FhJU3EAflMFT7hSLe4Gd0SvQ+iuhApM5DQ/Ub 7YWgHK//yi3LciD2UYd/2mGZ/+0uE2UH+dEtSOfHYbO+C7L+CZThrThux3FHgzSSvtusIEwVCtsn YP+9S4ecwVg5SNWufhn13RTkDm02IsorMS27ySBR0xGbZaZ8MxdC6heitEyXAEW6B+WTqJufQ928 W+dKb8L0J6rlqiuHIVc04PUczqlvAPEl2dI2k9qqRzNNH9wnGUx/9w6FrMa2HFDH9FpSZmZFfeAy fs+IyEE6rEfb3j+L9v444q77tZBmDEYvIrGfumdnUx9jdhstrV/RXmtcS+5PoSzSSjOHrxse3GdF 3i7Y3rzKA4PRFlDjKvA+KmTlC1AIz9iyOkYVHY6XcO2KaZyaxm+2wKY011LStcx9MDU86R2G5nnV ybECzH6HvpGlCWPT/2QU0jxMjMAkLcBZq34jGsgD5EhL1ikfrpJDNjEOyLBaC2hqiGcb54sko/cQ IN8Cbzfy7wnkf9LxKt0LYqh/RtR9GNF55SxDWrZFsXEt1RXp/kzmnnlXVp80/396fR4qIyP9n0bj 2DSWm5/V9+jdmfBlw5F/rZnqPaF/xRqpXrJqzlmr1j9uk54gh3xU2WUFlZ14//bCjz5lMBiMtQIa rBT626G/d+J8F3T3PitwD4tkyfezYtiH3VelBnQyeEbXBUkHUnNdomjqEfUs3c95Jodz3pd9j2Ed Dee6N2sF/ZdR/86U6pWZkvSmS6F3UQTeWdTL40Ii7KH7ddGL+1kuBkUcGZ3mFeXjQHIc8eJ/9sBv LNmBOHL0ofi62o14X57dkfl2d9ldByKDwWggGSTzvFWvTFlyA+oM6Iqm/pBC6Y5iM9u/Bd3e1D+W Uqdp6MV2fQPtVX8adfkhQSsfrGaoga+0jyZtswF7KfDPvmlo4GJffeM02Ux2fXDGks5la6hfrWql 2tmtMqjTNEnXzPW8Z6/B9Btp/59h4z3psqIoEzn9FjS7UtlWeM+MHTrTdtgP+8993arTsrPlU1bo vIznjuGZQ8jjx5TNGPo7dYowGKsHSZ9tk52dtlPSMpYpW+r+XGafyfs/9W4q/5pz9EHNocH4NPFk ylKrozmncP6yiNRqKk+i/H1eh5jBYKw4Iu+3oRhoD7QHUBE+jkJ4VIT+pI2CTMRvFOSEQq+Rn+zt R0wUiCnkaWFXBd40nPVvuqeVSKJI2kmtXIxCyhh6iYKiazrsKh50j0Yu4BhlRjCoMIN0n+6F3jSe PYejnh1HjsLKg0L69+D8Dp2CDMbahfQ+Db2hZzh7+1BWqJyMo1ydQ9lB+SH9QOXKlP1EdyTlC1Qj i3BUHaJ0pHumPFK51c+Z/8ll5vksM7qn+R7+R+mKzDvwDaMbbPwmCoSJ9uFUOoLCQKMoU12WxKOh z2h/Ti/dzwDvfNSq0X4GziYcP2wNOb+sU4zBYDAYvQLaj4bsvci7h+w/1APUWXQItuIxXH8Z9cEp 2MYTqFumYBtOq7psmOozqj9QP2TqFlWPKGr7WNUfSV2i/o/qGv2/qEfI/qa9qWjfbBqog8ayR987 hnAcgn2OcLi70KDeiXpmhwjc7Wq1kbWEZEZX8WYgtl6jPI/6Y+szyPcl4he/8sdxieQk16YpDNmB yGB0G9JHm6xyEPXUhKpbjM4weqP1N/Mq1P1CYFKfE/Fb6v4vsBRQO1fV2VRXn0T6P4djb880bAcC f3vf8MYdykZJbJXHYMPAdvKOQS6PI41Qd3snUD+SbTMBeaQZsrTEs5JNu15NVlJQaZ5cS/KE6tMs M9eUraX/h/KL7pn/Vffw/ohWYKPvqe/i+xQOhAfhAg+pcEpvF/5X2Vb4nQz4pS2iaEsRBmMtIXUg 0gpyVNauztQ3oM4z9/RehCKgcpq0ccyz6jfKb+rYp+eH6X90P3wy03kUZXGvJZ06yuWtVt29WYeQ wWAUBUJWnkChPYLCftwa8k+ozosQxigMpOvDwem+IRTsISgB2liZCrnqZE86TLKVdeMcTBWJrujT 321i+s257y4FbwPfGvfVNsb25oFYbMb1WhnKyT0PxXTGqlHnDMVTGTXHcO0A7u3RycFgMBaDyA9R DveAB9DYQnlCuaJ9QNVeoDDYoU/6ZPUMjAGUP1riE5QbwUGUV6MfdFnOlOfmhgQ16pLrc5g+cw1q I0Z9o45vE/X3RISwhd4ZHE/ZoYtGhjsG/adZGUsaQDQL038S+u9eHXMGg8FgrDEI6dXRoN1j1WE7 Ru4xNHCP49oYMa37Wkh1iRUO6KObMPKOq/+n95ANSu8N0VhmzEVBHYhzCZtiuBzb4c8sfQnTAP8r NzRsoKydlPvNrpAdiAxGt6Ach/5B1BsT1FmbDFLRnbnk9DJtItOuyrStmPPQtCVN2oFiGOkWOLHY fEPcV3PiUq0yUZLVUUF7BTKWhtC/FbYPbB0fNo8PG8o7Rv2PQqKtDSp7yZwre2kus88mpHMitdVp 4BXZVPR+9R22qRiMhYAciFSesg5ENQgfVPVKpm7JEGUxqXeGHHIExoL8BeQ3INIzw5W4b6gc923u P29HlTPUL4hyfwLfUeVVhNADVF4ZDMYqAFW8KNCCKmJytFFnh3THrIAqaRxN5a2cBP4pVNI0ymcK 1xrrozcpmas4AVqpDF4oIpo5JGG80XKHyaygaRzpG2Q0k6MT39YGBDVmDWUZxgUZGVBOQ/1HrKHy k9aQd69V8z6lY8dgMFYaoX8TyuYHwE9ZAcqf9J605OARK6jCaCgn5XZeUjluYVMZn4fZZ9JnSV8Z 6verUYgICy2HIClslU9Bx30AeucmHXoGg8FgMBjdRmEdiKatY9o7fiyG0XapvXXJDsRP/df74tJd qr2jO2tav1EIsgORweg0kv0+n8WR9vKN1axDqfZdb6HWF+xAXDhVH5MmnQceOQxpQMhUiQbX15yn rVp5q84JBoPBWF2gvaTVJIDK9Jx6w9QtVN8o/Uh7odKS2f6EkJVTuH5CDbgPQHNM/AXHrdA9Yknn Sd0PyP3wDAZDQ/o3Q9HcCsWgnI44HoDCOAYDForDSzvyBXXgp6OI6FrjnmKTA0EzIMel0zyiiKY0 S57SzGCsakTuexqsLJwMBoPBYDBWB3rFgUgdLJET/+Fz25bsQHS//AHVed3owGn5RkfY+s3W3+xA ZDA6itDfrWe5X0r1As0MoWPqODQ0ZZVIzzCvRbG5X3WO2+SYRRqW6v6ECH2ebchgMNYGQv8TVug9 bEn/26BeTYz65hOKqEITiRor91F/PIPBYDAYDAaDwWAwGAxGIVDgPRCb9n4JK7E9Uo1/48//aMkO xDf9yUa8a72aXaRmGDUx860VZet3s6T7VXYgMhidgPQ/ZknvEXtz/0l7qJxZ4cmURWZbGHixvWkg tmq0wpVzUKc+g8FgMBgMBoPBYDAYDAaDwWAwCo2izkDMzvpR1/xYyP74J7/0H5fkQPzVxz+LdwzG duCm35jjpOwE03glTswmR+addHQv2tHAMR1sBoPRbtRpZSfvbnBUhP6kqHuxIspnog8yZTJbdplL I9JYpzyDwWAwGAwGg8FgMBgMBoPBYDB6BoVdwlQz43Czog3xD4Q/syQHor0Z76g7sRWU536jk0zj k3VgamdFUJ62Qm/cGvL36GAzGIx2QjpbrcB5VoTrJ0RURfkj6nJIy5aqpUuZbeIs9NwZ6Lb9OvUZ DAaDwWAwGAwGg8FgMBgMBoPRMyi6A1GxGlshGDmxkNV497EnF+1E/Hfb/1NcGvZisWVjw1GQcebl f3claGY2NahnIs7aoTchQm+f2ouewWC0F4G3uyQHx6yac4n25LtamWwus8wlEnWKfwLHnToHGAwG g8FgMBgMBoPBYDAYDAaD0TPoAQeimSlkqxmEbvxb3wgX5UD8xvjhuE/eGIvQj+2c93eFGeelAO3Q mxGhewLx4852BqPdiNy9lvTGrbqX2eswUx6ZK8GGAzH0b9I5wWAwGAwGg8FgMBgMBoPBYDAYjJ5A QR2IxmmYXqMlTGn50dCNRfgLi3Ig/nD0K8m7anhHUZYozMx6pBmIduTNWIEzJkJvhw42g8FoB6S7 F3pjXITONMpYbA9DF+DYVB6ZK8FZK/In1kXVfdDfPKuawWAwGAwGg8FgMBgMBoPBYDB6DoVfwhQM /bhETsDQi39q54cW5UD85194d2wNb4hFNNB9x4FxHGYdiHU3tmquciCC7EBkMNoF6e4RNW8cemPa ijyUNyLPQOwYw8p0X1RB+vO+rgwGg8FgMBgMBoPBYDAYDAaD0XsopANRd/LTzENytqkZiL5ahnTd 8FsX7ED8zLGdsTVcjktBGf87gHf2Z96f/V6HmHUgaoqIHIjejFUrj4mAZyAyGO2AqHn3iJr7Ao4X G07DLpX7XCIspNeyv9Nr8zH7/73BdfUq0r9yTGcLg8FgMBgMBoPBYDAYDAaDwWAwega94ECUOG7x 1B6IIvTijV+/9ZpOxIcOPRT/L/f8YmzX6H008yhZLrQQnfFNDkSEbag8IwKPZyAyGO1A4H1URJXH rNCbsGo+LaWJcgc2Oecy5XHFmf0uGDhqMISoZ5ZpJj0A3WZJOuKZYVwbAYdxTtfndSya/y8m142g bqE6hsFgMBgMBoPBYDAYDAaDwWAwGD0Gmh0SVWiWSG4HcHfY6CAX9Dv04pLav3AwFmE5/kd3/1L8 rkPBVZ2IH3jqT5OO9znvLhppZqU7bdX6j1tBebsOPoPBWAoC/yar5m+3hryXRORfEqQ31EAEzVS3 tJbDlWT2u6q8x3bgxX3BAM6r8T8Nfi6u/cUX5+iz+1/+RlzZ/fvxj9zzq7FVp9nTze9R7yrKvq7z sC/y2YHIYDAYDAaDwWAwGAwGg8FgMBg9ich/1Ioqr1qhf6W187f7JAei7ihXv6vJnoGhE3/yufvn dSB++OEh9UzSyd76zi4yM/MwZX0Q9/wpK/Ce08FnMBhLRehtsqR3CHydZi7btHdqUzls/d1Bhp6a eWiN/HT8L4OfW/BSzAa/9qU/jm2Jd5AeVHvC0juJeGddM++7XaV/AeE7oqPAYDAYDAaDwWAwGAwG g8FgMBiMnkHoD4Gj4Ov5HcDdIHXyz9PRTzNuwOuiwfgnHnj/nE74B45+Pf77wz8fW0EZzxdtBiJ1 8Bvqa4H3d1bo/Y0l3ad1FBgMxlIgvfdZ0n8Qx3GUrRkadJAMPLhK+esQbdJFW/xY3FmJN37p9xft PDR4+599NBb1jXFf5MTQGcn71exKWua0cPruvHIeRpV7dfAZDAaDwWAwGAwGg8FgMBgMBoPRM6j7 N1tRZZcVVk5ZoX+5uQO4ANRL9KWzbmjfMLV32E/H1qZq/Iu7/iTpjI+t2H/4P8V9QzfiHnWkEzvv KLgmW5ccrFHnf+V1noHIYCwToTeMsnRY0IxelC2avaxmMOtBB8m1eQYmrCQD+mYZx/745sduX7Lz 0GDni/uSpUvVfok4dm1p1quQ6hKqUyJ/N35/QAedwWAwGAwGg8FgMBgMBoPBYDAYPYXA2WHRPlXS nUlmtejO6CJ2TGdJHeiyEgtZBQdiEeA8ccgl9/L+p5tUnf1VdUxnR4X+pBVVacnFrTo3GAzGIiEC //OiVvkOyplyHhaLpJO8+H/d9q743+9avgPx9u/dH//z+39VvdfokWSmZaf1tBmoQZxTTyR7H4b+ Dity36ODzmAwGAwGg8FgMBgMBoPBYDAYjJ4CORADZ0zIyoxFewxK6gBOOoQFObvI6dXUcVxQ1pxY 0B5hksJNnfad7lBfANUMSjpWZq2wcsaqefsRztt0TjAYjCVA1GipTP8CDSLILXfdpNq3sBLbQ4PL dh6mCN6q9ZthzndXmkbH5uvZGcR7zAq9HTrEDAaDwWAwGAwGg8FgMBgMBoPB6DmE5R2WLI/hOKP2 HgyysxCpo3hO53DxmO3MVtTX8p4tBpHW/gkRVXYinDfpnGAwGEsBDYCIvJlEd+WWt65RzQ6UXvzD n//V+Jv40yFeMmgG4g9+/t2xVfe0nmv+XseY1bfqt6H6PWNJmoHIDkQGg8FgMBgMBoPBYDAYDAaD wehdyPI2EVWOWaFzseFANJ3EmuY3c1lMlhpU1B3sPnewMxjLAc2glu6YVXNm1J6HmfJWBAqa0S3d +Poh6Nbb//2yHYjv3PfHcR+9O3AyTjvNlm+vLCmtDfG7yaFYTfQbg8FgMBgMBoPBYDAYDAaDwWAw ehzSe8wKvQkRVWbndhQz20XlQEw6+3mJPwajHaAyJN0xexhlipxqLWWu65TleB3t0zrix//4zrfH Hx8Nl+xE/MUvfiS2an7cR0u1KoehcdqZ350kOQoN8Vt68fdvvTG2gkGcb7iIfDmmg81gMBgMBoPB YDAYDAaDwWAwGIyeBXXCh97LduhN49hwdDV1GDOXz6TD3w79aTvyj+vUZzAYS0VY3WHVvTGr7s/Y URGXMEWZl25s1524NLwxtu4ciN/3RLRoJ+K/Hv73sagPxlatnLwz51vdJe0/W0Vc/WlLbhjHcY8O OoPBYDAYDAaDwWAwGAwGg8FgMHoWobfJktVDlnRfF0Hi5EpYTZjbYcxcDBNHgqecCUjbs3boHdCp z2AwlorN3g47dMZEfXCmJMu5Za+bFNCjRKuesBRRGDfE10UD8dvv/Z34i2NfndeZ+JFvfDb+8S2/ hP8vg1p3EOld9Dvne51iGi9FXKOlWgOawe5NCFndh+u36mgwGAwGg8FgMBgMBoPBYDAYDAajpyEr u6zAPWWF1ct5HcbMZVKW41J9IzkApqxN5cNWzanrlGcwGEvFZm+HNeSN2UOVGWu4eA7EpmU+ieRo iwZiUR9QTkBRr4BObNe82I42xkLiHp4X9YSlsKLY/E7DLg7u0A7RRvwQXtrbNfROWKG/U+cOg8Fg MBgMBoPBYDAYDAaDwWAweh5BZbuQ/nGrVplOOqaJpnM4pwOZuUgqh8CMiLxxS7oP6lRnMBjLATkQ pTNmhf6MFRZvCdNkhl5Wh+LcON5CmplMzkTtMITOJTb+N8P0/3M4jP8h5t1baaZh9GO7Xkn2PpT+ Np07DAaDwWAwGAwGg8FgMBgMBoPBWBWgZTVD/6wIaYm6SmaWie4sZi6D1MHvTVjBwJM4flqnOIPB WA5CZ4clvTGUqRnahy+/7DHbT9JnidNS7Zkr/SuoO14FH7UC//d07jAYDAaDwWAwGAwGg8FgMBgM BmNVIPLqVugdtiJ/Kpl5aNjaecxcJGetsHIGfALnn9KpzWAw2oGgMmbV/Rlbsq7qOM0MROmftUL/ WdQfm3SuMBgMBoPBYDAYDAaDwWAwGAwGY1VBurss6ZwS0rmM89iKCrgsYO9xxor8Ezjy3mAMRptB Sy+LyJ9Ws6bzyx+z7dSDS5IlWqcs6R0GeV9XBoPBYDAYDAaDwWAwGAwGg8FYrRCBt0ME7lifHJix pBMLdiC2gzNWWKF92nboZGYwGO3CkPckOGHVeAnTztE4EL3LlvRPWdLbpXODwWAwGAwGg8FgMBgM BoPBYDAYqxVCekcs6VzAMbZD7pRvAy+Cx3TyMhiMdkN6T1jSP4NyNpspd8yVot4fV0h/2gr84+B2 nRMMBoPBYDAYDAaDwWAwGAwGg8FYrRDS2yqke8gK/UlyIuZ2IDObKOho9gMDReTHdh3HmjdtSW9c Jy2DwVgJSH8b9NURK/QuJOVPl0nDTNnMllvmXJLuIurlSROm96sJab9JYuCfhX47oHOBwWAwGAwG g8FgMBgMBoPBYDAYqx6Be5sIvP12WOFZPQsmdbQnRLrFYmj9NNJxHNyrU5XBYKwUQm+rJb1DOE6K 0I+JzeWTnF/Z38wls6aOU1bgHdapz2AwGAwGg8FgMBgMBoPBYDAYjDUD6d1jhdUXrGQJzrmdyMwG 63TMOBCHKtO29Nl5yGB0EqF7mxV6+6G7zljSzQx8aJTNpnLLzKGeZZi5ZmZ0CppVXce9sPzfLVkZ 06nOYDAYDAaDwWAwGAwGg8FgMBiMNQfp77FCf9wKK9Nzl7NjKlKaUKe69JJOdqSVPYQ0kx47DxmM TkI67wbvsQL3hVLk6YEPxnFo2FJ+mS3UDsTssq9mKWv1258E/xJ1wxd1qjMYDAaDwWAwGAwGg8Fg MBgMBmPNIfRvFZG3z4rcCXBWhNSRzJ3wzUR61ClNkDZmz0N2HjIY3UPo7imFKIehP63Kpxr8gLJK zC3DzPkokGZqT8TIm7Kk/zzScLtOZQaDwWAwGAwGg8FgMBgMBoPBYKxlCOncYwfuC3bQf9EadmMr 0LNRiNwpD/rJDJ2amzgPedlSBqP7iLzdVuiNCeldUs59nkG9MNJyzERyHIJ2km6ncf40rm3Sqctg MBgMBoPBYDAYDAaDwWAwGAwGIJ09tnTHRUgz7Bw1I0XNSmEHonGoNpyHNecWnWoMBqObCN0vQGd9 V9TWT4lgAzsQF0LlOPRiEfTHQvrnbekfFbLyANLygzpVGQwGg8FgMBgMBoPBYDAYDAaDwWhB4I5Z 0YZLyoG41pcFNHGn/SEDnnnIYBQWof+MCNafsaKBTPllZ2Iz1UxD6PVqfN1wNbYj541S6L8oZP/9 OhUZDAaDwWAwGAwGg8FgMBgMBoPByIeQzl1CeodE6E2SA5GolrjL7ZBe3bTrA7Rs6awVlSes0Nmn k4jBYBQRof9nVlg5akX+OSq/pWGU36Fybtlek6T9bUmf1x06h07zntUpx2AwGAwGg8FgMBgMBoPB YDAYDMYCIN2PCek+IiL/pAjcaZv2/0s7ov3YqpNDkZyLyR5a6Uy9bGd1zzCJS0J9DXGxQzcube2P 7cC5gPMjOmUYDEYvgGYkDpVPWJvLU42yTnpM0+wDmN5r6IF0+eb0XkEYVjVbr2eYvY74iXo1tqUf l2hZ6pFyLIb6J6DfD+pUYjAYDAaDwWAwGAwGg8FgMBgMBmORkM4tgpbsDL3xvhot4enGijSLxXS2 m054mqG4GmYpmvjIStwnvVhEN04gnjxLh8HoRUjv9y3pfgE66xkrck/gOEUONVxHOceRCJ0mqOxn 9JeIqopNuqEIzDoK8xyGoBnUYWjXaKCHN2UPeSds6TytU4bBYDAYDAaDwWAwGAwGg8FgMBiMZSLw 9grpjluhP23VnFhIH9Qd1NRh3dKB3XOUXmwrp4IL+rFNjgNZnsT5qE4BBoPR6wi9j6KM34/jqAjd CeV8U+U9YeJANGzREQVhQ99mwkoDHjLPUJysIWe2FAz+d+jtv7Fr/nd0CjAYDAaDwWAwGAwGg8Fg MBgMBoPRZkhvF/jXVuCdt0YqV6w6zURs3VusuB3vVyU5DqQXl4YHqeP9DUs6L1vSfVjHnMFgrDZI d5sV+M+Cr1ihe0FE1WkRupdF5M2qwREFnYGowgYqXascoPhNx6AyDR12DhyHjj6M4z4cv6xjy2Aw GAwGg8FgMBgMBoPBYDAYDEYHUHceB49aoT+pOrapAzvt5KZOdyI5ExM2OuMNs893gvgmhdGQ9m8k pr8RPulO2sODz+sYMhiMtYTA22GF3m4hK0+I0DsipEdLF1+whvpnhCzPipBmXXuJvlD6xOi3ZEag mhVolj82vzM60OwZ26yXzLPNzkrzPlpqVe1fODwQI3xxCd8uReVZcMYK+y8K6ZylmeEI2yju77Wk H+rYMBgMBoPBYDAYDAaDwWAwGAwGg9ElBP6HrLBytyUrB63IT5YDVJ3rtD9iZo9ExW45DjNU4aOO /6TznxwCygkQehOW9A/ieLeOGYPBWOMQ0vu0kP428MG+evWx0vDAqAjcl6yw/CqOr1uhc1GElWmr VpnBURF6T9MH8TvE0ZB+q2uG+lk66mu2ZnLNp3dOl4LqRRFVz1qBN27LymGEZ5+Q7oNCOveI0L1D B5fBYDAYDAaDwWAwGAwGg8FgMBiMgkH6N4vI3WaF/kEr8iZKoRfbyoFIS5x6yfJ6qSPPOBSz11aW duTgiG9KOqeZhuQ8pJlE2nEo/W06JgwGg7EgCOluE4G73Qr8HSJMCJ2SHuenuU/HhOn/0CxIQ/wW gb+dnJj6kwwGg8FgMBgMBoPBYDAYDAaDwWD0IOruzRY5Eofcg6V6ZcIOadk9J7aG3TiZkZhlvrNv RUgOTXIYBs558LQV+C+K0NuvQ81gMBgMBoPBYDAYDAaDwWAwGAwGg8FgMFYcQ+4WK3SfELL/CDhu hd6EkP6UFVanrWhAzUpUMxPVPmItDr8l0qa9wkD1m5YWDD18z3/VivwXEZanLOndq0PHYDAYDAaD wWAwGAwGg8FgMBgMBoPBYDC6Bum9zwqdW3Gsi8Dba4XeKEhOxXNC+tMWORIDmqWolzet4zexxUGY sGUvxTtviO3AnbbuePOUJZ1XLdn/Et77rKhX9tD3cP5RHQoGg8FgMBgMBoPBYDAYDAaDwWAwGAwG g1FY1PxbrJobWoG716p5o+C4JStnrbBy0Q79adybEZE3Y9f9GTvyZ6zQm7FqzowdetN25F3Ec3jW H7elO6reIZ26FbCzkMFgMBgMBoPBYDAYDAaDwWAwGAwGg8FgMBgMBoPBYDAYDAaDwWAwGAwGg8Fg MBgMBoPBYDAYDAaDwWAwGAwGg8FgMBgMBoPBYDAYDAaDwWAwGAwGg8FgMBgMBoPBYDAYDAaDwWAw GAwGg8FgMBgMBoPBYDAYDAaDwWAwGAwGg8FgMBgMBoPBYDAYDAaDwWAwGAwGg8FgMBgMBoPBYDAY DAaDwWAwGAwGg8FgMBgMBoPBYDAYDAaDwWAwGAwGg8FgMBgMBoPBYDAYDAaDwWAwGAwGg8FgMBgM BoPBYDAYDAaDwWAwGAwGg8FgMBgMBoPBYDAYDAaDwWAwGAwGg8FgMBgMBoPBYDAYDAaDwWAwGAwG g8FgMBgMBoPBYDAYDAaDwWAwGAwGg8FgMBgMBoPBYDAYDAaDwWAwGAwGg8FgMBgMBoPBYDAYDAaD wWAwGAwGg8FgMBgMBoPBYDAYDAaDwWAwGAwGg8FgMBgMBoPBYDAYDAaDwWAwGAwGg8FgMBgMBoPB YDAYDAaDwWAwGAwGg8FgMBgMBoPBYDAYDAaDwWAwGAwGg8FgMBgMBqNNsKz/P7C2sIaCSRVrAAAA AElFTkSuQmCCUEsDBBQABgAIAAAAIQCIbWnA4AAAAAoBAAAPAAAAZHJzL2Rvd25yZXYueG1sTI9B S8NAEIXvgv9hGcGb3aQl0cZsSinqqQhtBeltm50modnZkN0m6b93POnxzXu8+V6+mmwrBux940hB PItAIJXONFQp+Dq8P72A8EGT0a0jVHBDD6vi/i7XmXEj7XDYh0pwCflMK6hD6DIpfVmj1X7mOiT2 zq63OrDsK2l6PXK5beU8ilJpdUP8odYdbmosL/urVfAx6nG9iN+G7eW8uR0Pyef3NkalHh+m9SuI gFP4C8MvPqNDwUwndyXjRct6kTB6UJCmvIkDSTLnw4md+HkJssjl/wnFDwAAAP//AwBQSwMEFAAG AAgAAAAhAKomDr68AAAAIQEAABkAAABkcnMvX3JlbHMvZTJvRG9jLnhtbC5yZWxzhI9BasMwEEX3 hdxBzD6WnUUoxbI3oeBtSA4wSGNZxBoJSS317SPIJoFAl/M//z2mH//8Kn4pZRdYQde0IIh1MI6t guvle/8JIhdkg2tgUrBRhnHYffRnWrHUUV5czKJSOCtYSolfUma9kMfchEhcmzkkj6WeycqI+oaW 5KFtjzI9M2B4YYrJKEiT6UBctljN/7PDPDtNp6B/PHF5o5DOV3cFYrJUFHgyDh9h10S2IIdevjw2 3AEAAP//AwBQSwECLQAUAAYACAAAACEAsYJntgoBAAATAgAAEwAAAAAAAAAAAAAAAAAAAAAAW0Nv bnRlbnRfVHlwZXNdLnhtbFBLAQItABQABgAIAAAAIQA4/SH/1gAAAJQBAAALAAAAAAAAAAAAAAAA ADsBAABfcmVscy8ucmVsc1BLAQItABQABgAIAAAAIQDmPlf2RAQAANYKAAAOAAAAAAAAAAAAAAAA ADoCAABkcnMvZTJvRG9jLnhtbFBLAQItAAoAAAAAAAAAIQDiR+a2ujACALowAgAUAAAAAAAAAAAA AAAAAKoGAABkcnMvbWVkaWEvaW1hZ2UxLnBuZ1BLAQItABQABgAIAAAAIQCIbWnA4AAAAAoBAAAP AAAAAAAAAAAAAAAAAJY3AgBkcnMvZG93bnJldi54bWxQSwECLQAUAAYACAAAACEAqiYOvrwAAAAh AQAAGQAAAAAAAAAAAAAAAACjOAIAZHJzL19yZWxzL2Uyb0RvYy54bWwucmVsc1BLBQYAAAAABgAG AHwBAACWOQIAAAA= ">
              <v:shapetype id="_x0000_t202" coordsize="21600,21600" o:spt="202" path="m,l,21600r21600,l21600,xe">
                <v:stroke joinstyle="miter"/>
                <v:path gradientshapeok="t" o:connecttype="rect"/>
              </v:shapetype>
              <v:shape id="Subtitle 2" o:spid="_x0000_s1027" type="#_x0000_t202" style="position:absolute;left:12350;top:423;width:14119;height:2895;flip:x;visibility:visible;mso-wrap-style:square;v-text-anchor:middle"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y7OwxwAAAOIAAAAPAAAAZHJzL2Rvd25yZXYueG1sRI/LisIw FIb3gu8QjjA7TS2DLR2jFGHA1YCXhe4OzZm22JyUJLb17c1iYJY//41vu59MJwZyvrWsYL1KQBBX VrdcK7hevpc5CB+QNXaWScGLPOx389kWC21HPtFwDrWII+wLVNCE0BdS+qohg35le+Lo/VpnMETp aqkdjnHcdDJNko002HJ8aLCnQ0PV4/w0CjJZbkY3XG+HZP1D9xffSn85KvWxmMovEIGm8B/+ax+1 gvwzT9MsSyNERIo4IHdvAAAA//8DAFBLAQItABQABgAIAAAAIQDb4fbL7gAAAIUBAAATAAAAAAAA AAAAAAAAAAAAAABbQ29udGVudF9UeXBlc10ueG1sUEsBAi0AFAAGAAgAAAAhAFr0LFu/AAAAFQEA AAsAAAAAAAAAAAAAAAAAHwEAAF9yZWxzLy5yZWxzUEsBAi0AFAAGAAgAAAAhACXLs7DHAAAA4gAA AA8AAAAAAAAAAAAAAAAABwIAAGRycy9kb3ducmV2LnhtbFBLBQYAAAAAAwADALcAAAD7AgAAAAA= " filled="f" stroked="f">
                <v:textbox inset="0,0,0,0">
                  <w:txbxContent>
                    <w:p w14:paraId="347375F3" w14:textId="77777777" w:rsidR="00945199" w:rsidRPr="002D50D7" w:rsidRDefault="00945199" w:rsidP="002D50D7">
                      <w:pPr>
                        <w:spacing w:after="0"/>
                        <w:rPr>
                          <w:rFonts w:cs="Tahoma"/>
                          <w:color w:val="757676" w:themeColor="background2"/>
                        </w:rPr>
                      </w:pPr>
                      <w:r w:rsidRPr="002D50D7">
                        <w:rPr>
                          <w:rFonts w:cs="Tahoma"/>
                          <w:color w:val="757676" w:themeColor="background2"/>
                          <w:kern w:val="24"/>
                        </w:rPr>
                        <w:t>Organización y Métodos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width:11093;height:2895;visibility:visible;mso-wrap-style:square"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PBOUgwgAAANoAAAAPAAAAZHJzL2Rvd25yZXYueG1sRI/BbsIw EETvlfgHa5G4VOCUQ4sCBkERba8EuK/iJY6I11Fs4pSvrytV6nE0M280q81gG9FT52vHCl5mGQji 0umaKwXn02G6AOEDssbGMSn4Jg+b9ehphbl2kY/UF6ESCcI+RwUmhDaX0peGLPqZa4mTd3WdxZBk V0ndYUxw28h5lr1KizWnBYMtvRsqb8XdKhjC8+NxiW2/Lz5u8bOKZlfOj0pNxsN2CSLQEP7Df+0v reANfq+kGyDXPwAAAP//AwBQSwECLQAUAAYACAAAACEA2+H2y+4AAACFAQAAEwAAAAAAAAAAAAAA AAAAAAAAW0NvbnRlbnRfVHlwZXNdLnhtbFBLAQItABQABgAIAAAAIQBa9CxbvwAAABUBAAALAAAA AAAAAAAAAAAAAB8BAABfcmVscy8ucmVsc1BLAQItABQABgAIAAAAIQBPBOUgwgAAANoAAAAPAAAA AAAAAAAAAAAAAAcCAABkcnMvZG93bnJldi54bWxQSwUGAAAAAAMAAwC3AAAA9gIAAAAA ">
                <v:imagedata r:id="rId2" o:title="" chromakey="#fffdfd" recolortarget="#343434 [1454]"/>
              </v:shape>
              <v:line id="Straight Connector 3" o:spid="_x0000_s1029" style="position:absolute;flip:x;visibility:visible;mso-wrap-style:square" from="11700,6" to="11700,2886" o:connectortype="straight"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43cWjuwAAANoAAAAPAAAAZHJzL2Rvd25yZXYueG1sRE+7CsIw FN0F/yFcwU1THUSrUURQ6iL4WNwuzTUtNjelibX+vRkEx8N5rzadrURLjS8dK5iMExDEudMlGwW3 6340B+EDssbKMSn4kIfNut9bYardm8/UXoIRMYR9igqKEOpUSp8XZNGPXU0cuYdrLIYIGyN1g+8Y bis5TZKZtFhybCiwpl1B+fPysgpe2xMfju3CGMqT7JA9j4sH3ZUaDrrtEkSgLvzFP3emFcSt8Uq8 AXL9BQAA//8DAFBLAQItABQABgAIAAAAIQDb4fbL7gAAAIUBAAATAAAAAAAAAAAAAAAAAAAAAABb Q29udGVudF9UeXBlc10ueG1sUEsBAi0AFAAGAAgAAAAhAFr0LFu/AAAAFQEAAAsAAAAAAAAAAAAA AAAAHwEAAF9yZWxzLy5yZWxzUEsBAi0AFAAGAAgAAAAhALjdxaO7AAAA2gAAAA8AAAAAAAAAAAAA AAAABwIAAGRycy9kb3ducmV2LnhtbFBLBQYAAAAAAwADALcAAADvAgAAAAA= " strokecolor="#7f7f7f [1612]" strokeweight="1pt"/>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pPr w:leftFromText="142" w:rightFromText="142" w:vertAnchor="page" w:horzAnchor="margin" w:tblpXSpec="right" w:tblpY="568"/>
      <w:tblOverlap w:val="never"/>
      <w:tblW w:w="4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140"/>
      <w:gridCol w:w="794"/>
    </w:tblGrid>
    <w:tr w:rsidR="00945199" w:rsidRPr="00AD1EE5" w14:paraId="62A4F5B3" w14:textId="77777777" w:rsidTr="00634623">
      <w:trPr>
        <w:trHeight w:val="624"/>
      </w:trPr>
      <w:sdt>
        <w:sdtPr>
          <w:rPr>
            <w:rStyle w:val="MAYU"/>
            <w:color w:val="auto"/>
          </w:rPr>
          <w:alias w:val="FECHA DE PUBLICACIÓN"/>
          <w:tag w:val="MES AÑO"/>
          <w:id w:val="1640218052"/>
          <w:lock w:val="sdtLocked"/>
          <w:placeholder>
            <w:docPart w:val="33C87DB4092640A29DADBFD693220F9D"/>
          </w:placeholder>
          <w:date w:fullDate="2023-09-26T00:00:00Z">
            <w:dateFormat w:val="MMMM' 'yyyy"/>
            <w:lid w:val="es-ES"/>
            <w:storeMappedDataAs w:val="dateTime"/>
            <w:calendar w:val="gregorian"/>
          </w:date>
        </w:sdtPr>
        <w:sdtEndPr>
          <w:rPr>
            <w:rStyle w:val="Fuentedeprrafopredeter"/>
            <w:rFonts w:ascii="Tahoma" w:hAnsi="Tahoma" w:cs="Tahoma"/>
            <w:caps w:val="0"/>
            <w:sz w:val="22"/>
            <w:lang w:val="es-ES_tradnl"/>
          </w:rPr>
        </w:sdtEndPr>
        <w:sdtContent>
          <w:tc>
            <w:tcPr>
              <w:tcW w:w="3969" w:type="dxa"/>
              <w:vAlign w:val="center"/>
            </w:tcPr>
            <w:p w14:paraId="51EAD007" w14:textId="35E8E96D" w:rsidR="00945199" w:rsidRPr="002D50D7" w:rsidRDefault="008B3D29" w:rsidP="00945199">
              <w:pPr>
                <w:jc w:val="right"/>
                <w:rPr>
                  <w:rFonts w:ascii="Tahoma" w:hAnsi="Tahoma" w:cs="Tahoma"/>
                  <w:sz w:val="20"/>
                  <w:szCs w:val="20"/>
                  <w:lang w:val="es-ES_tradnl"/>
                </w:rPr>
              </w:pPr>
              <w:r>
                <w:rPr>
                  <w:rStyle w:val="MAYU"/>
                  <w:color w:val="auto"/>
                  <w:lang w:val="es-ES"/>
                </w:rPr>
                <w:t>septiembre 2023</w:t>
              </w:r>
            </w:p>
          </w:tc>
        </w:sdtContent>
      </w:sdt>
      <w:tc>
        <w:tcPr>
          <w:tcW w:w="140" w:type="dxa"/>
          <w:vAlign w:val="center"/>
        </w:tcPr>
        <w:p w14:paraId="383B842B" w14:textId="77777777" w:rsidR="00945199" w:rsidRPr="0079781E" w:rsidRDefault="00945199" w:rsidP="00945199">
          <w:pPr>
            <w:jc w:val="center"/>
            <w:rPr>
              <w:rFonts w:ascii="Trebuchet MS" w:hAnsi="Trebuchet MS" w:cs="Tahoma"/>
              <w:sz w:val="2"/>
              <w:szCs w:val="20"/>
              <w:lang w:val="es-ES_tradnl"/>
            </w:rPr>
          </w:pPr>
          <w:r w:rsidRPr="0079781E">
            <w:rPr>
              <w:rFonts w:cs="Tahoma"/>
              <w:noProof/>
              <w:sz w:val="2"/>
              <w:lang w:eastAsia="es-ES"/>
            </w:rPr>
            <mc:AlternateContent>
              <mc:Choice Requires="wps">
                <w:drawing>
                  <wp:anchor distT="0" distB="0" distL="114300" distR="114300" simplePos="0" relativeHeight="251663360" behindDoc="0" locked="0" layoutInCell="1" allowOverlap="1" wp14:anchorId="4F785117" wp14:editId="55CBB1B3">
                    <wp:simplePos x="0" y="0"/>
                    <wp:positionH relativeFrom="column">
                      <wp:posOffset>42545</wp:posOffset>
                    </wp:positionH>
                    <wp:positionV relativeFrom="page">
                      <wp:posOffset>33020</wp:posOffset>
                    </wp:positionV>
                    <wp:extent cx="0" cy="143510"/>
                    <wp:effectExtent l="0" t="0" r="19050" b="27940"/>
                    <wp:wrapNone/>
                    <wp:docPr id="10" name="Straight Connector 30"/>
                    <wp:cNvGraphicFramePr/>
                    <a:graphic xmlns:a="http://schemas.openxmlformats.org/drawingml/2006/main">
                      <a:graphicData uri="http://schemas.microsoft.com/office/word/2010/wordprocessingShape">
                        <wps:wsp>
                          <wps:cNvCnPr/>
                          <wps:spPr>
                            <a:xfrm>
                              <a:off x="0" y="0"/>
                              <a:ext cx="0" cy="14351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785E0A" id="Straight Connector 3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3.35pt,2.6pt" to="3.35pt,13.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xEOguQEAAN0DAAAOAAAAZHJzL2Uyb0RvYy54bWysU9tu3CAQfa/Uf0C8d21vr7LWm4dEyUvU Rr18AMHDGgkYBGTt/fsOeNeOmqpSq75gGOacOXMY764ma9gRQtToOt5sas7ASey1O3T8x/fbN584 i0m4Xhh00PETRH61f/1qN/oWtjig6SEwInGxHX3Hh5R8W1VRDmBF3KAHR5cKgxWJjuFQ9UGMxG5N ta3rD9WIofcBJcRI0Zv5ku8Lv1Ig0xelIiRmOk7aUllDWR/zWu13oj0E4QctzzLEP6iwQjsqulDd iCTYU9AvqKyWASOqtJFoK1RKSyg9UDdN/Us33wbhofRC5kS/2BT/H638fLx2D4FsGH1so38IuYtJ BZu/pI9NxazTYhZMick5KCnavHv7vik+VivOh5juAC3Lm44b7XIbohXH+5ioFqVeUnLYODYS0/Zj XZe0iEb3t9qYfFlGAa5NYEdBj5imJj8aMTzLopNxFFx7KLt0MjDzfwXFdE+qm7lAHq+VU0gJLl14 jaPsDFOkYAGelf0JeM7PUCij9zfgBVEqo0sL2GqH4XeyVyvUnH9xYO47W/CI/am8brGGZqg4d573 PKTPzwW+/pX7nwAAAP//AwBQSwMEFAAGAAgAAAAhALHbPBbXAAAABAEAAA8AAABkcnMvZG93bnJl di54bWxMjs1OwzAQhO9IvIO1SNyoQxBNFeJUFVIfoAUJ9ba1Nz8QryPbadK3xz3BcTSjb75qu9hB XMiH3rGC51UGglg703Or4PNj/7QBESKywcExKbhSgG19f1dhadzMB7ocYysShEOJCroYx1LKoDuy GFZuJE5d47zFmKJvpfE4J7gdZJ5la2mx5/TQ4UjvHemf42QVnLJ5mL51s9cveP3iw84WvrFKPT4s uzcQkZb4N4abflKHOjmd3cQmiEHBukhDBa85iNTe0llBXmxA1pX8L1//AgAA//8DAFBLAQItABQA BgAIAAAAIQC2gziS/gAAAOEBAAATAAAAAAAAAAAAAAAAAAAAAABbQ29udGVudF9UeXBlc10ueG1s UEsBAi0AFAAGAAgAAAAhADj9If/WAAAAlAEAAAsAAAAAAAAAAAAAAAAALwEAAF9yZWxzLy5yZWxz UEsBAi0AFAAGAAgAAAAhAN3EQ6C5AQAA3QMAAA4AAAAAAAAAAAAAAAAALgIAAGRycy9lMm9Eb2Mu eG1sUEsBAi0AFAAGAAgAAAAhALHbPBbXAAAABAEAAA8AAAAAAAAAAAAAAAAAEwQAAGRycy9kb3du cmV2LnhtbFBLBQYAAAAABAAEAPMAAAAXBQAAAAA= " strokecolor="black [3213]" strokeweight="1pt">
                    <w10:wrap anchory="page"/>
                  </v:line>
                </w:pict>
              </mc:Fallback>
            </mc:AlternateContent>
          </w:r>
        </w:p>
      </w:tc>
      <w:tc>
        <w:tcPr>
          <w:tcW w:w="794" w:type="dxa"/>
          <w:vAlign w:val="center"/>
        </w:tcPr>
        <w:p w14:paraId="5E4A477A" w14:textId="77777777" w:rsidR="00945199" w:rsidRPr="0079781E" w:rsidRDefault="00945199" w:rsidP="00945199">
          <w:pPr>
            <w:rPr>
              <w:rFonts w:ascii="Trebuchet MS" w:hAnsi="Trebuchet MS" w:cs="Tahoma"/>
              <w:b/>
              <w:noProof/>
              <w:sz w:val="20"/>
              <w:szCs w:val="20"/>
              <w:lang w:eastAsia="es-ES"/>
            </w:rPr>
          </w:pPr>
          <w:r w:rsidRPr="0079781E">
            <w:rPr>
              <w:rFonts w:ascii="Trebuchet MS" w:hAnsi="Trebuchet MS" w:cs="Tahoma"/>
              <w:b/>
              <w:sz w:val="20"/>
              <w:szCs w:val="20"/>
              <w:lang w:val="es-ES_tradnl"/>
            </w:rPr>
            <w:t>FECHA</w:t>
          </w:r>
        </w:p>
      </w:tc>
    </w:tr>
  </w:tbl>
  <w:p w14:paraId="6D72C0D2" w14:textId="77777777" w:rsidR="00945199" w:rsidRDefault="00945199">
    <w:pPr>
      <w:pStyle w:val="Encabezado"/>
    </w:pPr>
    <w:r w:rsidRPr="001C335E">
      <w:rPr>
        <w:noProof/>
        <w:lang w:eastAsia="es-ES"/>
      </w:rPr>
      <mc:AlternateContent>
        <mc:Choice Requires="wpg">
          <w:drawing>
            <wp:anchor distT="0" distB="0" distL="114300" distR="114300" simplePos="0" relativeHeight="251660288" behindDoc="0" locked="0" layoutInCell="1" allowOverlap="1" wp14:anchorId="026D11C6" wp14:editId="2D4F8211">
              <wp:simplePos x="0" y="0"/>
              <wp:positionH relativeFrom="page">
                <wp:posOffset>871220</wp:posOffset>
              </wp:positionH>
              <wp:positionV relativeFrom="page">
                <wp:posOffset>428996</wp:posOffset>
              </wp:positionV>
              <wp:extent cx="2647950" cy="312580"/>
              <wp:effectExtent l="0" t="0" r="0" b="0"/>
              <wp:wrapNone/>
              <wp:docPr id="1" name="Group 19"/>
              <wp:cNvGraphicFramePr/>
              <a:graphic xmlns:a="http://schemas.openxmlformats.org/drawingml/2006/main">
                <a:graphicData uri="http://schemas.microsoft.com/office/word/2010/wordprocessingGroup">
                  <wpg:wgp>
                    <wpg:cNvGrpSpPr/>
                    <wpg:grpSpPr>
                      <a:xfrm>
                        <a:off x="0" y="0"/>
                        <a:ext cx="2647950" cy="312580"/>
                        <a:chOff x="0" y="0"/>
                        <a:chExt cx="2646947" cy="314814"/>
                      </a:xfrm>
                    </wpg:grpSpPr>
                    <wps:wsp>
                      <wps:cNvPr id="1064736793" name="Subtitle 2"/>
                      <wps:cNvSpPr txBox="1">
                        <a:spLocks/>
                      </wps:cNvSpPr>
                      <wps:spPr bwMode="gray">
                        <a:xfrm flipH="1">
                          <a:off x="1235090" y="25254"/>
                          <a:ext cx="1411857" cy="289560"/>
                        </a:xfrm>
                        <a:prstGeom prst="rect">
                          <a:avLst/>
                        </a:prstGeom>
                      </wps:spPr>
                      <wps:txbx>
                        <w:txbxContent>
                          <w:p w14:paraId="7F344E50" w14:textId="77777777" w:rsidR="00945199" w:rsidRPr="002137A3" w:rsidRDefault="00945199" w:rsidP="001C335E">
                            <w:pPr>
                              <w:spacing w:after="0"/>
                              <w:rPr>
                                <w:rFonts w:cs="Tahoma"/>
                                <w:color w:val="00843D" w:themeColor="text2"/>
                              </w:rPr>
                            </w:pPr>
                            <w:r w:rsidRPr="002137A3">
                              <w:rPr>
                                <w:rFonts w:cs="Tahoma"/>
                                <w:color w:val="00843D" w:themeColor="text2"/>
                                <w:kern w:val="24"/>
                              </w:rPr>
                              <w:t>Organización y Métodos</w:t>
                            </w:r>
                          </w:p>
                        </w:txbxContent>
                      </wps:txbx>
                      <wps:bodyPr vert="horz" wrap="square" lIns="0" tIns="0" rIns="0" bIns="0" rtlCol="0" anchor="ctr">
                        <a:noAutofit/>
                      </wps:bodyPr>
                    </wps:wsp>
                    <pic:pic xmlns:pic="http://schemas.openxmlformats.org/drawingml/2006/picture">
                      <pic:nvPicPr>
                        <pic:cNvPr id="777770080" name="Picture 8"/>
                        <pic:cNvPicPr>
                          <a:picLocks noChangeAspect="1"/>
                        </pic:cNvPicPr>
                      </pic:nvPicPr>
                      <pic:blipFill>
                        <a:blip r:embed="rId1" cstate="print">
                          <a:clrChange>
                            <a:clrFrom>
                              <a:srgbClr val="FFFDFD"/>
                            </a:clrFrom>
                            <a:clrTo>
                              <a:srgbClr val="FFFDFD">
                                <a:alpha val="0"/>
                              </a:srgbClr>
                            </a:clrTo>
                          </a:clrChange>
                          <a:extLst>
                            <a:ext uri="{28A0092B-C50C-407E-A947-70E740481C1C}">
                              <a14:useLocalDpi xmlns:a14="http://schemas.microsoft.com/office/drawing/2010/main"/>
                            </a:ext>
                          </a:extLst>
                        </a:blip>
                        <a:stretch>
                          <a:fillRect/>
                        </a:stretch>
                      </pic:blipFill>
                      <pic:spPr bwMode="gray">
                        <a:xfrm>
                          <a:off x="0" y="0"/>
                          <a:ext cx="1109345" cy="289560"/>
                        </a:xfrm>
                        <a:prstGeom prst="rect">
                          <a:avLst/>
                        </a:prstGeom>
                      </pic:spPr>
                    </pic:pic>
                    <wps:wsp>
                      <wps:cNvPr id="411191777" name="Straight Connector 3"/>
                      <wps:cNvCnPr/>
                      <wps:spPr bwMode="gray">
                        <a:xfrm flipH="1">
                          <a:off x="1170085" y="638"/>
                          <a:ext cx="0" cy="288000"/>
                        </a:xfrm>
                        <a:prstGeom prst="line">
                          <a:avLst/>
                        </a:prstGeom>
                        <a:ln w="12700">
                          <a:gradFill flip="none" rotWithShape="1">
                            <a:gsLst>
                              <a:gs pos="0">
                                <a:schemeClr val="bg1"/>
                              </a:gs>
                              <a:gs pos="25000">
                                <a:schemeClr val="tx2"/>
                              </a:gs>
                              <a:gs pos="75000">
                                <a:schemeClr val="tx2"/>
                              </a:gs>
                              <a:gs pos="100000">
                                <a:schemeClr val="bg1"/>
                              </a:gs>
                            </a:gsLst>
                            <a:lin ang="1800000" scaled="0"/>
                            <a:tileRect/>
                          </a:gra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26D11C6" id="_x0000_s1030" style="position:absolute;left:0;text-align:left;margin-left:68.6pt;margin-top:33.8pt;width:208.5pt;height:24.6pt;z-index:251660288;mso-position-horizontal-relative:page;mso-position-vertical-relative:page;mso-width-relative:margin;mso-height-relative:margin" coordsize="26469,3148" o:gfxdata="UEsDBBQABgAIAAAAIQCxgme2CgEAABMCAAATAAAAW0NvbnRlbnRfVHlwZXNdLnhtbJSRwU7DMAyG 70i8Q5QralN2QAit3YGOIyA0HiBK3DaicaI4lO3tSbpNgokh7Rjb3+8vyXK1tSObIJBxWPPbsuIM UDltsK/5++apuOeMokQtR4dQ8x0QXzXXV8vNzgOxRCPVfIjRPwhBagArqXQeMHU6F6yM6Rh64aX6 kD2IRVXdCeUwAsYi5gzeLFvo5OcY2XqbynsTjz1nj/u5vKrmxmY+18WfRICRThDp/WiUjOluYkJ9 4lUcnMpEzjM0GE83SfzMhtz57fRzwYF7SY8ZjAb2KkN8ljaZCx1IwMK1TpX/Z2RJS4XrOqOgbAOt Z+rodC5buy8MMF0a3ibsDaZjupi/tPkGAAD//wMAUEsDBBQABgAIAAAAIQA4/SH/1gAAAJQBAAAL AAAAX3JlbHMvLnJlbHOkkMFqwzAMhu+DvYPRfXGawxijTi+j0GvpHsDYimMaW0Yy2fr2M4PBMnrb Ub/Q94l/f/hMi1qRJVI2sOt6UJgd+ZiDgffL8ekFlFSbvV0oo4EbChzGx4f9GRdb25HMsYhqlCwG 5lrLq9biZkxWOiqY22YiTra2kYMu1l1tQD30/bPm3wwYN0x18gb45AdQl1tp5j/sFB2T0FQ7R0nT NEV3j6o9feQzro1iOWA14Fm+Q8a1a8+Bvu/d/dMb2JY5uiPbhG/ktn4cqGU/er3pcvwCAAD//wMA UEsDBBQABgAIAAAAIQC3mcduZAQAAE0LAAAOAAAAZHJzL2Uyb0RvYy54bWy0Vm1v2zYQ/j5g/4HQ 98aS/BLbiFN0yZwV6LagabHPFE1JRCmSI+nY7q/fHSlaceJ2XbcFiExKd8fnHt495NXrfSfJI7dO aLXKios8I1wxvRGqWWUfP6xfzTPiPFUbKrXiq+zAXfb6+scfrnZmyUvdarnhlkAQ5ZY7s8pa781y NHKs5R11F9pwBR9rbTvqYWqb0cbSHUTv5KjM89lop+3GWM24c/D2Nn7MrkP8uubM/17XjnsiVxlg 8+Fpw7PC5+j6ii4bS00rWA+DfgeKjgoFix5D3VJPydaKF6E6wax2uvYXTHcjXdeC8ZADZFPkz7K5 s3prQi7NcteYI01A7TOevjss++3xzpoHc2+BiZ1pgIsww1z2te3wF1CSfaDscKSM7z1h8LKcTS4X U2CWwbdxUU7nPaesBeJfuLH258FxtphcJsfJvJjgZozSsqMTMDsD5eEGBty/Y+ChpYYHYt0SGLi3 RGygenNIZjy7XIwzomgH1fqwrbzwkpMSsSEIsEayiN//pCH9Imy6M+80++QQ/hOb6ODQutr9qjcQ DwrtEDyQWlJLYX5JMXqSi3I8zRfAJ9BZTstpIIUuE93FpCjm0561cr6YzgLdR9bo0ljn77juCA5W mYUOCCvSx3fOR4KTSQ8XEUasfl/tIxMp3UpvDoAfGhxitdp+zsgOmmWVuT+31PKMyLcK9gI7Kw1s GlRpYL280bH/qGIQZZUxbwMqpd9sva5FQIbcxQV7ZLDj11dGsCX898UPoxdb//ciAV5+i3Cj0HTf FKOj9tPWvII+NdSLSkjhD0FzADmCUo/3giF1OBmq6BL/8hz6oC8isMLFyRxJTbbRE7ZLsFA7ROmb lqqGv3EGtgyrAjfr1DxMT5atoITWQkpsUxz3CQLDzwTiDEdRfG4123Zc+aimlkvIVSvXCuMyYpe8 qzi0hn27KaBVQck9lLGxQsWqYtJG2AgAJmurg2Q421Q3EgqHwr6v1+vb9W3I58QI7D9odDxnje+p NC2NMVKZ96ZATQiF/nGUYMAMiQhhveWetTisgaP3wCtyCuulD4HQgUNk+8v9inG+JoVFkS/Gk2lU tP+gNxOavgxgGrv0f9dB0JhiUUAVpwp+8JaKpvXkRisFLGpLxkkhoPBvVH96uK+wd17tCuwUoAzU bjYODTJoXX+olPN5nqftT0dSkrBe5aRQKOdQMedUji6lIjtoqRJWC2agwxtsmwBqlSm4mkCxa/+H 8G04G5IqNw5UEwM3jhgdlA5n4XrCjwVeNbFb0eypcTlF5Gcc/D4cKFCKpw6X/9ShgAXOL3GKKazU pwJkEVAaSBGJBW/iGJXY5f3R7YXkQ7MkrkLnSAU/qNPDoeH8QXLMUar3vIbjYzgW8RI3sEQZA51J TAVrdIut2TueZevUsbdHVx4ueMdVv8H56BFW1sofnTuhdDyTnm2u3yfIdbRPDMS8h0MLtQVn4dQK 1xe4swXWgEK8X+Kl8Ok82A+34Ou/AAAA//8DAFBLAwQKAAAAAAAAACEA4kfmtrowAgC6MAIAFAAA AGRycy9tZWRpYS9pbWFnZTEucG5niVBORw0KGgoAAAANSUhEUgAABxAAAAHYCAYAAAEaA00ZAAAA AXNSR0IArs4c6QAAAARnQU1BAACxjwv8YQUAAAAJcEhZcwAAIdUAACHVAQSctJ0AAP+lSURBVHhe 7P0LtBzXed+J1q4GaTuJZ+7yzdyZZGXyupncl2cymWuLOF21qxug7MRO4omtxJk4jDxJbNryWJFj m2LGsuVxFIsETtfe1YekTEqWScJULIKEKNoSwZAUrQQkQNOySYK6CgSAUEQeGhJAhCQw54Dwylp9 v++rXX2qq3d3V1VX9et8v7X+q8/prtq1a7+//XQYhmEYhmEYhmEYhtlFRPKio9s9Rwc9J2r1RAR/ K3na/MowzEyIgk3MgAPijMgwM0bJr2QzosBPhmFmiPZ+JpsRoZbkjMgwM0V776UaMC0NYhhmxmDG y2ZGhmFmDPaUpjKhwF5UZoUI/c+JDkSuirvGqeTV7eedMLjNXMEsAqlM2Bez5HT8+ykibc2dAc25 Q0D5x0QoT0MhcQoKjJvMt7sTM4Y4IGaJmZj5MpoVOjga18aZ52e1W+GwWBG0PFE4E6LqJvJetz7X JvT/LsWNpCU8mofMz8xSEMoXqJmZjcg8qovQf9z6vHHaxRkRmumW8JCcEcsA+WE+EyKyEVhEdRD5 V6zPmqRdnBFFNxMWIBEGnzM/M3lJ2dqi864r5tsZkIo4q6i52u65d+6HiJWnhW6fdrtmgvGkhK/8 w3BdscRwZ2vL6g8UdsljzQ3PFd0gntyMCZASoem+nzdRa3vAz7Pyk5Znhp6r/bfMr8wkdHB2KPww Tc2MoYcbYSZDqeAD5sr8UIZJu4WZx/9x8+totNyMM35WppRScguaDYvd3Mr6XbdeN7/US9Q6OfRs LBSWFLHxveD/ndoJdX307uPm5+rQ3i/203rqWaTku9qJ5PiOkDKA511rZpKT3Ru6JxbVfMtC1v+q NZtVEDo4NPTsZc2IUHBji8fyPqAc6SgnjdDrCWtazcq/0dxSE+M6aMpAHQYj3MQXDv3HzJXDjAh4 UWHAz4S0//GdZ7UcyZoRIUyXDfSzbUw0LS1fMVeXI/SP5XrOur9p7qgZ28NBe8Jgy1yRn6j1T7Lu DElDRh2F5Xqh9y9hQsq8gwqeMr/Uj60QXCJERz495H+bsIAri7IM89g0U2weQJXB5k5WWAJZEGHL YiiDlg3tD9tpkyD7Ga7D5phuXTLfliNbwk+TYOdB2u+TpLyPm7ty49qGeLLSwQVz+QyxeQRVBps7 NtmwXCd0cM38Wj1K/qjI1h7YUTQlkJFOD7iJGgVmkuy1icKSzXFbjZiSSxl1+vcsjJLPD9timSmJ Wt4y+LtROCLzYFiXweYWyMXPuZHxTF9ZQv84BOYvmf+GUc2fzLoBGQlKrUzvKcpG9hpU6D9gfq0U oeU3rc9DoZ+nIW9GzF5jkavkCXN1fixjiSPVCX7L3FUPyre3cvrKZsRgaNjHPRAXSJSWMr+VzohI pld/z0brQfPLnEh5ZkCI8u+1/SZCb7imukNax87+r+vfP/id+X4AJX9s6BrbdVVhe1ZKeyK/uH2c gJs4Zd3Mkv19pEoUClZ3xij0I3PnIDgjBzt/SuB2mqPHgQeUyYi2axJsrQdLRhRR++rwdf4fmJ93 UP7NOEYo7ijeGw8tqRchfLYh3W7D39uNzloFPdPYo5f1eB6hwZsmal0b+H3D2/k9/T0qC07mzl5j u64C3KGmG9llme9AOviEuaUYOrOJU9ZGS/8GipvHltI+URHydkJklYBzjUf5pdO821w1Htu9I1Ug I2a/xxoylDtjislkjnHKooMfMn9NRKi9T1ndzGoqbA7mknzBuGBx4132QLT1mmLpkr4mUQ1kt5MQ GxChSCYBYgZxdWsb/PYi/Z6XriUzGKB5NVRT4OLd9Rf/jfHD4G+knLgYhuNszjESCt41xCmFEAZj mrZC+Z8xjxsmsreexit/RrQWlgaBaSr7m02dMT32o4BWIYZPHLaDacQmgfZsaSwODmqEB9L2VOY3 9yP76LfP/cGxge8hYQ83+yKo2tPXJKqDzDNu/M1b6TkCp+xlfkuLaq40pmNB4EwfRAUSwuPQUFhh xkywlNr/0yd+dOf3bGLDcdW8pO8rqtx2pd0/kEEfHdovZ5xUq/cdGz8wPA5ouzYh+32S9kLvJ/Jk kL6Ur+m+HIgI0rDNjQlytV+s8E6A0nR0kyQ9o0U1h39PyHz/4ROfjH/r7B34HjTcAaPkG5lrYk1L 1H7Pjnvwfnpt0H1Uv6TL0bRBqX03Q8n69Z3vArIPBE67S1/XF9aQcI2tRE8VZI0NS6RraO7nYUIh Qu+n5E86HZw+OCqec8rWs2y7Li3s6EPC5jPUItoRhAsowXYvgq2WzPc01xnB/orMb+PVnmzPRcEl +7051YF0VppRGRFLS0NjTPMg+/2f+9h74t8Ogq2Y/s2GCj49cM24a4uQeae4F9f7avq7whqqPSZl xHEC/+C96GZ2bm66AJzEwH0WKf+cuTLGFo9FlGaMWyKSr5mrYkbVvAmW3xpYK2Xvw2eq4OGR93Rv JDcPv4KtsWy6juPLSug9MnjtaMW2vf03UmlC+ZLVQXig+FfN3v/+7z+BETr8e0L2e6gJ3E7WXooT npWB62KBXfCE+bU41gRiEj7VUrbfy2iajDhajVDmWn5j7dbPCJqOZ8zlMcp/wnYdhQ/aQwA0uc/S /9lrUrU4pJkDQ78nyiA62OqyXIdKsP1mVcoPtt/TZH/DIRIbeVoK2Q5KtXf0Ur3S2LZsn6ABu8ny e1YQuaMHki3Xk8piS0Rp93TwotMtZwMMymRE7O63/l5QUIC4av9OJ9gkbG4MKRVPCdbrQCmECiwd MLT07DD+7ipb5xNOj2x9mRww2N1JySAiaKbafk8JO7fgGZ83t9hr2TTZ33TrsvklJmr93tA1NoWe fSmf7VpUaaJWsXaxKTn72K5JK12S2hhVIqkgt3E9gM0tVHff/91cEaP8d1uvw8SLterIFQD4e3Nn rV8ofwIia/REgTyaFEZZcMMsmztZ4XtksRVUttoie02s+DpbqyP7LC3vGhm3iRJ064L197SyYWRz W4GA79j4m8O/JSjZHfptSDi0JcdPObTeByqNzbEh4UuDlHzT3LWDbTFsWpMSmZL2sURUGWzugETY HtoCUnQhAaavS/kVmpzHh1a+4+8d/0PmkkHS14EGFy7bhLYhuBdCU7AokcVUsGYOS9hnrwE1tKUj w3IdKL7O/tvOszrQJLb9nlUa2+9pZXs9bdeMkx5lgmU1Ib0iOFXQdu9U84X1GLspbB+ChDJ+lsWG /w3rvShICNAsnbwCwXYvCptARbC50Rcm+tZfMVdirXK39Zo0HX+wtWCrYRLS14GgRH0Sv3a1PJ/9 jTRpiELLe8xfw9jco+/BzfR3Nv9aMmzhjGjL9Kj+9xl/jFIa2++JusFQAhcqM5FkKmGzG4cfvMlT 59BeHPX+U6Fad49yWGz4g71faSL5ccikoz1FGk5sbjcYsoMaGp5jux8zMvYqTgBtVtu+LQMif4J/ 8JOandneSlDYvGicJBo6O/tojF8GrgOlp4llf0ORf+Mx1yyQKK65497b5h5AtfDA98PhP/h7rKIZ sbJOL0T5W5PiTmhLOEXB79quLSXwg3F1JAL7Fsa8d39YZSpsiRKFTRsqAbxztNpc+8WmxWFGMqVN /L95jo3kGpvQUMfMgxkDJ6AreWxk86CsMINmCdv5V1Rkr0tnRAzH7O+JIBFiR4cbwjtiPCTX2vyD ZOwpDN8/cWfcbW+NxyzZ30GFa8SO/z7LbzUr6Lmq9Y5QcRosNJFgnMaB81Jp+uCY+EtUBaJjGbCv UxaEaj4yPKY2G9E0KhtVZUQk+/skjfJTZ/+AXUsJMiH1fV8ZbLVP4YyITGqBoNDsQWy/zVVQOajW ZNsc48B6f1apua9TkyfXV6VR4OwN2/VlhCVZZ23iagChU5PUs1SYEd31G4q926iMSCV05tqE7Pfp 3xIshV2pjIiMaJUIJa+BDb6z8ZjlGqugNYBrAyur7TKKO9D80XGYxeLGgCCOoJlewxrP3CWAXSKU 0GyarhqHSIzP3ighqtmwtNPBF41zMbr1VdrUCktxbOLip24NzjqxUWWNiKjvzj9UhE1UG7ZrE2y/ ZVcaWOLHmhFxqVFWUeu3za/5UPJjNLk+8zyrMFFjbyvdh9Pgct6XFtTAIvSPwDs+Q2PdJj0LFVxx ccinKFn3U8KWBY2T1kWeGRtpkeGu5MC2gdjZkB6HiwOFlK8XNJLxXNHcBQPaV/CcTlB8QW1FQLht D2jUOKjydVxgjBYNXivfvvzIcr35JV9GtKwEaWRruirIHXfYWwk1VRbtPz0pnBJRmk2mvlWJ7Vn4 2ZUDnXr1oYN/mgTCUDMhbRuo4Ji5ox6wYwafk0RIOmLob8zswavm6uUi7gjoT3qnZpMK3oAMOD5B Je+fCMMhwVLbmV9mi80fFlEa0/74RK3axyANXk7cjNMj/o3NYp9m+tRG+nno1473vPllTuBYIja1 Qv8+8w0zLyhhZGSglsfAb/D/rBl4/gSNGytdAKBwHDYvGIawJeiE7Pej7MyaaOgbB58/SQyztAwl 6KB338uPx4k6+1u62Vo3neH9h2jR9bg+B4ZZWmwJGnvwhpqlqBnWiDT0NOiHf/XSg/T8/+7X/8HA 930xzNIyaq9Pi6ijYVZknk0y/IV7f3T4t1nW1gxTOUUmOx9oFps0Pw2W52Mt/U+ejrBTZug3RwWT x3EZZlERo7agtOsnzW31Y3/+aKnW+82dDLOk2BL2kGbbYwo1XGpjrRximGXHTc1aGik1YaC8DtDu s/klKxU8Yu5gmCXH2kua0jzQwW85tGbP4rf+ZPPUBtQMs/Sopn0xNQq3H5knyn8z6yeB+8ngfjEM s3LgKoPsgDnDMAzDMAzDMAzDMAzDMAzDMAzDMAzDMAsADuJn554yDDNj0hkQNeN9ahiGQYYyIohh mNkyNNeUa0SGmQMbmW0osEYMvfeaXxmGmQnqhqsDGRHXAuIu4gzDzJBOsuB2RyJqvWF+ZZYePAQl ki+gzYGHaGJJ6+rgsqNkvecNMMXoZk81JlV/qAwzWxohNG3SB82M1vwiWwU3i1CeRu36Vd/xcWmL EzfMdNAZ4MMROk6zi2zVmnjgKB0rvhvBM/qGw4Mz4lIyHJF5VG9kd/yHx56bkNWuzYhefHRdVsxy QQeN2iJysmrLiHkPqBzQbs2IiC08mFIIta8HlcAL5t8ZoYLXrZGYT/VkRPuzJosz4qCYYmD6wcNi 5xJ+6YizifaixHGp1jlHYceId2mntpKjM6L2Pgc1bfHe1ezzU4pPbt35jGWarnQmPvhvnkTBC+CX 7R2/gWZF+pmzfvYqYAk/V0PNOAsgo4w5zAQSuPbPm0vt6NZd5q8+IpRH4ntNBsFPPIAkD2Oao3TO 3qS9OrW/bv6aDzr4xpDfZ0X2ubN8dtVo+dDAJsUq6LlYU9WAq8edrAV+UMEHzKX1MVizpAUBoOT9 5rL8RMGpfuBlpcY3G90oGN0rqlpL0eR0bScezYrsc2f57ApxNW6aPKbPQvnaXDodoX9vvo5AuKZ2 rA8Gaa/cw8e9mIKSZxy22hC/WyZsCWhWZJ87y2dXhfKfHtcqImEamxbahXxSJpxFBgTEevOk1QNo a5Whf67BGOnW+8zVAzQ6+4dqQzr9VvsfNpcsByoTBnmb5BUA4TVsZqhgueabTswcsa7r+pfNHcWI 2g/lmajS6LZeN3fMAOx4sXhCdEomHotbQ8Jn2rDVpDNMxJWRfY8JpbfbkWfpPeFaNBOEDo6Zn4qj g8FOInRPBU+ZXxceV8ljWf+P1oTW1SgmZfS5pDm0uyyeEd0bC3tGhHLyrBeUrVczallq5vEJeGo6 8pWB51XR3EHSbpK7IyI2ko+OTBRlm+OqPZQRB9XGjH7VXD07QnkInruFHS4D/smS/s1o7FhyCYSW T9vCnVpf2OM9F0aUQEK1ByMLJ34reQo+/575ZpisO1j9ZwMeZakR7b1W9fSQEeNKRXzXaci6py3j rLba36aCiPWchSEK5xLXiQo+ICaZKhmGOg5xDx5gz52Z7xOVZE/kbw7YoQvRD5F+MSMXP5HQf3v4 dwgcHTxDv6cY7n1txm5kv7fUiNZST40Zn5wCMSpS05qGTCaHd7tkfolR8p3072Olg98wd+UCSvsn re6M0qhWANRgEE+xihJ6D0FhZn9eVmlolU/md5NB/p+/9Y8Hv0+URcvN7DVu17OnI3x3knzIfJMP 7d+HaVPg+HnU2hba3xZKvmh+nYKMx3NLyxPGhZiB30CGRrb2sdmI6d+NhGr9J/NrtaSfYwqAoYJg mmZq1i3V2pnQEMpHLBl14P8h5QXHV23351HCuCGDHOzZGO5wG6s0Krgw9LveS9d8+x3fN/h9ojS2 3wckz5gry6HlJbu7KeHE+9JkM0pOUZs6Tfr3VEIeTuT+E+anHSyJEWzO4qXxJHTrvqGaG/j/fuqn B78DCWwaY7NSy1vo3pzEtkbKrXStQr8N/i6SHurUdwPKS8l4JCGTCgT8fRymw6mQUggNNVfm9//P 3e+na/7L9b8Rp6mB31OmC/498NuwKB2WMDsayn9n+NljpPxHza0FwQRvczAlSizZ7+nFwG5EdDDs RkI2kGykf+9LPmZ+rQ5sFg88AwI4YeD7lPDdKZHKwbPolf+VgcIoaoEd7f9h9v5+gTKqyzzB8rvo tLbMr2MRNlu8iPImNAW2lQU6y39SRk4KCsiwwWf+xVA6uC6ydDQlZL9HaahBkexermO1f+i5o4CC YaiZm0fuNK0pm4OJBG5KlGD5Hb8WYSYjpkpPWw00hC0SlXfO/FoeLc2x1m0aGnDVjUPPiWvsyZGJ 94MtEPs//VtC+ru0IGKop9Ly25/feA/d/5vP/ebQb6S8TKoR0HbSwTqEqf333BpOZGCXxq0H6/Ug HAoL/ZvoYuyU2xG0NkAGsQ5/Z+59129CSwXJfE9KsP02Sql0OQoo1LS1kzG34N7Qu9U4VwxIKBft joLSjPo9U6tS5gN+5YUHBmwgmv5lw5YRo9Y182spRMcSmLr10ohn5Ve25kpIf5dXYdD7v2Czy/ab 6TGcxEQbE5Umahaz4zKCtDI413fU8w+uDTwXCrH7rQVeQhQ8k/1t7LshuF3LqN+APbZWyDhyNHFR Q5VLVrhbQmlsDqKgFtj/O78Ql2LZ37RpOqEdNPBb0PuRR38l9b+R8j9N12cZVQKVRfu3Wd0Dfwrq nRvxvDJKsP1WVkWaN0UzImK7BoW1GxZWwJ+4C5px1mtSBaTtd5TK9BQj1iEqUILNvBkpSeN9jehG +7ipwc1uMWmp0QnlH6cwH7g2I/w9u+BgVNjXkhFHKKn1+mR+t2oEDQ3NUNv1Kig3phcNzzAhYWQj OlijQsR2TVEl2H4rKojYoU6wcejWcE+jTVmi1qtD16BUnMD72K5BJVh+G0oXQGNjTE2TJk+hgkoY Fc8JOPtm1G8JE5vrmEHlm+bqQTrDHUyk2WVE8tyg4W69bkduNNhUGUAH77WVSLZIzcXIjGjp/Oh4 gzNsdq7FjDv8fV9Bb8/B1BhUGDxgvy6/4H1fMa7lw+KGXfLj5o6Y0H/Del0W+4ZU8XXW2VAgtWP3 EWhX265LlCZPRgz9x83VcL0c/x5hNiPC/wnanzgcQU3jMezBse7sfXCPq/aVn6Y45GCiLgbkToKM 28fBJ8xdOyTXj9IkUs9IS2BHQ1HQvrS4RcrS8f/q0DWpCACbaPC3zO8DZK/Lo2T2SRmyNs2oIQQd DHZ84XI023VZxmREd2OffXrkuh/PytKB3TzIKs3GiOYrycRDGtU6PnzdaF3XwSl+8orttx2Z52TH yS1Y0wZqKmwOguBhr6BtZa4ajeXeAU0iXBvRVISX7RTYsVoHUNKNCCBUuPdZc2WMrRTW/vPm15ih 3+UB88sg2etQCbbfUDoYu/BajJrcHAVnsn6nyfrrtsQMLYQUQnlTZ0QIg1usv2HYj21JZJRCqBvt Jgoq6bHOYrt2pNBfk/wWTO4kpI4n272UX+z+zMuozaMmNg+VPBuXzKNfUHT8b5ird1B+PAaZxnJv PE4U9MSkgdIQE1c8TGF1Z0hjIiRL9vdRK0iy16EM4+ZdirBJHSRpXB2cjXtoBzNRgrVHEXjvY53h 7w9m3FDN6TMiYvutqBAVPD4x3vB9lXyNrk9ju7aslH/EuDqSsf4c1VIqgui+67LVcRImIsiomABx cx0VnBPdfQUSfZJRUeAOJjDban0NNpL1/kSUeS4J1ToFfrhZ0EY/8D2VwGMyVgHt6QbDTeHsdaP2 xcleh0pj+50U+x8zK20Hgv+bjCZGZMQhN7DnOWHcb4gObh26BpVlBhkxnixSIO4wXLCpHUE8jZuS V0CNDrT6xoHNVFvBl1V2XnFpbI7XpVHbZlSUoQoLAlpsWDIhMnRt1RlxtEZlxKEaFhN0Qvr7RFny XDMpIyK23zMS3e+5Aplnmp0CaxEVepMYGpoboSpqwwS3u++M9SF1aMz+NWQX2e4pLMrUfzT8/aBo Zsi4CbvZe8pmRMR2zRhZM2Lo3zd87ZgaEZUlzzV5MiIwck9cNFsMQslCaSt/a6u4yO0cnTFE3vHN qhEqyL9MxyIqqfMsg5mwkdS0ETHU9RwFWmi5Ffd0gaiJA/7UOVawZ92fJiMio3o3bdqwLOMJ/QfI /+nr0p0E6e8TZclzjW59hjJjVgURHQ/MHioU88kwsldygkSy3xLEdxLXLhYWGgqDohtPTcqI03bO jAMS8etQmtkfPEroIeV/xDgRd+Io/G2nCRXPScSOF++L5qrxaOyAKRIZeK28Yu6eOZBwLoO2+1LB 6EnbOK3QNgUrEYbnqEgeNRkhYdxvCXmumRIR7j1rfc4Ige0/1GkV28z269MiWxPHFatmVEbEghDn pc4E5X+FEoMpVQY9Y75DA1XJHzN31AP1zGJGjhUHRBJBxn/KW87ToLQ8Bu90rV9g4RQy7AEeR3YD Y7oP7k/I/oaaNeMKGZsmofwzkBavxvEd3yO60GyP/FMQhoWWqhUCbUR4lzjdJWkt+Jj5dT5A067c qm2mWqwZEZSQ/Q0TzyzRcvQigqzUmBlXiwBuD4M2OcMMMaZG/Fb9vYPfg4Q2s11mAdpgqVprohhm abFlRDNWSJ0Smd9EZ8RYZB2MbJKOypzB8MQOhlkKotZjwwkaFP82/L0OZneWfvbZ6d3iqL8h83vU +iXzK8MsGbp533Dn2RjNksyz6QRqg3WaH8MsNYuYEQ9aZqFALfhf3fm3eq5tOGzU8AzDLA2L2iFi e/4opXt6GWYZcaPgTWvizsjtBoO7z9WNxQ8j1Qn6U+AYZnmxJe6sZk3k5x9DZJhVQCg/nlNrS+TY dL1zxHbzNXP9HZZOmawYZqWwJXIQTcmaJ1q+aPOXk92omWFWBi139ujRQa+xUWKfH4ZhGIZhGIZh GIZhGIZhGIZhGIZhGIZhGIZhGIZhmDpItljUwYfMNwzDMAyzgth27rNp1JGBDMMwDLMS4FEptgpw QAFubzt4SjvDMAzDrBTaw+5QSyVoEcMwDMOsLCr4WP88wlFKdhFjGIZhmJVGS3PidqoSTCupEFXw y+YOhmEYhllB1ts7p9aPFHarBp8zdzAMwzDM6iE6wWbO87/mcsgCwzAZhGp92lHBBciU13JPAkgL 7hFaXnUiuQl//5pxlmEYLU9b88ywuEJkmLmg5QlLhqxKq52xleyCTkEYbjrdEo0H5Z8yLjG7Ad3i CpFhFg03bD5D1l8ZC7CYViNj6+ChhgouU3dX+jxR+rtkGOK92udF2LsJ5R/OnecYhqmZqPVNR9Ve Caa1lBWi0PIup7O25UR+T1AlmOMA66LiCnF3km5QjROuW2SYWaL8J5yO90fmv9VFhMFTcUWYyJIB 69FyVYhabtIsQGrF1xxOXCHuStycFqLQAVeITP1oeY8IseEP6c70eDVw+Ed7v2iuWDHC5h/F3aOD GW5GWo4KMco9+686cYW4O9HBljU9ZKW83zF3MEy1KDNvhOoE+1IgEeGaWf+4uWNFCOXZ7IsWlVDY epBvObr9YePqeHRwH+iCiCvg/BWiCm52wtbb/WdTN2WqIscZelXTkVtOd4ruUGhJCfQntqiU3IJW /Tmh2sfB33dDGLzXifybwN8H4O8H4POk6DY3nXV/W2zsv+p0fLxnV1eIbp6w160tc/lqoIMvW99z WKsx/r6MaHnUjfZdhrS3jYKybBvy9Jaj/BOgm81VSwVUep+OJ/4VKe+oXDtrnFhyVPBwvzLJrdhK wsrM1e1N41KtiNB7Af1JY3VD/rHqkrm1PMo/YnE3n0LIGDp40bjETIOW9jBOSwdvmKtXg6h1eOgd bcJCmJkd661nqbzMWWZC47fXwPS7yBWkki+4Xbv/i0hoed64uLwYC62YIJLh5Z80TtSLCj5Ifizq T/QjtnLKooNnJu8WkpapqLX8VeMCUxUqR4WoWqtlRePYoO09hwTpjqmfSJ7p5/EygvKLGvMLgjjo vyYU+GnKyZOCxhFJMzGM6gUPGrW85ChhBdFYh5dX3l3GhXpBCyvjh8IqYTmI9eCo1S2LMEzExo2L 3QJcdsZ0mfYbS+EKditTt1WOriumXjrYFWoJ9zJS7Z4I5UPG5dkSeedzNS4nCo0N+NTyHuPyatDA VvXQy06QDr5gbq+XKHjS+vyiou62IP/C9tBfz90dAnK1v/zdBIuM9m51oSVrC39S0tWjvfeaO1aH rp+jIMbemtZ95g6maqxhPoXQmorkNeN67bih94rVH7mEE2mMBUif8F0YPGOcXkFwsoY1IOxqaH82 rVHVnN4y7Ast2gLdaXgPJYCsO8MSSj5q7lo+cEJPiC1GL35frFio60Mu1rgnpFGakGQJ/wEVRQd3 Ci3fiCc7QaOJurTQrbRVRpVN/NsGhBOOt88Qt+PhJA3jl9HCcSp4nzfAn6f7wkZgJA8bp3YtQvs0 UQ3CYxPSEjYwrkG4QLh5P2IuGY0OLmXDuhphfHknzVNqRYTePVD+WfyQT24X073/uHFutWlgN5Ml EEapoW+cTYVYwQBvX1ig5ZylCa2hM1Y3LILCdPlmVSl5hGa8RqYStLxXX/HYwiW453Zz93ygRtsY v1JFDsqJUP6VfhdsmXSGFaiSXzPO1YsKtl2bH/KIKnIMt53K3Xw+Z1xfDTr+w/Ce8bpgqmjwEy0b eG/6e5T8m4wLdnCbRet9w8Ihk59+Rlt/GylstMwQsdE8nWumPKYZ5b8D7/8Zc+suwxYoIwQW0XDB o73fcEJ5wdmQ0PLC6zBRYuYzOuBvQeB+0Vw9ERG2vp597pDA/f9b9wfIL9epNdOyHyWM4JzjS0WW ViwR0EqO4oK1wPv11e5dH+3vOZ0ZjRtnQet+bMGGak+cabknal+Z7E4BHQTrrW5C//k4H1meP6Wu W/dxqdTT5knLgfI+DuXN2XgiYKqMsbzfZE2oELttU56NEfjjvzr4t/tlwQ89/qvmtxx+KlIh6uA2 KEMPgSA9eFvOHXsvO+vyKDTKi2/KgGUzlc+JX8z/of+6uWKXU6hbAAMyeFPo4PU4URYVBr48YZ5s BSq37UkF999+9NbBCslyzYDyrE1U8pes99qk/OmXdMwK7Z8YzAAlBW4IFcy+60QH56z+GdDoMeJG N7gYp1vbfdMI3OzK+tKBCu52u/vjLlvr8ysSrY0NRk8IU/IYWGFvJGGI/kkaoPSJ/lPBVqPb/g1z R6U07tx3ov8c89xqNKZCVDLXkpfGHfsGyqHv/szPWq+zakyF6KrgVajs4Lq8DViMG8ifYRONj8nx oIOH4nv8+nq5VKCd8Aazvh3eA+NvXBz2f4drQ/ll48oc6HgnrR6sUWSthN4PGh8Mkrl2QFgoY3df FlpIarkehZWBmrzTyx69Fm/KbXMjI7CUx1bqCwNONMlRkOBuE/2uxwnXiw3/TeP6bNA47jMhXka1 lJOGwLgGAb0zpCt4f6Gb8DekL9t1o1QDogP+mO1ewvC8VJpe92Jrely4jZLy4b4pZx9iYyBnXiyv 0RUipIMck5lavf0Pf3Ag/n/i8ShuYIzzO5VH+DmYZkXo/Y6joIKt4L3NuPdsrf/Qe9xdx01Eqos3 bAiJsP2aecLsoPGwjGdqVZIoIl8bL8TgRsW26/sKen/53h8ZKoSoQLdej7NA5VVz2Vgaur2dtwAQ YYmuinlAEyvs7xAr6N33wlOD4VkiQ5LVoPdBWLfeAWui2oyIa6XGVNJ7sJWerRCV/yh8Z71+SJiB s9DU9PHhQFYLTsapELDAJ8RX3YICzfp9CWH4FyWUtPnGpEZZEfWtS0qjEKfgL4HvGQYjJ9W4EU2+ sbqXVve53xzKO/S8McJJXG53cDOFRtTCXaus15dW6Pf2dOE96iI+0u6i9dkVq2EbqqsdihBj2lo8 NUmNjaDX+tT7e9+6jgVUjkkbsQa7nCYtRgY3/8Wzdw8Ezp+6+29OetZXzKXjiZr59ynNYXHOjCjQ 8P4XIKNtiyjY3qNwhxzT2o/k16z+T4Rx3W33/uejvxyHKb5/zkbBRNHMTXkLuWuAhteJ4YoqGMy0 uRekxxIbUMAp+RRUxH8V/v9OqOAez15jFbwnLUrO0tlrv94iKPyOmLum5nr9vVdsz8gtjDeKO+xm w08TjxVWLsUUYMGPaSDX2LPAGex589+QUmkKh4D0vjN/6dduKl2INmgLtrT7dv3d3/pQ/xnfff+/ tF4zJEz/yv+0uQ3Su1/TTFYQpgc8xL0qsBchR2OxDoERMoetGS0emSgMdBt3ZQu+EUoBlt7EwvDP 3f0PB5+3YXZgtwkLvTDn8TiqdWEgY42TumG++2Yq/1l3XDcxKejJ3/qpiS3WmSj0/8j6PWmwQiTr 23pd9Xr8G787kJYaer/1urTiJSCQrnRQ3fhL6L9qe1YhjbDIXN0+P48CrC8F4TWOSJ4ROcJ9QGTx oTXmYePvqHFpkLD5Tu60nyXvhiB3gBIi7O7M/J5WMmFPBefMHfCc1n1F4sY9EI9Z/v3fhgYsfWfc HKvJE87GEvoXnU7OcrF+zWSpyiBhscyD05tFCAk6i+Vaq9JMLAzRb9CCT6AWse26RGDS50W3/neR e5YpPHdeKJwkYvNTVuBH7EoM5XucgxhOiWzXzlPzqxDLKej9ye73Vrf+VMnJs6pzSITjZy26kf+O 7b7Riiv+we+wIbDz9+BvoyW6rcvGG4OsS2iE2u8ZpUaObmo8aMB270hliXLuI1tEEG5uCP5Kgz07 uSo1kI2JXdwQR2X2utXBFIv5UTtp4zqcoa6ggaHkTxq3H3awkUaNmvQ9OTTjpSoxoXzM6pkRiiM0 CQDzSS+ao1WR3fxaN8cXhuQubpab+d6quDVVhEbuMRR4z/Bd75jbZkfRrezSY2uh/88hUYK1YLlu rspUiOhn63ULICVfMN6sBtX6NMSp/VlFhV3lk7DdN0pJHg79Z83dAzQmWUSJ0B1U6A/uphPJr1qv HyV0YxIqeJYq8qITOyyIjZwVVU7R+tcsOMaXZ9MJlIWGutF+7aAmV4g6+ISjwNrGci1X2TpeIlrL 13tiuXes5lIh4o4XNs9UKNwOSOjAPnvIcn1hYSGDLZGi6OApq3sjBIX3S+bO2UBLUux+sUq3njB3 DqL9G6DQeBgywCa0Mq9ReNnun4WyBXnYjivEobHG2avf5Rb6+Y40K4hbaaELcTgJHIex3jsssWHp 9cmCcwAs9w4IClicwet0/VfNXZjPbi22KUJ74lZn8czKkmnGguhAQw3D1HZ9YXnWxjOO+9uvH9b7 P98Z8mcj9IxBYr+Hwj7aZ+9SxjNWadeetNVfRhKsdvBDKItv6YaNYaubNoE/57KBf52FIwZ86I+f Rlu00M8K/T/N2Vx0MGuBMFif4ZrEAhmIpIOr8Pmd5u7RqEDCO09eiIxSwctkeargKCRQPOLKft0I iXX5JmSenzFPHo/l/plJBY8YX9SCUPLN3N1lubVv7BiLgEIwb+EHBWkOywIKKMu9I7TjXtg+XeTd hWra/YL5vIpKywbOorRdW1yjywct84cDVm4Yd7i0ASqgwZ45u9zI27FKQ/kCjX+jGznTwDjRhLRQ PmhcL0c3Z5mD74kTNecBWG5YiFo8NUomUvqmvwl0OjA4eBVaIngQcP6Nl3Uw1SQAF7dcmob4oF6r 26OEiVPg2Yk1As/4WqkJMqr1knNH888aZ6xARrvHem9alJFGjN8oL7TekxZuGReO6BUYhc2djGgq vZL3Q0u1C+9xqUhBi6LNi++AzIbdbbNC4XZj+Pzx6Qzju4EHRGe+t4ta0GO7TUVIVoHl3mHRMqRJ lK0Q8f3t1wwrnqkK8eO9BPH8POQzaBSaMsZ2fRmNAifA2K7PI8ov9u7mPsq/u9ZJb+gHnHw3dViB G5h/Ox5u5RiPBU6Bu968FPtpfPrfEca3PGZunzE6OIGeKBRRVXQdhvKfQSC94hYKqJTiBJhvF3nt tc1fVqCQfMj6jHGC58ctuDV7F0UZFFjTGBYUJlNKy4txq9e/iYS7k6jguUKVP24hNQq1b2LhKIpu HG5xY0i4TCMNdsfZrhshqkBxg/MSFaIASwczKy53MV/lQzWtfhmSoYGT1my/pwXxKDYmWHVhczEq RCT3BLYZyAbu+Vp2U2xqpOXbCu268LsuW92Ys9CapLXFITREKqCxXrBOSUlAQ8g4MyeUdy3eccHu QZvooEgcOM453gKBc0R0cSDX7l4ZQQt4dGtPN0+A37DwQn9O7ovGPVqnqIgEVM5uRx43rk0GWl5C BV93o+Y1KJytbs5NGA7ptVM2qHLI3JdVni300tjcyCpbISLrXr61iBbRdly2wXu0QrV8a2iyGDaE ClSIUIkezj1+liZXIzEYuwmFG7Vz70pVe4XYWZvtZiDj1PVwzeS1afL7SClc3zzGqtKyvnWIhYVp TIIlmNq1qCyRdwENBDISrM/KIVzzGMoF2Iwe1/YU7DZcKhVZWI/XY1jUkVkWWeZ9oZLON0a6SBUi Qvs1Wq6vWpjpi1iIuC3YmLxFrWj4vflgdr/enPlxHNQ7YLnHotorRGTdi5ddTJ23MGxM+OzGvFpG FE4mrFDKv9fESnFwdUCYs9cjt8BvC4Xyf53GZ/JmxGVS0Z1musELThenOC9QN09WidUxRWGQdGm4 el+vEXrF9ixdtAoRwXHdgj0dhQXhXchC1Dizz+JOIopHy1it7VqbJpC322omFWJCsvsJhSVeOynO zO9UkAfYFf8WFMj9nim34LF2eZVnIstCi8ZjIbywmz9vQzcPBXeXsgvDNS5f3e4inzMb4blgmFjn mBCokK/w+SW3XqOZVcnU7ikqntJKnmniotFpYmGwM91Ztb4iuv4lZyOzRiwbd5a4dON7ymeSRawQ Ezr+Zm3pFwtxnbNCxNm56I+xaQd/t1SIedPbJHK6U3mFqMdP+OkTyVPuuownXaAoz8FnR/bcENzA iS7jDmrW3q2QJ+x+KKMkvLo+NBL3Ylw/g0dnQRky+Pus1PHBD/Ds/nNT6XoojeP/fV1ywtGnwkxF BRViA2eRqoKT7uZJ3pZlpYp3zt/Z5WJD/kfrdTkVjx82rzjK+9fGxVJAxYinzVufUZ9wb0jwf5lZ tLj7CwoTLgn/DwYXSk8JFEIPoqU0SuB/VLHjo6zhMCh47uQK0eCqvRepsrG4U1bYi4KFpHnEeKDB EhdaY3oakgozQ86xmG0nbP0Vc4sdKhyt9w4oV4W4CKjgA5Afz+IJOpDOjBVnf6dSgspHrI+YLRrK t+vuNXLjyUfXhGqOnpDW8eL8HXqHIC3mzg+VUbJCxPjKbnS+fHT8D0FFdTbO2PYXLSfjnm697uB5 ZHno7H3R1a1zQ5mc/AYJudPaEpF/BgrB+g63Df2fcmiBdcXhgQVgt3nRiZqDJ4Iw1aDlk84GhDF1 16XCfYKwAsS4EaH3BeNSfrDCsriZFlV8+Iws+SrEyRZiFDwCbuGhy2MF+epL5o6FBAvTOM9Vne9i 90Qki53agmVi2p2C6Yq6ybFyVdhbA43eOsusqim0u1RwCdLWH5o7VxSswHBX9S5YAbh3HmXe4YRq rEz43dumfn+c+LCKaLC+QpzU4b8F4YCFYBwucYG4I43WEyT+0H9A4NFXzGJAXZuoilvbcbwP5Yth Qd7JkHu23oqDFlO8wLzCihDCFpd7DQw/VEk/PfXTVaW9M3MH34nCMbaWoZzfdjpr21AfvAhhu1rv yjBMReStEDMW4l/62Hvt16WVNEJXFd16trZhG4ZhGGbG5KgQ+2Ngae7IcUYjWjkqx3Zry4j2Kx/7 zahrnsQwDMPMhNwb58vet0bv3qkUrddkhF1+kW8/ZmmZCYPPWd83LVxOgLv/pKCGRe5u1ZpmXzIM wzAjwMOqqZDOV1CLrpe/UMcuU9W63zxpdbC9a1a2ZSrIxHA2VifDMAwzB+rs+ls1kskak6T83r7f /NlBCzHv9niZ8VqGYRhmVmy0Lue1EAtJrRXbOH0ZwJnXtnfNKrG6cdeaqA2WdYHDi1WB/YYZhmGY 6hChf59IdjmpUquK7V0rUgMnOTEMwzBzRMlj+Sd8TNKKd/kp/+b+ew69e0nREhUQwzAMswCE/sVK tv1S/q7YyWjPuuXdSwos9OXZM5NhGGY3AAXziXgLMnvBPVG7Ee2fb9D+njnDzViDtNNPx/umcYVh GIZZSBTuwmL2sswW6Bm5OkAL525z5+5Gy1sgTI4LhfuvytOOAtGnfxos8NMudk0zDMMwywkU7kec TrBFliNaNXjCSeg/D4X8+80lDMMwDMMwDMMwDMMwDMMwDMMwDMMwDMMwDMMwDMMwDMMwDMMwDMMw DMMwDMMwDMMwDMMwDMMwDMMwDMMwDMMwk9HykKOD+8x/DMMwDLOCaHmXE7Wu9U+9wI29MwcJC/wN v2MYhmGYlSZV+Y0UV4gMwzDMymOrALPiCpFhGIZZeWwV4JCgQlTyJ80dDMMwDLOC4KHA1kowJbxG By+aOxiGYRhmBdHBlrUSzErJ0+YOhmEYhllBIu9VawWYFo4haq4QGYZhmFVGybetlWBautUTyuMK kWEYhllhIv8MTZqxVYSJcAyxA9cxDMMwzMqi/OPCVgmmFU+q+Ya5g2EYhmFWECUPWyvBAeEYYuuc uYNhGIZhVpDIPzWxy5QqRPmOuYNhGIZhVpD19slcXabK591qGIZhmBVGB7fSsgpbRZgVwzALSOg/ 4Ch53NHyNSeUOODfc1W7Ry3d7n7IvNjF077qqNY5+O2LcD0fX8Mwo5jYZWrEMMxi4Ibt56GC24KK 0J5ZJwkrTf1uuL/1hHGSYRjEll9s0sEhcwfDMDNH+Tc7ofeaUEkLNoitwLLqtnpCt3dnSzfyb4LG RFeEwSkRytOJ4LtjjgpuNlcxuxA689CWX7LiCpFh5oT2L1ozZRVaZaAR4ar2MSeSZ0QIFrXt/Scp 9H7EuMbsAnI3MrlCZJgZo/xnhd4Xn95ty5RVaNVQ8uNg5Z2l2YD4fslnaYE1yeweouAtezrISAcP mDsYhqkdFbyNY33xpBhLhqxKK0JDSagE5TUzici8nwm/7DvnUT/MuULcVWiZrydBy01zB8MwdSK6 ZrJMnRVhoiVH6PbLtYQTV4i7k3Dt9aG0YJGIvG1zB8MwdeHipJk6u0izWlaUdzqeYISTi2oIL64Q dyehf3ooLdjU5QqRmT2NsHXWUcFT5t8VB5dRzMIqTGsJEbp5nnYLsb1PVeIKcXeCh/9m04JFQvtc ITKzI5QRpb0NL06Dq44bxtZO6TGvslomVHAvzgLcmRpfY1hxhbgrEbkrxDZXiMxsUPI1QQdTQ9oj BT0R+q+ZX1cPEQb/aqo1hdNoWVDeI1b/1yWuEHcnOl+XKeTXa+YOhqkHLX/D6bxryxm5NtZ7yFy5 Yigwg/sF8Iy1DITyHqvf6xRXiLsT7T88lBYscsOAT7xg6qOzZsogsw2nTWFzBbtOdXDW+rJ5ZQIt Vr/L9RJ8jzuvnIZWBig450TxzFVB18M1XbwX7imD9h8APQ1uH4LnwmeNi5TxPbLvnFc0OYnCA5Ru ZSXfjfgfw6b/uYsrRCX/NwiHy6Bt0DUKE4tc1T5p7lgNLO84JJzQxTBVEwUPgQGQfxMR5Z01d64I NHZoedG80rLn0vo7edy4OB4tb4GC7nnnYPMdqhyLEMpnaANxem5cCVPrBSqOPdG+LSgkft1cWQ3r /qPxWkzzrmVEfe+o9lX4fAMS3CkIq8MUDljZ4VZtOrgPwuQxqOTPiO7aZRcqgHisEt3YvRWi220/ bw3TrHTwsLllNbC945AwTUGDkJk9yr8bGspnhaKGGuTVNnyCdOsCVBDdpcyzWh5w1NqZftoaSm82 mbJNBR8wriw3IgqO5n/5rAKw9qByUvJR41xxdCv/yRdh85X0s+HenU8SvgdGjv+suWN68P3oOXmU Ckfwi4vWHS7WD6fcUaQrm+av3YfyfmUwjEfqX5o7VgP7Ow6LK8TZo+UrcVmDcTD4CQ1ZzPM90fV6 zvraFbj2F81di432T1APXr8cxXfKIzRO8HQjKOdWgUa3vZW/wE9kNvXGAn8WhN5Px9YgRFR/B5jR Et12r7Ee3GvuLo17Z9m9R6mRwLuIVAFudm4L46x064C5YzXQwVXre6aF3fFcIc6Ojv8+p5MM+eQR VIwhfKpWdQ30qtF+5ET7LH4vJlyPDcbRXcbVJSby41aB5SVHizLizAp8rODoudByGTm4mxEtiwiD f26cKI72P2tzd7zIf1vGBaYKwmbe8dvV6laOx0xt75kS5kPez3QmYBcpHXWH1hPKFh+DEmgwUNkK 1yv5gnFpYYBK7DW3cNlvl4B6RCi55Ef5qeBUIzGTLS85UqGc2XRvaI2lukmLCBLh+t7SZnxjYALM JAU9FwSJ4oy5namKvLu2rBq5KkSQkl8xdzA1IjYwvIuUCSlR+dqGCmNBJp+o4G6nixVYvop9rPDd sKGwEiic+YkvViRg4Fotf9+4UC86eKZYf3ZKaE12S67TitrHIWzs7tqEiSL0FrdbZJmZtCYvacyt GnkqRHj3Rod7JGpH484sWO5Z4qColP9B4+p80K2zLnW1G9n8mFc6eEeE/god8K4KTK1NpPxL5u76 6VSwNVqJsSXRGT29f0A0nimhpVXhJB5mkK43sULE7hpz9cogaKlJngKLx6prRcsHaeKgNeyLy43W rhiXZ0soHxG6afVTbvUbBGBsrK9iuivTQlAzmt6ugxetzy8q3XrJuJgLqNweFuv5w8XV8nVzK1MH edaArkMLftVYl0fjAmhCWlStc+YOpgZECIV/jol8uRWvK77bOD8botYr+ScCTZar/BeNyytGwUAq vGZwGsYswi6kon5W8o28GQCnWK/GzKoFputv2sJ+QHoFx247zUPWd80I8iR3mdaFDk7Ywnxqae+o eUKtQOP+sPX5ORVXotAgg0+azHhQvm2cXlFydcmkpNdmUvCIUH7Z+vwyQiu4CJQA8oWLCMF6Yepl YncVxpdfOh7csHUEWu1b4EYc71gI0CemAWgY4fqqjtc1l8+OCHdgMn4ZeudE8Nsds5vgtuvIWQ4U E6Wry+YJteKG/tftfigiTGPNd0Rn7Wnj7ApDLYD8AmtoJttjCRrEtvuhuCBC86L3x1vY5ckIS94y Fzp40sUCv/+u8NmRuJB4sTbrnRQXmIa7JSpEHXzZjeQ7tDyHKkFsBcOz6BN7CGgJDXyaWdg6OOOE /m3m7voJ24fouein7Dv3hd156Gf/Hbj2HOg0CbdLVPI4+Dn/pherCK7RxN2fIoi7zr7LDp4OQnEr T5krRqNkd2LaK60ZzsrUwXm7H3Io3Idp66JxaRdgC4RxUmvPmTvrZWwhUEY5t1Gy3msRFUJyJt0e VQMF6ENjDzPuQmbFadQ4NXsRsPkxqyIVIm4xpeV5qkhsbo0R3RMGkwvTChBhYLpMS+YFGqvCdNrq NXSw5Sj/ceP06qJwO8TWBcifVx0F748Na1s8Y6NhEjp4dei+EdrTxYpjUk9GRrMkCt6M01GetGSu i8u4yLiwS7AGyBh12rUXBiJsn867+D6XKENUWCFSqx2kWu83dy0NYOG/Qi3kHJWBwEoxlLNpAI1j kl8xPlS+rmt4/2fwHoEt9Kw7OYWTLKCg+FXjZL0kaa2M0uPgO5bmJfjUxvXVIPRfpnHUbGE/bh5A jgox9yQUqHi/53dv7Tkf22v/fbRmupGEyLUbDaZtSt+7dOZyjoJxQHgszSi6UEFgCy2Up6AV/hS4 /V7zSzHUmlkbOUaUWKFQo0Sf5x1yVIjoZ+u9Wcme6CzfSeW0r2qusEoLru/OOXNY/ZUWvlPwiLl6 NCp41n5/Ca1DupsFtmdPKdr1KQy+aZ6wlAjVOgJl0VZ8KEHRNA2aVCGGXq4JTTjk4D/8z3fSAu17 nNs/s91ZiXbaaUP8D/ovNj4gTYDfGxvFZuSvHv2F+XnlD48hav95V8ktF7so4sLJJIqg1zi47xoE 9AXQLebqieTqysKKEFj7LUiMtt/TIvcmV4hiI+eOKFgZ45KQJcKNgot0blnRwgPDDvdl1e35VIpY aORqqftHzB12dPBZakBZ7y0u6nIO5YPG9fqg5xWMs1zCXVNmuJ64IkTHO+pobyspX0jU0CuoSRWi gufY7hsQjt/CZxraYjJ3fOWvEHVwH1Rch+F5F0TU3HbW5VmBx99hJVcEhcflZf0H/0MeFwu4tdzs iYJTOIFg7JhSSgIr0AQl868TpAWh/lvmztFAywz9MqnL9APHPraTECf4fSjRjiLnFnFgHUICghbk sqDl0050o/VdCknJ8ZVOHajgoxMLGIxfnAAxisj/j9b7plHcKKp/CnpVS49GSXn5J0xg4RvKQ5Ce QIH5BM0C5Z91w7WJ5UJuTaoQ4/M37fem1DiQ2RBiA8cS7dcOaRLa/6w4KLcmVvjxsXtvQRgdNHeO R8sTmKeSiWPw/yvml/rAiXoayn/cfanjbYtuGxQfm0X/Kx/1FlxTfyNzLFCQFNuFgVoTXytyTxzw 5n+0IscBGYwS/aRElaIx0S/g5zxomW821rIdykrLCVJxUEbYqlTB7GfV4jmRNv8MaHR8QGMocpOz MysUpdG4R+QT5lHVg+M4+Jy8BWwpUaE4epcl5Ws3WjsLfnkn7lYz705+goY0fqLCvTir9SfNXdWh gg9SF695nv0dSmhShZjnpJGDXu+jT90/mPb6lqvl+qxGIEL5JIT3zpgovftokUGD+RvKQYEb4eeg 0fGuOB0fn1HfjHIlj4Fxc4n8maSTjN8HBL/j2D7c8yaUWfXlq0mQdThtgVlUo9B4NqPlelCSEcUd 4NcUIswxmJ2HKMjVGs9tcS4Arh59dNJAQwXDFd8LNWrwHTO7hgQ+S8LWLZMzEhReo8CMn7eAyn1d SjkmZ5TB7azFBcmMBA3c4TVmoX+xcJhov7qu9VBWO7kurckWov2+lBobNw6XA0PdkSM0olEN7/vV Ul3AWc0TXLdbyMgaIR28ZlycLWLdLEi2eaomQQY8YR4/gDuuq4IK7KB36IXPDUS4UBP258N3y0Pe zI+RvSzg+iuqUCzvZsITWqT02aDZk3jdhHCYJbT0YIJ/dGCd4LQH9/ikd8xcbxU8A2fVFs3INVSI kDcm78xTsWj8PyE0461lTkLA8KtghqKrg02ywCk9Zp5RhSqoEK3lAP023s9xw14Op9kouLhjfU+r QaNhJij/9bxDb7k1l944qNFra4mNUDxxZriLZU8HEorlehRZMBjgGcTGu4auHVTOxGG9d1hg1i/P DFMdXMG4tcdvnHg/cu+v7YRPrgJIYoPmqkuLnIO3hJL3O9orN6N4EmHr+UkFDPw+HB+d5pF4khe+ +4T74TrR/Z5+GBTK1FpWWiEK7Ve6kXRe0czDA/IM5MsX4x4j+3WTZXoddKv8+GoElSGEQT+/Dz2j AlVQIVJXbgYov8DtCX4GCxDiePAYqKj1henCPSOMz/UKrfUxiG7rVVdjr1L6vfHvCeGQSxDGoT+H DVCsnqlPcWK37IAQ+aMrRPy0tMpcHCPLXJsWJLR8/eS5E+MSVYhW/yeCBItWYYrrboOKwXrtGEEB QJkZW3MdecE4VQ1K/p9xWhkt17IEBiqW3Ke4fEvn3QNh8C2d7ze/jcvQOBGN0nGlFSJYRpZnzUqQ t7rj81IhlbAUqaFcVaWQFaVTiDesLMLR66mFzrfkgnqmMuCBwJOMC0rPOEM0TQ2NIKqwlf9p84Tq UfLEpHetSmJdftk8dUaEQfFjoAaEGXny7NC+KOGDsnS8MRUiRLDtHvzOcn0iSID5tq+y3GuTizP/ lgWL/wcU3jAQnv/vT/yj4tPYk/CHjA5WI9yP8eSP3vdQBw9DRn0zbhH7ED/+YPx0/J+Fa3Dbsgfd KMfxZBvNwQqxf0rK+HRBsh1sCgUmLWIeUzBTZUg7+lR38osIg5dsz5qJMM4hHisv4ELvVvN6E2ng pK3kviorRbPz0vWh3/uOjf8Z3nH8bGmw3nJWiIMzTL/z/n9mvW5IaE2lEKH/H5Ly03r9VJLVb7um /Htxa81cy+MqEpUVMwXH9KjlMuyZsTKBgqfFf+tt7Z781E/33A38LmeLJzNdXqhgZIUY+89SgNmu TSsveRMkWqQLhLu+D1pqa1CYgOWqW6DgArxLvBuJzf8p4cLib+vEGfQffvqXei4tdLZfW0zgjvK+ Sn5IUP4H40ow84zM1H2hRnebWxWuXYM4+btO2PorkJ7+EYTB5ErU+OF9j3ykeHpKhGeJVsldkLbL FjLJfZRH8G+jKiuWMtL+efN2Y4FG0Wa/u7WUknCDSl355/7Sr91U/kg2bIwNuT8sN3sGJ/5vuW5Y 0OhPY72mImFaqBB3vXlxJ31ZnlejIF5nc+xgQrx8ocyLvms40M34zSRBBTjQdeFigW65DkWtV1sE j/dz/u5N+/3DsowdzAOwmO/FLppB/5nEGq713vWxH/vjwd8GFYcnfPYL0eS3seGZS0k3JyTieEp/ KH8xe01f01aIcQa9BpZd/vvwHvRjlk6+A1TNNPfq9rKNWq/HbpetFIx1h+O5tFTFe9zR+4uFY+Uy 6WgCUAbEOwgNpMGCUq23ndD/sHEyJvT+mBrQJKisdoQNKGg4JvKGNxuxPSMr3OgiBTX2bNdl1Wnu TChUrSes11SlOG9PvVYUDJ7nBsqFor1IVWh9bbabg0BlFJ/0UEQY4J01e6K3XZ9VdgwGZ1/Zrksr xZ/+2A/arzH6loMFxvtMIT5RNAaR6eabMW5XXrT6zYgKxxAzf/Cf+//PQfHSjuCPbL/1NW2FOI3S hDnCKSkIVMUHElcxhqQs+87iaRezXlKVEcTn4ASSLFG+RsiOIP9RgwYbAZ7VbbHR+ryj/Hzp3jYO bLsuI1wz9+h/eI7SQSPETcTt1+3IVChp8vRm9OX3/tbn/iXdfx3mbfouR9xOUSGC5X7CUVC+29yd h2ZO3lbOgOAeG9ZrM8omxnFdpqhsq34j8/uAwF/Kyz3JAwrv/AUxbiE1L3B3EZufBgQZBQqEXzrx 8U/RZBfrNbPShOfPq0KEhs17n/rXcXrCHUZs19hElWLwKt1XAa5qfWXaFjdtVj4K5b0wubCuURqs 91GE8u3CfguD3rfdvhfcbd5jXBkmCq7E1+dI+yUrxHhiFVSEOYcZsHIGo2Owmz3KsQEAyjLWvYca OnnebzB/5UZ55yluKkk7aX9O0UCbNWIdF+NaPDJOuI4tw59QyUy98XI3vIIVIgSs4Ts/dbP9mrSK ELXGWzJ9tcHf/kwO+BxC+drup2FBBtyGQuN/dCL5HHbxxa3l+VoLVs3TQiyhPxV9T6Vjh3ui/dbn FBLODh1Hx/+3omO5b6Igv1GBGBe+OxMpchTEadmOEgvlASrobdePkBs2e42NYGzXmQi9J233jpSt QsyzU00RmUpFRMEXzBPwGbflz48j4ndSPJAlXbBCDP0jdJ/NvRwyvULx/xi/697r8PlJ4zqWYS/T bxQmBZ8zczr++6weGSnstoCXAmvknz5xsLf/d37BFLw5EzrOOEzhjh0HwsADQUD++Bc0VMSTDhEG twoABXHOzb2D+c00RYvX5qes4gpwmyaaaP8GWuw9RSKvVUtUIboVLxSGd32+knihMc3xa0EbkV9s X1QssLArl7redw6NdlVzq9AMQ7xWtZ8wt++gAzNumlfgzqTjyJR/c1L55JbdQqw4DWJ4gdJAuo/L ysn6H3/zn46oEO3X94Vhn7dCVP4HnbB9JY539G/GrZyK34nKyNF7pOIEmSRMMveP1VwotKFw6qW6 UAhDYFKA5A3QLOPGEJMuAoywLu55l/k9K+U/b1zNhav8kducDQieTSfNK//z5tbZYfOPVRT+cYWI hN5fg8r0UQd3JbJeP0ctTYUIcV418eYGJm3bnplfQnnjZ+HpZr4GX1+YhoZ7fxCxLjfFQds9FmF+ 7QzPyBV0+krm2nHSweS1aORnSvv5ZasQcdzTdm1ZQXkohtceHsrbVS4O7LfHQ57KP88YIu6BSpOP LPcXlIiaW+DW5LXf3dZLhTehmDm6dYvVIxWLZumF/vCAeHf0wvzCKnDkFIGtS5s7ozXbblPMQMUy +06FmKCDO8GdTWq8QAGft4Vaq7IVIm7FZrtu1koKB/isZR1U6N829MzSAv9hD8c4dPCz9ntHacI7 d5s591vFXqT24H6z2DNkvdau69TkxohQwdu2eyfK2mUKlVf8m/2eolLyHePyDpSfLdda9O16cPOI PpZrB4T+H4eWB9xIvjndGHZcJmEecbM78IyDTk4pVJ5VnwcnolsHrB6pWI0RCVx0pt0gIBa0nMqN 81jcGivtv8/cWT8FMpDRNciI+83dg6jgA6CXxQbuHQuJcooukqmFMyHTqAKTm+oWFig6sO67OzWh V+1CfC3PGJft4Mxo230jJDb2je9hwTXElvuyQivGxb/T4PZsmevGSz5p7rSDSzfKpmFbhYikx8LK qotdhzSs9LhxtQ8YBbj5hP2+jFzLTP6/cs//Yr12QGrEhCbt3QVhavaNnvY9sSJsl9uIu+iEv5mT M5GXVlzAQAIZcbClxr0rM/cUFWaM0HvZuFiMyD9D9+dMqPAe1e8EMQqsEItm+km79Cj/L0OcfwwT Zq7uFxTFoVHhjGTCVreuNXBHGYv/wGr9pKO8p6CxYbl/RsI0ihMCdH3H45DVaXt2eY3vsUgmseTs nqUdWyZhuW+kUoj1fH4gYXoZd/5oB/Jswck5AxpZIdJv9nuK6PYbhq1DBKyzvPkHuxb/mzt+YLBC oLi0X99X+K5hi015z1WS9mjzdfCb8o8bl4sBFmIjt2Ua9BqZHX5mQxicsnuoQnXGnPKcc5eIkaIK A1QS0UkGey1u24QJUgX3mtvrBcOmeAY9bO4eD7Zg8yZOrCR08IDTWTtLazJt14wQdtO6uGg8B3vm tbAcMzmejVknOOtuyqUWVo0j8m+K90rNWRlVXSGmx7Jo7Chv2hmTn6Pmm/Z7CmhUhYhHndmuLyB3 QvkQz8gcvi+reF4G6A4It3VcX5ncNyEMtfwN8yhMc6872DNHv+VMA+OEWw1OA537aHHXKnhPZV9z Wi+RPGn30GjFu6VAROEOLgMRZP7GAgav6fqTB8XJCsJ7JkT0SGHAFejHthHhCdQFE8wswErL9uxx 0q0Lzh3NP2tcGAm0GOMxk1HC+KB4Ge6WE6E0a77GyVigoZ+7a8WN9uWuEKcbC8W0ZtKuwsNJ5THj hfroQjha/ZKWyQO5Cg0TPxMQG2h1G3cnKc9kDNt9ozRQIeb0g5E4ODhJg7bx6i9On1KjKkQF6SBX 2NsE74eNRT2hB6mKimmcdOsV8MOr1t8KCeML/Irhsb52EfJJvDVkSSD+7m7cAfGaN3zhOqFaA9t8 zgbcrNjmoUmiFzORi39DC9AN923RTgdFJ7dQ67FkQqGNpfNvKGxFyTdyFxqJ7rih2n0ts2j/U7lm 1maFcRG2f8q4YkcHa6DzkxMnhAkWEjZ0svXYaDVUsS6PvBWiWVLys5B2n7P9PlFYcG3QWqnZZTid c6wcd8TJlRbNNRNwuwU2IKixQoRyodBcgcYGhIPyfgfiKF52NDGtFtCoChEp3TBv9a7L0cU39vzX KgT+r2biHA4h0PKb0Zv25yX0novrCAzbvOU8XDsXlP9EocQG13777e+GwAoegcAC6y5HN8skcHf6 XIXAsBr4OS3YKCi6yTUmvHBteK1VBbgq+CJZ4KUKAfAXNhI6N9gn/3RlE/yeY4IDhAc2VEbR8bpj W+zodyzMCpCzQhyYNACV+j3934qE1xSIMid74zMn+O+6aF/vlv/w673/111/Lw57yzV9oVuk8fkP J3jkLuTrtBCLTqqhsEJ/J37P+Q55VEuFuB/clRvGlZFAuXnUfn9VKun/fnjDp5K9RldWM6O+4++s h04/Y5JGHCg/G2weGiFsfbjRjZXU3kK3H6IWA7TYi1tC8T1gLVSypZqrb8zRDZgRRvD62iXjxPSs yyehoonHIWzPKyCqFDFR0cbP/k0ktIh0K/84CZ6iMY6xkzUwfsZUqBZyVojDmy8ULGxpkfn64EbN uVDBx5xo7xaNBRYhah3P+sEq3Hgi4SAWsJZrEuFv+B4TKsRCkynqrRDPle4Fqlq2CpF2hAouUZja 7pkgN2+aiFp3Z+9dLEGeVf5B49vyKGg0hjb3cyhO2z9kXJo9UHAVMOMxwWCgUWU0em/BMUCBdBSe eQVbIli40BrFIhkXRN19OkfFHPoRzWyahB5zOoNNpkKmwhEnZOCyhrLgrM/Qi3eMoA2KyxccdG9S kMYFZqyCk2Hong4UEuOgU7Mt94Li7lh4ZgFKV4hKxuchJu+dQ+g/kXPDbhH6R6DAo+Uq1NAo+F7X 3Z5vneX/dP9P7Lgb7bVeM6ig1+i0J1SI2AWbMz3VWSEqeWxyF/2MhN39hrj73b9KaadoHhlQu9e4 w76YfgjdGnsqzTxEZVmRNYWjoLMT22BcQPlRsEwnYb7Ura8b1+YEWlmFPR9AqwgKb+Xlm4KLB4fq 4CxlzgoyBrV8MQGH0j7zKUJrKLiIewLSBJ8cNLR8u3RlFO6FiPTfgsw1eCTNOJS836WxlZLPrEmU OXD3mEn0Z7BZRHEM8VOA0hUisu69Y7l2otwuWmJQYSkZGpdicBxcBy/S9mdpSzhJuwW4/uCNk/fJ hDR6+PDhHXc3oELEdGu7NiXR9cfPKsZxoEWoEBHyi+W6OcjVHlSCdeU7eb9542HwRHvrPbNX3Htg Gsy4jdsUuLr1xXiTlaL1SFpUnhfKW/WgmmDGF3wR6lqI7zFWySWwGk9DwRJL+7g1EG4ddSluLZiC Fu6JLcKMe0VFBVPaHbSsjJ/6fjO/56wQMVHE09QTN4sInwvPSywI3ToHkQthETwF/nkvhE03XuIi z4DVuuXcAdZV6WfVJ5qEgQVXHhapQsTB/8LhSfFE8UBpMvEziiz/xL2UuyUqxP69o4TPwUIpxfUH U88cp3BStzZaQJb7bKq7QsRp+7br5iIM35xhXECYjqicOwiWeSjfoDIR8zxuHIJzJXI0cmYlYxWW H3JSsutqPJYOe4pSYTnNO4KFaVyfM7rIfqZLqJw0QqzIsYCyuLHKoooBJylBxdDJmUkWqUKM/P8B GiTVnlhgU5Iu8qKbudbZZnsxvk2/O25oWq7NaLwlHzdKbfcNq+4KEcl1jmAepSuz6iu2lVVStilo KE2DbuYaBsilpKzAk5cWBtx9wObZVVEBhGrG43k2d1ZV8L7xuJrl2J5RLFKFiChZfxpO0kVOwGLI t/FExir/6X93p/26YY2tECFOF6pCFEq+Zr22qMiix56n4BmI99B6DWtQlL/lm44Kpl93qyHd2Z5R QuYkleomJ1YG7dSwoq2tguxRRU/1rl/xpIQ4fujvpHBOPksLx4Px0z9iXj8fi1YhIsqrd0w2Ceu8 4LKmSf7p4t6QlrCyXTusCRYiVog58/QsLETEbJeYpOdkKMXqBiiZKRtfBwrlNafb2pm7EOIs6sF7 qlDsv3i4Z/mEYQaiygbDGD7DYPxRWkXAdGd9bhHFfmt0g3rXdJdGyZ9PEt/KqSi4s8LGfrtbc1Oc wAVOJtKt12lZg/W6YqKZdmVYwAoRWsB30cbI9nunV9EKMZRbcaGUcsMiyndZLNdZNLFCzD1RbFYV IqLlZ5z1te1+JTdOGH4gV/mXoYwabrThuZC2+yoQVoq0UfmSlYv9eRp4/FvXq74rsooKEcJWoOGx 0ETB3f3CbOaJYNTzKvBHGTr+cRrzwPuTgnCWwmcmz4XPRhwnV4zvsGX8AFTc5wSenj5wXzq8zN9U qCTfgXCj3niG2ReNa8VZRAsRwb1zqbGQDoeKRHGS/71c6lqa5I+g9xd+/R+UqxAnnfKisEK03GdT 5RXihI3mEbSglXfO7WB8QXrC0xAwfHG2IS2HCN6ANHrSXG1FaP/3rM8vK5N2XS2hYvHPg19eJj8N /F63kufBJ+VvDBfzW5K3+nkar01k/qeNwL1z8FnL5iHwnOkrRCyDlgGhgsdj6yNny7JimdlPb8UZ AyukJKKnUFnoRO5gMy5UZhse/ZY9JW7/ktORv2R8NYSr2scgzjYxrKj7DTNKf7ZX/D9N3KBucR83 dB/pVm4WtUIEBM5WIz9ULCoY879XvrMeg94/eOSXylaI449s0rLiCjE4Bc88PVF4XdT62+auelD+ aWhwDC6LmVbpNHPQS22U7T0bb3aBv2EaSF1Xg2hcjSrkZnwKPS4ji4JX6Tsom+O8jNdijxFaWlhG QP6PZ/nXvzfvVBUiNTamm9Qzc7r+CyLv1O+KFI9j0Zl+OwtE72y+kztDZ0TdUB1c3iD/0LhWntB7 jSomy3NqUxcSewjvr/3PGl/kgw7ilIcgU8Vb66Hwu4qB8L0E2rYJMuu2G0KjpgBVVoiEbj4LfrG5 UV5YUB2AxklesNCiSjTjTlrw+99/9EMDFeLRP3ou1aAZo0mVGM0yzVlh5KkQFwBXySNQJmzF29JZ 3mMKYcUiIns3HuSnZ0S0nyok272VKCljdPMtobzRSxA6XpynJ+xUVBulKsQ4H4hw3gvvyxLKx6hQ prV1thesRnGFB89ZH3FMkPY/DxF/mfrFxx4wmWQQcEsH10ToXYB3KLbR+DiU/+uO9q7E6y4nFHJl hGODeE5h7P6rYOV82jx5VwCF0VfQohoniNvCLUu47wSlMYizeKJEGUHcUPzIYvuYWt3KCPzkdr53 oBD+sceV/dqsJlqIuHl/zrS6BBWi6KzVNGkK41f2Gtp/0DzKDh4Qrr2LTgfLRZs7RWXehco2/x0n 9L8CZUD5Xa9mRe4KEcIJK3ma9zDP/UkrxFX7noKXq3gGauIWfCo/3+G+nb13OZ0mdsek9uM07iQV FHUbtF40d9SD8p6l51bYOsWBe0EHcNZ0WvtuR8mfdDaC14pWiFiRknBDbx18yLiWn5RbIwVp94ZH PjBQIV73q2bcyHZ9WpPGEKPge0D5ujnLvN+sCOULlMdNg9caFmWl/d6ejX3FJp7Q7GEoE0v7Z8fK dLtyC9yrt8yqmkkVYj+uQKF3zty1WgjVPgwFS3xAJ1VA+NKpF7cp/Zv5Gy0goYKz4NYczruqDrBA oaFgKudkHKO/U81OK5bet/93/BkLr5NXnI73DGSIm42zTN3Em5yfhbQbH0lkS7+qtdWIWueg4Bo7 oWMiWXdtgrRy3UcH9+X9tju/H37DPGa5flD5u5CXFWwkooVRquIZISq/8G/Mg375I47wnEDagQo3 mMdejOQZKb+SJYk9PwFuHHEZ8vwZSFfHIc/nX/O7aNDQSFzWxWUavK+xmCkMcAcblfOw8qWn07rP Ue3n3a63BYGB40XXBhJAWlpiIoDWxA3bTke+CAlx8syzZUMHt1F/foSbTHsQHpQxsAU1KIV7/e3b ggz4hNDeUozX7ArC5s5Ya5VjMtgFacsTFrn6+wbHrfIf7LvaFaIKnqWtwaiQzRUe+dVt7szYrhIs 49Lpqco0tShguksqQBVcjecNeG9Bmh042Hn3ooK7xaonAoYpQoEK8af/vR6sECNcSzmuAsDfUO3V rRC1jHI2Cgqr9NpbJkbLuyh9MwzD5CJvhQjWz397348MVogds/51lOAe6qqadGblEkNdcpVMXMkq eNM8gmEYhpkJBSxEPK3F3EWY3Ygs1yXC32kG30qO0wi992L/PYfefUrhBCKGYRhmxtgKZKvkoIU4 abwsqSzDFRyLxtPraePu1PtWqwXcSJphGGbVsRfIg8LKD9dqGb7z/h/rORs5NpfHSnEFK0TRkWet 75tVaCYejdsxaZQYhmGYGWMrjIeE1mBq2UWenVCwMkStIqF8x/rOaUED4r/u/ED//fubWdPyjMy1 NjEMwzAzBrcitBXIFu3/7VvigjrXuJm5ZtXQwa3xdnvjw6BxF3xmwXvydLXq1uvmDoZhGGZm4NrT nOvnBF5Hk2lyXI/WoVq92ZKigwvcM+9q0Z+584ctFeKktZtYWWL48qQahmGY2aOa8W44dWgVC3bl 4SYW9vdN6b/e2Oku7aO8Xrx7iv0eEjUkuEJkGIaZPco/R4WwrXCeVnjUz4ohunmOywJrurtvoEL8 zYvPQGWXZ2YqXDOL45EYhmGYDEo+lrfLtJDAGnI63sPmKavDwXwVInZ94p6Z33vklt5//xv/jP4f 312Kwu5SkAp432CGYZi5MKkbr4zCQQtpZeis5awQUbRh9uB3k46qwwqRYRiGmRNRkHumaW7p1moe qdPFDfAt71uV0oePMwzDMLPFvePGGibWBKeM8yuF0MGL9vetQDiDNwweMI9iGIZhZo1Q8n5rAV1W uEPLKoPdmnVMRMLuVIZhGGbO2AroUsIxM1nsdPdlA7s1J06QKSKoCKGSFbr1DfMEhmEYZm5QIW8r rAsKu/1w8+tVJsLNvausEEHar+cwYIZhGKY4QzMiSylYbeswQcsz9vcvrj3UBSt/0bjMMAzDzBsR +i/EhTQW0MMF93gFPVev+NhhFtxzFN+dDgm2LLEYJxO+orPWE6r5rHGRYRiGWRRcWieHFWIxa5FO x4+CTePM7kHJRwSGWZHwSq7t0OYFnzUuMQzDMAuFCn7H6ZpNprMF+RhBhbi7D7VV3jmh8oWZQEta BSfMnQzDMMzCgluHYZcedQVO0j4o4OXuswxHsGdj330C12Bq/zRYj6AWCP8GhfKUULJrLmUYhmGW gq5/sxP5b2GFZ+0OxO+UfMcJvcfNHQzDMAyzwqjgA7QkAy3GZKKNXrvohP595gqGYRiGYRiGYRiG YRiGYRiGYRiGYRiGYRiGYRiGYRiGYRiGYRiGYRiGYRiGYRiGYRiGYRiGYRiGYRiGYRiGYRiGYRiG YRiGYRiGYRiGYRiGYRiGYRiGYRiGYRiGYRiGYRiGYRiGYRiGYRiGYRiGYRiGYRiGYRiGYRiGYZjV Rvl/zwn9X4PPJxwlNx3tbzlRsO2o5rboetuultsNHWwL3YoVtbadyN8WG/gpt50uXIvX0/d4X7Al VPAl4zrDMAzDMAzDMAyzNGh5KDbwgh4YebG67R4Ygj1H43egrvk+LfiOrkmkjfBvJU8b1xmGYRiG YRiGYZilImpd7ht6UwmMSTQq2UBkGIZhGIZhGIZZUlTwNbvBV1A0iohGIhiIkX+TcZ1hGIZhGIZh GIZZGrS8uGPcgWzGXyHJNx0lP2lcZxiGYRiGYRiGYZYGJR8DA/FasoZwYG1hGfE0U4ZhGIZhGIZh mCVFewcc7b8hVBWjh+gGG4gMwzAMwzAMwzBLidDygFDyDUfLjLFXUGYnUxyBdDtsIDIMwzAMwzAM wywfWt4C2nQiMBBpDWJ72PjLJTN6iH+H/mkQb1TDMAzDMAzDMAyzdHTlKYFnG+KZh2YtYmElm9zg /aH/mhMGP2dcZxiGYRiGYRiGYZaFhpKHQVfjA/JTRl8hpUYQdeuco4KbjfMMwzAMwzAMwzDMsiA2 2sedyN8x8ErLGIka1zQG68Z5hmEYhmEYhmEYZlkQqnnaCY2BN+0UU/ofPkPvK8Z5hmEYhmEYhmEY ZlkQneBh0Wlt0RTTbmLkTSFcy6iCLeM8wzAMwzCF6PgfckL5FFTQp8zOb6fdsA2f8jSdJZWouy/+ LoLrInncUe3D8PfdoA8YlxiGYRimHFqeoZE/UsbgK6dt4zLDMAzDMANoeQgMvKOuap919b7L8Pe2 o4NrAxUxTulJT8+h/40GKlxzT/Z33frP8ffBVXB/C/6/AJ/Pgw7D3/cZnzAMwzCMHU0dkKn6Zmph XXfIuM4wDMMwuxPRkSfQOBOqtU1TdUDCGH3CavDVqMTgVPH/ohtcE7p90XiVYRiGYXbQLTAQM/XI dGIDkWEYhtllKF87Sh4DnQW9SYZgYgymDxrGtRj4f3K+1CyNRFIA/un/z1N+Vgkd3Oqo4GGh5UlH QeMOG3jajz9panJwDuL/kqDRZZ86K7KKRwwwjdDnJXDzHE1lRnfosx27Fwan4PMz4O5+83SGYVYJ NhAZhmEYpgTKfxoqvIvQaIYGt7RViIsuNhCXCTD+IJ2B8WeMPY0GHMQjpj007lBdNO6G4rkeKQ8M xeZNxncMw6wSOnjRmu/Liw1EhmEYZjURyrsXGucvCQWNchCNulAjHUdchirERRcbiIuI8j4ORt9R 0FlIV5ddFVxzk9HmRDQKmPw/p7SHo4qRzwYiw6wiyv8IlC3ftOb9croGdeYTxnWGYRiGWX4aqvWs E97Qc7pmeqi9Alw2sYG4CIT+hx3VOu505RXsdICGmS2uFkN9AxU/2UBkmJVF+5/DqehQPg2XA2UV rvFRFwzDMMwK0G294oRNaAzjOkIcqcHppFDRJY3k5RYbiHNAhPKIq4KzzoHmFqWpEEeiMT4wjQ3F 0WKJDUSG2TW4kX8GyqrhcqCs9Nq2o5s8zZRhmN1Bx/slp+P/Q/MfswqIjnwhGS2c2Zqu2YsNxBkh tLzHUf4m9cgn00PtcbLYYgORYXYPIa4zrm59vYgCMBAlG4gMw6wmndb7xEbrWWej3WuEbdrwT0Ty ohO2InMFs7Qo+dWdCg17TivsPV08sYFYJ8q/2zm49mojar1DI4T9qclLnK7YQGSY3QMYiHuS/F6J 9rGByDDMaqHk7aLjnxA6uNg/wm6grYTyQd6T5g5mqcCGbuR9VeA5gRSp6Ub8yhqJbCDWgIiCL0DY XhpKN/3NZJY4PQ0UemwgMsxKg3k8ye8VCBpP207oP2BcZxiGWU508M/BMHwUysjz1Kaj9l2qbddv KyW/7QPhDDL/uHGBWQpUUzth86W4Aksi00TyaosNxCrR3j2g8/EZgtbwXn6xgcgwu4fIP+lEFU4x pQ5Y72njOsMwzPIQev/Owf0jVPBmulzEZWi5l6Jprye6wStQtn7QuMosLNo7Chb+Ndo5ctF2Jx1l rA58h3+b/5WX+j6X2ECsAuxFUvJ8Y2M/hCnGxRJsNlNWbCAySMf/q5AO3gfp4G4ojw6RotYDoMdA J+E3HHlKSe5Iwf+D+opYD+41LjOLhA5uhTjbpPxehfDMVuW/aFxnGIZZbELvZ6Bd97gT+m+6yZ4k UwwkubqNBmLPCZtXRCQfMk9hFo7IP+J01rZskTg7QULpQqVJh51D4sOEo4PXnUieocZUKE/B/8fA AOk6KrjZ+HwY/E15XUjEx+BeuAcaXlGAbmzCvVdiw8Ucog7Pos9uzQaiCu6FzPAi+P8tmlqk/Wsg eL5/FfyyLbS8ihsBCTTQdWsLrtsEfRb0z40LC40btk672CNe4SYORSRoZ11U+nB89Av+HxuptEBa 78M4xzC/DL9DYw/TBaQPEh64L9+A7zD8tyHOIC6CnotuYZrEdEMFYSL8Hp8Nn3hgPxuIuxPlPwxp pLKy01Xtk8ZlZtGgfG6PtzISCsoZhtnFiDA4hIK6tS9BnxLk3we6zVzKzAMtb4G21XFHt6HtDOUW tYWGy7Iy2mmbeVDvNbegLj1insosCmC5fxyMsctQ+Q1F4GyUNL4lNMzl2esPyKMCNzWpGxU8DoXR phO2IWG2Lphvq0MFH4T3OeF2wSiBsE0yQ9/Q6I9AGYMj+Z+E30G44LbqWl4S2n8aCsofNy4vFqG3 M++c3mdWMs/EvzUac962c9DfBgPxLfgfjfGHqIKpEu3FFVckDwvVet5Z9y6IDqQfnH6mW7x9825E Bw9X1rmmW69Duv4F4zKzaGj5+xDf/9kad4VFZRdvVMPsHpQ8DnXlW84G1NfYHqI2Q7oeN/kiaUeA MeJixzm2gxS0gyLvHPx22om8k/D/YeMqUzGu8o9B2F8AQ/0KxkEcFxgvcSd8XH5VJXQXnhGnAzYS FwoVfAAi56ygKaVVR/yg6BmU8SGRddFgwgSB36GRJu8xPlpuQvmrEKanhFrbEiGGZ2IUVqGgt2dd Ls6aFeWf7h8cnRTwVQpHkE2a3BkVROFIK1Yu8jz44VFKwwwzL5R/BzRW/tNO+pxCuvU2pPmPGZeZ RYMauJZ4KyFTprGByKw0rvae2aP3gqGBs3kqbCeoZq9BbUj/NSeSvCPmtGj5pAi91wQuz6pwlLCo xB1gJEatR42vmHnihv7L163jjkIQMbMa/UFjQsk3hQ6+bLyxEkDmeqHRP9sPZXn3KWWmSG46qnWX eex8wE6FKg+NHqVkLSyGZeifFyEUHGFwq/EFw8wdoVqnHN0cTrtlpFvnnHHT55n5Eq8v3R6KtzKi +gHPQgQ3GWbVCOUL8YhTOt3X0GagQQbzt/KfBYPxfcYHzASEkiegLXfRUWYtYB3xU0a4vlH7fwht vR80XmVmzkH5lNPx4jVWdSeMePgYJM+DVmO00CCi1hFH7Z3p+k0X18nNayhe4brQaguTuDc9cTN2 V0Q4yux/DdLLZ8yTGWbxCPH4AzOSXlCDI+Mg3KiGWVwqNRCp8XzNUfIx4zrDLD1iI9isduZUTiWG YtzW/KbxDpNFyeegTXUJ94uY2aBQHpn4A8MwXlLFzBlccI+ZKWno15lYaI6x/5bTmcHawlmi/BOm QDLvaT7rUiq+hJaXwcD/uPHJbMDpHHWsVU3SHryfwF10O94LYIh+1DyVYRYX7eEGRcNpuoywTGYW l+pHEOFTvmFcZ5jlRcsTJj3vpO8625RZ9Z+Hxin4Q7Vwbwlez4Yoeb/ZlA/CKKW57TsSywUjdY9q XwNDFfdA4bpvYdDyAFVM6QijIebU/1UJG/zK/4p58mqgvHuh8HmbRg7SRpv5rE39RkXyTDmbcO0E d8Oz3qJRvYGC2PhrSrngHroLxuGz5okMsxzgDstl830/L8USaGwyi0uVBiIp6IlO+7JxnWGWk9C7 kBgb8f4AcdouXS5Oq+T5Ha/nhO3deRh76L8W7xHRpvZVbLhDmPTrm9nHD86YoVkzWp4X6/7j8PyP GN8yCwVOa9Gta7ZIrEQmgzYiv9dYn5ERMyui4F54v7fxPYemiM1YQvt4ZMaDxme14JqNjMBAtPph Kh28oUdnJmLvY9fntVfM8tHFMzAtabugqIOk0zplXGUWlQ6WhUm8TdnIooYbHrUTvNe4zjDLQ8d/ H6Tdl9Ibyi2UdADGEUhBnl11cNf80D8On1doE8i+ITgv4aZE8In+wM6D0IP/g03jW2ahwbUuNAqV jtDqFI8y4blzrVfNE1eDKLjbUd5b8Xl/C1AoYhxiz5CSTxgfVk/ofaW29+ysQRoJ+LBoZjnR3nud yDtD57fa0vckUTmJgvvxiAslf8m4zCwq2n/AUf7Uo4i4q7fZjfkN0AHjOsMsByrQzsG1i3gMxVzW HOYS+gvaLt13QX6FfLtqRP4Hoe457kR4vne7J8K4XLGHxWyFB+k761ivBSeMb5mlAQ1ES6RWJRpK 7sjXzdNWA926CxL7edv7zk1khKPqmb8tOq3PQ2PondgQrc5IpIPt4zUCvJ0xs7wo7+FGBw/4LWcg xmejYr7ye07YnO/0UhU8DIbKSdx0R2D9gGtC6LN9Gsq+WPQdKjgF3x+Dv7ugHzMu7A5C75DTXdum HZanGDnB5QjUkaqa2/C5eo1XZnVRvoay4qItXS+asC3qdtBQ8c/u6bbeb95gqRHKv8MN/TecO/ab d6yubVZcUIdhOYbTWaGN6IZN+Dt4yXiVWUpqHkF0NSRctULraZT/SdCbtnedryAOMR7rWOAbtY6A gbgVN4DMc6x+KCHtnwc/83lvcwIapHc5Hf9FNAb6wjSEHQ1kAPh8EHEe8CxQyhuWNF5E8UHQMysv hQ7WIa4/D/F+1u0EW/EW5+APGs3Ev9HgTX1Hn/ie+J35HoQGDk0jWr+h53TkJdH1TsL1qz0ahucW doN4BLEfJiaMCim+T+AW8+ldF7vBzfD9TQNimDyE8hYok+52dPsQ5O0HIB8/5kRQlkd4FI/8DJQx +82V04FTNlPlwOIK/YgiA/EahM1K7RjsKt9sPGN795rVrxcgbLFtrOTvGm8xy47A3uoaE5VQwR9D wlmZrWpFt7UJBq/1XRdCaPBXicbRBDQOLc8qLVNY43pGPtx+tnT8D0IleVzgRkOqiRVlJm5swhEO vyc6a1f3RN99GYwBNCDne/7mokFGNYTVtGUpTlGtu0MtlPdA/G3u6Tbj0SvKjxa/VCE0oDoSN65Y velFYXBIqGSjGlOmZd+/NkG84dTUbvsqxN+Wo9oXIF6fh3A+DGX2fcaHzCqhg9ugfLlPhN5DtBxD eW+J6N3bjtq/LbTEczTz7SWhsTPLn76zIQqecXEGUOXtR6xv2nGHU13CMFgxoK39iBt6V3A2Shx2 VZdHcRk34DZ1jMmLIJ4+uoqQgTiQCCpWuA8alvtXY8MFnHZVeaarWLSTYgWFfwKOKNmeM5WooMHt jGd7NMduRYFR2PGPg6440b5MXOQVToFMpkFipQDfdeWmUP69zkH5HvOk3QsaiEnYWMNvkjBMQQr+ 7lZvIEID8iEoG8463dYWTevuPxcM0jrXqqSM5kbU3gI/rNRZpg21b04GYiKTJ207jyv/HVd7r8Ln vca7zKITerc6YfBZKE82r+v4WyJCw09e3YnXpBzGv5M0l87POYQdfNO2EULvs1Begf8KPnucTPlH HVba75HxabuuClEYrOiIvPIfF92mmfFlefepZOIk3HsF0uUz5onMyoJrSCrvAdoRTptx1f7l314Y C9QuFSrwXlMUXNSwHs641CszdYGIBWzFBqKSr9ufVUI709euwbseNU9g6gKn/+Dob50VLSqEeMWt tHFK024F8l08zbKCsNatk8bV6VHBs9ZnzFPaOwONi181PlxqaPdoeiej7LsuiChdKv8ifJ6A/KqM 95l5oryHnVC+LHB6IBhbtnirRZUYiD74t4p6BeoOk3dc3eyFLz7cM09w/vpv/DNqF1HbqOpOrFU2 EA2i867NPbimHet/o7idmQmLRP211Pj/TtyK25s9t4u75MtNND6N88yuADcX0MGlfiKpWI2odU3g URp5Cf3boNA85Kr2UVcFeKTCZUf7V6lnHdfnJBWxCsBwkWdAJ0GPObd7h+C624wr1bMu74f3iNce jspgeQX3XwcFoxu9u3dd93t610PGdfH9purxwbABVWggCuWdqqYSMKI1Ouhe8JZ5BFMDQssTkHeg MkjS0zTpKocoXqGCR0OxQ5XI7jMUaS03hkUmbAoJwxHKGB3cYVwtDZS7z+BZpUncLJRwE4MwuEBl /bKjWxfi98JwXsCwzorSJ5QNoXdehD5PRZ0VyvsApPcj1GmnwBikfGnyp4mTmaWfaQ1E3L232zYj 51MK3p2Mlo/Bu1vY07nRXIvhVGEY7QIDkcDZA0peog4iSmujwm8nbOPOJEibtGGa/wK4sRIb+jBl iTOLSSjVCnfWdHR79JQpSsC4SYZ8mxIlGYE4B30nweInFSL9RDz4G/Z80PXU+4GF7torQgVHIYFX 11DtSCjU86zXGi98j+u7+4cLw+5302/xe5aRCRM0EKsiBLcwPqzPK6E4nq5C/D5knsBUTcd7YU+/ syGJuwrj0KI43UKl0sX8Ac/S+yCed9FB7yq4GQzEc9TQm7qn28c88qRxuTi69W/BMPxm0rGDo5rD z5i3MD1SgwXK/dY/MT5fTmiNNpRp1vdcUOFxBDiaoDCtwf8rtEfAoiDCNTAG/bNu6F+G/HhN0OHk VP+Zdoopk6m8MO2bqcuOnJrWQKSNaTANWdwuJBnXHd0be3/rc7dZDUQHDMS4LWi7fwpVaSB2/Pvg XQ5DPnoeyoILUBfg9E6aGhzHa+z/nan98L8OME1suwo3uVrD5TZn4fqjZHzXQeg966rk+cnnoNCv uIYRjMLjoA+bO5cf3EwMd5zGz0Rh6u++vEMCrkOZOxliPTjmYqJJNqyoMENiw5FG3pKdEMPgw0K1 jsN3b+O5OZWe1WLcihusmCHxPUBh8Cw9uyyYYPC8KyjkKcNPITfcZy0Ib3v216spCKvapKYT/Cw0 fF+rsoFJlWT4ri0ofLjnumrwLCrtXYzTfnX5t5xMBRRXej9jfLi6qOCj0EC4GDf6pgl7uFcF58jg LAiUHScg/mM3rG4vjuIyBRrFCsrT0H/evMLSAeXZPa6WdNxRnOcWP+ytwnpHyReg0fw+82rlCf11 qCs/j3lfdHH2DzSAoREM5RI0hGnHV5CMP7vwvfawXt2GBhs0koOzUH8dMS4tHZAennEUNLCxHVXy uJuZaBoDERvSFIcWdwsLO/Nbve/Q3283DgH/M/9bfB1dX2H+wjAoiVD+EYhr3L01XudH+aeKwQN8 PxS+LwiX92j/s+ax06OCDzY63iv0DDRaIezdEOrqjbXYKMS9CpaRCGdByhNQB14QIY7O+1fjcExk D+9BmWtpECj+m+on3JwPyi2I76+LSN5vnrj7EMo7FxuGkGAq7cmKI4gSP057w8YBTjFCw5HmRWev n0LoViITyclv9HwdfNW8bjF08EBcwSVumwZwbsV+EWAQ3/Ole0YWhq7a33M3irqdyLxvVecgquDj 8K6X02E4vaDQC/1vmCcwVaKaF6mDARRXNLbwn6UwHSedQ8Fqr1vQwXtBZ3beOxsWeWTybyQLr9d2 o9YfQsN0diMQVcik1fjv1ovmVZaD0Lu3oZqbFNf0DuY9llpB7/oN+FSt/J2p8Rl4J6BRddHtNjEe d+I0K0ybqXo529FKHck4sgnX7dnYh/UElBv+OSjTFjtthPKIEwavQDjE7z7mHRdGUxmIreetbpYR NMD33A6fY/juz/wsXGvSFKUvc++0CoNCGye6uAuz2gvpE9Kpid+dvJ/4D8uDzHOmEKWfxE0V4NKD LxvvTIcO/q3bhTK34z0M7i7XLvK0JA7jQl50FZY5ED4Dy2ng/34dnHw3paheBbfAbsE4gWddAj0H BuPtxle7gLB52u0kCT0VOKukOENfhASlzVvnQ+NaSIt7k0QFGjwTp2l213p/Rv3DsYWhwINFyybq /rMqMhDjHjJwu6R/bAL/CeW9ap7AVIWSp6BhF6cBCuuccUZpJvkf7zGFK02FwU/4LklX/euKixp+ VVVui4hq3Q26PBieBRWHM46m5J/egsdVKP98f+YBxZP5u7BSbiR/Q30Qdzok3yfXVqwpevNnTtSK 1+vjetvse6yMoI4cReR/AXTRxTRBa0lxtCOVZuoQ9eIv1tpmaChuxuu6oHwrm+fnpWkMRHVDZZvp uPiJ5coYrv8orkHE+gjvmSKdJeUXxpWiXWFzne3rhv4piufk3rSbcxAYdtjpunuOlAjlM07ovebq tZ1wqLMuKiDq1IL6ANLxc8a3K45OMv9iREAt6nhQoMuLYBBH5q0n06EpMXb3JgkLlaQSmYDo4ihA 2bDH+2haQjVHikRNeGdsICaFcwXS3lXwHx+6XiVa3gLaHAzrgmnIFLhC7e85B9u9n/+3nd7+B/5F T2xA5UwNQLwOrymbNsHtDdkT681L0Mh7HnQY8uDqzPNX0NigreinCyOIh9wGotvBDj3sUErnzyme n+Tzfn6/sbcn+psQ/3tJ37oOaSN9fZVaAgMRGmVfh0Z1bDBPE8fLINoLwIc60r/TvD5OYf6siIJv 4lKUmY+MUR0KYU6jdP55+JzPUSl08DyUtZQG2uYYBtCCNFhzawoDsRHdUNH0UqgTwNj5b9X/MrZd 9Oe674mXIfXXbZYPa0q3IW4O6F2e2Nmgg9ec9e/auY+emy5r56SkI3jdv+Sse6t3fI0KHhddf9Pp 7H0H4ig2wvpt4gUI/wHtpEmBZwqHY/ZaWQkUTZfY2hmuXVXh+2El2J68OF97h+KFxDZ3cggzswp6 e7ChPQl1Q8+BhrTVnQmiOFPeS8al6engmktwF/1veV4ZCQxHHfAC4CqJWsez4ZxX/bjVXu8HH/k/ RqfPdbwO0leFacEq5V+BBuCmiOQZofadFnrfSSiPPmd8sbiEuJOlCZ+SYURxQQZijgXyuFaLOrqG 3SmtDq6vbvf+y4/9nZHp4LrO34Dr1uKyxuZGTg0aGBhui31otav8l9P+X3kl6Tj0ej//3J3viA1c 25r6fRGkmufBf/eYKKoVoeRxt9O8FLcbpkv7tYoa0kn7AfMVfIIR2x8BQ+F3JXc6F7p5yOlix7Fx a0oJqHd+/vfvG98uwtFjHDWD94nLnbLhb+7T8hq4M/qILS1/Eeqh1wbuWURpMHTjPTy+bny+nOA0 dRU8B2nyEnUELFtnS0ZC44weeZd5u9XD1fuPfut6+5rt5VdHmAhxncNeLCyPmVe3gzsbdUoWilRA w7NANz91YLKBuBFPIbC6NUnYuMSdmSoCGumVVQQ7ktsibNWzS9duhXqDbWGdR3Fh7B6EBuAY/sK9 /6h/bb0yzzBrkehv01i9Tu2DvCFfgAI4/8i/DS3/V8jzn4TPFyFfn8ap9RSGOvgSNEY+ZK4qRhjE OzCbBtngO+VTfMwNdsqMMRCh4hEqOE/T++Ceag3EtYnlk7uePHPKtGA2SID3IWNRdCo897FCoKJ/ sLFR0Xb+SyuM61nk/aLCNARSsrY1ikL5L1J6p/SKYQB5m9Jt2h+LonhklzpfwL/9Ua8u5jEwsnA0 5g65LXAjj8j/bQi3/eY1c4OzPvZUtkENlHnh+HrnHx/51zvXm3ZU+v7CgnhrdGgTE+smeRBGh/fo 4Eocv/isKZ83A+E0XWhTLc9GXzgroSO/LKL2JaGhDY51feadllpgU+C+C6BPmjdeQVRwgQocM4Vi sMe3DmFBBp/UAwaCggALtLgwxu/akBHgf9opymTaqgrpSbsGQqE4vbEke9976F+MLQz/2sdvgnDG 8DbvV1Q6eAP8esA4Nz249XISL7bnlVBcUS1mY3BhwLM8sQLDqYa0FXMbFKDgu2D43LjQL20gUr6G fLQHC+kO5C0Lt3310709G/tNPhx2Y27C85nyHLau/R8XUfAkvOur0Cgas35mQgeLbnVEKF+BayFf UCMpUTWdad01rFi2zdPs4Dos271FlTS2IG8LaKR92/r3TDQOv/3g99vdKilMe1Te4WjoItKRz7jz 2vgniR+s4+L1u/A9fA75JakvsK7O/rbqwveGT8zTyn/UxFolCO3d0+g0z++Eb/bZNaofj/jcRPH/ OL1Z0AZ/az13fa2359eaPedgs/dn7vo7ve/8jR/vPXLm303Mx1MB9dCeqMoOk7XeR37/t0b7GTsu rfeVFYSl9uzGlPIfg9/ftt+36IL3WuR1ickoYf+89SRNr6aoblNQV4ferSYEVgzaMh+3bTcvnVRY yf9VyxSK2GAQKug1wlbvjt/7N0MFx6f/6Jke9p67YCi6FfoHjNGRo4jQKDzkqpK9ZvheKHinDz87 YSoFTQ3BcE7dn1/YSH3MuFQNKvgauV1lvOMaErWLzsfLA+6Ehbty4cYQ/bDCdIDpAefg48gU/o/x YBSuXfzWsP0HdH9HTlepJWmUGqL7MC/AJ/yNm3CYLZ8xT8bXJ5/zlgkH3HWRdjTzhzt4lLwfwuyV /PkJp3eONhCxHCADznpvRUIDQMtvgt+fAr8/QP6h9Y3B70N+fNN6Txkl6QnCpoHhM4EbPvnj0DjF tJBxZxrhc1ULDw1fuF30RHffy866KY/nYSQk6Rv/xnjCuI87MkHyDWjkvhOPEqHwGnPdgBu7QRQ2 8aeuaCQR157h7CJy0/bMGQjbN1j+hvJ18MdXIc6PgbrGh3ODzoc76FVWBlKn/0H7sV9/8c5/BOFf YZmDo5Wd5gUnbA53suLZg9qvt2yvS0neVzgyGizO8WFRgAf0v0btdFrTbPxqe4eVErwvfFK7LfRe NqGxesALdhtapiz++MVrE/ZmR2u9v3T3P57YYPmBT91qpmRVJJxmNgKhg0OiC41H2315BZnk+z77 cyPf67/Z+GG47oY4AxXtsYbM5+JIRoXTSxF47/+T3K80U0NjS/lvQMapbqRzCRGqqV219hyESWpd S1oYVvEnNQCzMo3Bhm72Hv76vx/+Pa+yaY0qm53/02tX+o3ReYvW1ODfEAbkX/wfjVs0suWvxAp+ jyqlgfCcpPkaiENh248LfLfU95UoDhdc/P8rv3f/yHLpR3/3lyG/QrkEDdadToLp5YJhD+97GeLq 4+ZRi0Pof4HOBuunnZ08MDvBc2n6bYCbOo3eiCL0Pw1+xcO54TpM7za3VlSYJ6hDJf6/EbW2IAzK n6HY8Ttu6L2Oo3T9uCcjfDbx73Zb1yDO34KG/mRDV/kfAW26aMhipx5N1UN3sKxA/5ZUns2i0I8W /5cRzigif2eQ/+b9NCJe6QZ5lJcsRrZq/Qrkn83qy9hYaCigXCPbNVMJ0ysJ2oDz3N8B2jSgE866 f5GmvUJ9ER9bg3kp8a/JV5TeUu+wcoJ3x/TbbW9BODxsQmgF0eYA/X6haQuMCoTuJ9NL84I7ftrc KqNxBSM2GnF9n+2+vIL323f4/SPfrQG/X7ceN3xzN8KTAg172TrelnGqOpSEhgc+o8p4h7SEm9+E /u5ch6j8Z8GQp4Jz+oYHNl6C3vWRd+Xb7/m+1yAdgEFv8pD1+hWWMXQxTBulw3UBRhBnKdMA8+8d nvq+8fIjPRcqeFoPrdaosotnOKTuzyvznPR34PY7kF4/bx63OHT8h10FhkZ3zsYW9bhLe4N2FMp/ VGzILZqGSCNgFndXXnjYvle80yH0/4DSOHaEUFsn6241orodO1rwODGNZ7h55zHejC9yA+XQ2aS9 RG0GU/5NrTwGogp+B9oz71jvLyr0N7Z9IOzv+srhXvCpnwAjyuvtQYMX46G0gQj3pg0TdEtJ+9IW NKqw7K+w3sTZFnvAvb/4sR8e3ebr7Kfr4vfEZ0/xrrHfx9ZftaDxmKXgNTL0Mf/QLsNzLjvTwvRV Vd4oqzx5aqlR8oToYMRXl4GGRAVFu3c9GH3h7z040Uj8/MvH4b7UuSjTSo3ZRY8MxCmnH0DmcbEw sPAtd9HC6R5UUnBtAcMBMyQWDLhORvvVzz/XrQgy/5uV9/ZQgQgV3C4DGsknaJoFNkIgHHJ3BFgF cRKvTboK6SbuNVf+r0MD6RI15PE3630rKtOQoHO1Slf0u9FANFNMO1CGYMM1KVPoGvyMG6BD9xZS 3JERlyP4SccUzGT3ySII1bof8g6Ud/F7299lRoJ6UIQlGxa6+dtQLnwzrq/n/B4zVmzkFaxbQv95 3ME3bkjWE2Y0kgLuNnBKfCe45IReuXPTOv77wPB5KVsnT59HjfI0ZqPgGeu9ZUQNeAhvjLdE9JuJ g/7/JQX1ggtuueGYs5exIxyuqXKkGKdV/tBnPjSxHftn7/h74Ecc6Jj22TS4MBsDUfkfhHR43NXt K25ihA/F35wE4R53lkA5roNz4J/TELdn4P9NKN+3KJxnbcCuvIGIKPk0yB4AlShJaJChQ6/3F+/8 oZGZ67t/4x/HxhQZVFl3Smv0xik4dbN0wxDfCwtA/Gz2/syv/eDAe123Pq2Ri25DAVcHqvVjQgev xKMHFYncojDB6RC7ZxRRByeqN9owHE2lEAX/nbMh/xKk09vdSL4GjUv4LenUoetYE7XLDMSZCtOg 7P3J6HsWs2NI+Z8WG952vM161u9zEBqIePRH2Cp5mLn/ETB6NkVU49mVVPfAZzJqgH/HI59gBMmr 8B3kFZBubUMdck3QNXAPTj2L64CMe9MK/UN+wmfmq1tC/3HwbzWjYaME4eGqJrRrmq+Zp5YjlL8I /n2Nwtr2nCqUpzFLI24Qxrb7F0WULs3fau/rxufD0MZvzcoO/k/0Lbh+NCdCVdEGTNJ9TQaiDh6i 9eKht4UGNz3P6pd6FXeE4LPN88EfDdW65nS8tyBvHIf/P2x8PBrcXwX316B3wHdJ3Nx5TqXaFQYi ErWOQKBeHQqAypSKJCgEcfhdhGtQuEIBC0ZjowN/U2RiAVllhAab5g3txA3wygpEV++H99kH72Z6 O8pmNpqesO+C8WUtCBWcckI8jNvy/DJK3hV3zFzHw1ChIbPq6NaDZFhgfGXDo6xwxKyLB/6aSiFs /RXzNCzM16BRchc0KKCB6cWVH/WqscaLDcTahBueLSq4M7BqXaCGQrphOUfRel8F5aMuvwsepNWP xztR258xreKOQ+z0wjId/Iv/h96z5vEj+ba79p/fo6ruLANh3ULCUYIJdTqi1o5Z3alQorP2plCt T5snlkcFz5Lh3Q9v+/OmVp7GLB4wH+/kbHdjIRSnSWgrnoGyZ+R+ByJsHxKd9nZlI7BGNMU7J9fh dFq6b4p4jdN+tQaiah5xouYr8bFr5D6mj+Fnz1BUxoAa2rsCcXucRjNL4na8Z1wcZDKzj2rTrjEQ dbBChwW3e3ui/bhlNO4MOPm8EjyfzOrOHKXkFYiTenetUl63Eflmo6IKZTI6+H/1p5rq4K2dCisV BtUIKoVg0EBMo722CFv3gKE/fDxCYjT2C8gae6aXQhMMRPhNTLsWeeUEaZqmiOEUJxwZMt/BJ3aE QXhNNBjmjQibzw+/1wKIyscR66byooPfgPiobvdbq3AtnV84nsUBKJNwx2Srm1MKO3Jw5s84unJz YJ3atOq7ZT5p59npzkIT0IhtbFS418Ik5W3MduRRd6Oi430qUWw490emwZgRONVY+e83PraDZXrX jIZW2In613/r5twGokMbYtndySfzzriR4pQGolDeI+DGRdwnwdmo2XDKCsu75F3638X/Q1xi59Ob oMfBfz9jvDs9oXwI0sjVWjei2hUGYhR8DF50Sc+IyQgSIjZkrsMCYdIh+Qa3U93WzlWpod89my10 o+CU7fmVCEekcfrCqoIFNvXsWd69GmG6fMDp+H/VPNFOGPz3cN3fB7/cCgUizgQ4+y3rcosa9JAP qICssIJcTrGBWFomfVN6Cv3XoeJ9wQTbYqNbD0J+WMw4xcaRktM1LnTrALjzhtX9qSV7YmP/Rcgz kXlacZTEnZwtbpcQGdRxGqTybH30unxocL5c6dIJELlHnSW0wcp586jSgHsvOZ0muDvDjru8jVnt xfsyJGFYcViWFhnpKDD+VTB5dlIY4DFC5j3wvox7JUVLPPJyR9IBUO75mO4E7W1QYl+HSH5cdNtP QBn4ursB6bbfBoD8Q8bZznNmJjQGQZSPlXwN/r7f+LYeupCOq9zwMqtdYSDq1s/Ay7469PJLIZPQ TW8EZcgNLED8u83bTUa3Lgy7O2NhIYbCYXGcfjQrlPwlKGxft/qpAu3ZwOlJ/tPmaasFGhxkxNVZ 2NLo4K+YJ+ZHtb4L4vWHIU3d4nTlx8GvT4LO0/SYatf3GmXCIEnPM6mITN7H5+H/5rMBFeIeHVy9 Xvtb8B2eM/fLJnSGCeUn4Z5L0PhEg+Kai2tH8GytgefsEiXhSJV5q3d9JK+4UesZCL/h8ygXFSWf 6NcJ2fdbCKG/oJ7S8hbj4+KE/n0iDPD4B+Oe7TnlBIbLVXD3sHlSeTDfWdwvrKQ86X8XXDZPGECs tx7G7ecH7q1Qrno3GBwl19eHENdg2M5tLWyBxuz1XbPpB9077zxknh828SiJ/G0jWoOIZT/cX2F4 C6g/aff/SaBR1q//krAsJlyC5YTvyr97r/LwfEJzrEc63szfQ9/XJRPm/XCHsLgT2x7yBWjfjq6H K8bt3LDdwHgY8l9J9cMP1MFlcsEp86gVBkfabIGxLMJpdDhs3qGepfyGYUJEh1XXuP4yh6gQo0wF Fb4327NVIv8kbf+94we7H8sI3MO1pa4Kyu3stsjQCGLSQ1mbsEEyepppETrBX4f88VEo3L6GFVb1 vezBVRd7nuNe22sULvQMSFNVTvfKiKYeddu9BjYGaOqRPFqog2gEYqGmWdUvarjiJ4SnwCnuSh6H NFN6HcjcUPIn3dA7F09JG37PuaufLzB9yceMr4uj/JuhroD3RAMR81+VDaHpp7QRaJTY3J9ecbmY JfROO7gGEsI3Sc+VKImzrtw2T8pP1LwfysDNBuYrcgvr2DmkzSKjHXTuLN0TK+vWDOXSMgmsr5qj dysdhWpB/kB3qgxvcAunT+u9vT9/13uGDMXvWP9bcZ2Exl0/3ZR9fnAN3DpqnB5GyadAZ+EZl2hU DtJVUh7MVV0oiyAfUodrp/l1aHeMPu+1LvC4NdofwuK/alTsqKKlpb5CvD5hRogrAoikKY2P/kiQ 5TmzFBmHUxwGPA1QyJCRiAVbpY15HEHEeAI3dUkDflHB3fRmkW50Cw/L/iHz1OnA6apR8ABUOuBv rHgtzysqHIEeBR7T0ZGv0NlXtnsrkeyJTvDvzBMro6H3zb9MmKmgYaGC6XZjXACgHHuRyjIoxyo1 EqoUNFqogyZsTjVFSXTBIEp2ELU9p6QaCtL+EhqIEKan446BasMjDl9sfK/lMxB1cCeE30W6D6cI kqFQsZ+KqoiBiJDhMWc/o6D9ULqDGTfiq3qHcSxTqFyJ0wQee5FMf6WjmHCX0+w9pdNj8KZ5E6hL g5+D+HgA0hVuzkOdDS6d6Rq7HRvC+K5lnzWlcMo0hjWmezwZYY4IPGopXDtv9edUisMWO3vc8MZc S9iWH+zFjIKae8tNJu0XlIni3+LEnfyOfye/x2fdONq/AgkPp+ScgQrgRfDzVAvEh9DBzs5d9PwZ SkmokIMtgevH5gU2BpSsfDpGVqIDGncu5bKgg9tEGI/E0Qh2nWmm29qGcHvQifz/wTy9PKr1bsg7 T4K7kN+T/Fde1ABXMv80i9CDMIN7cMR/yjCjtSA4DTT0v2BcrxQ3qtJANOWZwrP4cDp/QJtDJaO4 caM2e0+FShp6Sf6mTzyzTX4ZVG1ZOk9wZ1CsJ5LwnCaNGeOS1rzROZLGzUqEbqGb8g3j81K4uI6x htH5hm7bR+iKMmMDEcLzZD3r+iANQHpwcdMRJV8yT9tB+Z+GcgjP3MMdc9FvGLcWd+aoogYigmVE 3WXTgOBZmJ4pr6ERhH9PsURFtQ7jzBb7sxZf1C5O2hcoUybNUzttdUzf8QZmkCdegP/Lr1euCGhb 3gv+ADsB0w+EW9VpF+IgXhe6CzZg7IOHo1Za+Q3LxZ4F1ew1uvvA+m5fpUK0Q9NYoBGGw8DYY4kj aP4bOC0APk+CHobGS/k1GgVodINNd15D85DpG1Hrq8Yrc2OPkl+J/VRfWqDCJcRet7WzEPfV7Vg1 K7T8lBN5F6nRWEcBZFVc2EHYPQsN1ZudA80/a3yTHzoeo3U3fG7Gfrc9J6/QP0bavwj5VJun5EP5 z+4xPaB29ycoqSjBDWiw1WIcIlUaiNBoPU+9mhmgoqEKrerpvkNKjAgtvwFx9mvm8bNHy6fMX/WA O4Mm70wNq/JpHRs+OBLZOPBdvT/Z/QGov3BamQnHaYRxbQR1zjY8o7QhJkL/NK0rpvQzbb7e0dIa iMr/BaH91+PwqF7URqC4w7LPewfyEnza2g2YTqqLj0pUxkDEDgh6F4t7tQiflaiizbDWPZyCadxf NiVhYf6nEcP073MSdph18YB6b/ZTRy2AYfiag3srJLsCUx5N/JsKv6mFdYK8CJ/F2jxLDwZwKhOV brzZZNx117/rHWgQPW6euBjo4FZXt35vz8Z+k/kgMdVsLMeVS/IMSnCvGN/Mn1CedToZ/1YqfG8U VJ4d721HNf9/Tuh9wjx9McERqtB/rZFMFSL/p99pFsLpchBm4RrkTdNbFwY/CPn2LxtfDoO/Re33 gEF4r4PbzlvdLSMTh7hOCXvOy6CCKTavwGfDJx4xUuPahgoNRDQCxm5sARXco/BOg5trpMrjKoRG KB7/09D7R+4AWQdQlzzqRP75b+3ux7RbfA1XXsLmhx21VtmGW2Jd9v4fn/zRwTVG2DFBxzeYNGi5 b6Io7aIoH0HaaJY3EJWH56Ead9E984wptbwGYvDLoG/E1yyYgTZvlTIQ8RiVWRol7Z6L5ygr/2vG B9MT+g8IRZuPWZ7HGtJO2RT/DZ90pmDUel2E/hOQHvJtmFMnqn2ssR6cBb+96SgvbhvZ3qVKQViQ cYiH8e86VI0btZiKS6h398TBvT2xIV8QB24YecBprajW+52OvB8i+UV3fe+VeH1c2r+YKaqraK3C hIbPgYJ3Dx5KWxGi6z8Omn6Dm6h1fMjPVQnDNhO+4iA0cNbXLkED9j4wevYZX8wP5d8PcfSS0HvB X1A5YscBrmeCOIvjLfU+M9BAZ40Jv/4ooA4uCTS2VOu0wN5enah1Dn/DkXu6diCNTy8qkDuyvKER QmOl7LrE/mgYfMJ7Gxcrp0oDEfw6ubGtgzPTj+6OUhJmIOz9xY4GNfng81LQIe7tJ6Ghdz5eJ77z TnUaiPA+b4Gh3X/WtKJ1sxne/an39+LDrzE8TZhOIchH22DYljfEVBMMsOreOdHSGohI6J+qY9rt 8is4Y0JoGO3fB/n2MITd81D/XdzTT9vVpPPcovrNzC5RwfBU3rLgmczZZ7FGi9o72KGIy47kiyYU 54sKHoF0el6EYBAmaXKKGSJFBXUzbsBXrkN86en678dMJLQfZ8465zpDI4V2ptLyPBRKjxgfVE8U fACMsCOOWjsLwjWGC7IrYZy4hcZG2t7/ZHxbHBVoSLQnnNC7SO7StvQVre/TwYlGMp1mwO81S7dw LSYujj8KnzPZ0EbguU+hfBLC7zxtX23z1y4WGS3U4ELB35DOwBh93gRfKcSG2W3Q8ryJ6qdJakys joGo5F2Qf6FMrL7BPyQMw0Sq9fafPBi8CHngQeOT/OCmU1oeBZ11Iw/yrmW0IXkO/A0Vey0GojgI 4Xsw2C5rYNMUX+NH+h/S1p/f+BH7VvYb74Lrkzyxc08ZQRkHBiKUP2UJobwHv8adSCXzk0VLbSAq rwu/XQLZ7tvdAiDNQZsIj4GhPR3esV63AIpnzGCbprnpdKZsC6jgS7Zn7Gol5R19xvW7i8t/NoJX oA6a334YSNe/zYn8B6FcflFA/TTk9xlLxB3xCzGddm5AZDwAhhsUvPZAqlLJqAh+UmWr5Ovw91eh wDoGRl3+rWNxTRZuNauCY05HnoL7cYcn3C2TpmvtPAcyAFXo1VWi5RVnxthv8Dc2qkL5OhSCZ6By g4YzVPqhPA3xcdrp4EgL/K9ap10aGfLPwT2X+u8BcTWwU1+VG8CE/nFKCzOuaPvhQoK/det1SBPF 00YaOkQ+eBjcOAnhjeF5Dj7fTNJ6kk4q3/FsJQTxgOG0vgaf74I0tvZ1E6rlCdtsINoIvQOQTi/E ea7+tIi77lHapzWdZkQXO+6wHMUjA9AAwTCmMgkUYfkaYMPySj9/9mXSycB3ICpD4r/rMhDdsPX8 0HMLCf1uBH9TB+YIrgv3Zu4tKxNeCvxeFijT3OzU5Aq01AYiovwnBBoX9ntZQ3l3cdWvmyOsr4Nz IvJOOmHwOSiP1qHNdDN83kTS3nvh91tBkCfkSXE7llfYXoL76hzwWFJhpxi2vRthcK0RNd+CMv0Z k3tmC+5hoPxjEK9fBT+hHQD+i8thrANjfw77v3bhc3FZUejjgf63G9/ubkT0rvq3Nk5VxAPf0d/4 G/5vvqffzEhW/55Eqd+Te5PvBmS+n0cis6n/Lubvgfex/W3+p3vwXeFzIHxSf1e8Q6hQ8siejjQN EOMX8n/qmZUr/Qx8ZvKZ/J36PglHOuw/AAMbDT88+gR/M2GFsvkZ703u7yv7/y5VKrxoVJV6cn0I 14oWpbOBOBrdeh9c/5LFnYqFaR3D0PxPecH8n1b/GvwdP5PfzPXZe5NrBq6N/67LQHT0WqqMMs8t JPS78b/ye3+6+0MjDcRvv+P7LPeXVPzMLeN0cXTwXjLaya2M21No6Q1EpCMfhAbe9mIZB5g+bWnU fFdhHI5W8vxRflkwUZik/Al5ZsdohO+zv6d/m+n6yQUSlcfp/43w73iWxyWhgy/CdzPZBLIPGfUS DPw13IOAdvKO2/cYj9Ae6MflqPjMflehkvAhwbM64K+OXL3zu6cmkm/VtxaGVasqNhAJJT8Gmfg8 HSuAmRh7dTh9rKTSa3IxjmmHRIW7lVU8vYINxPHEee4ti1vLJ4yvfpqqwUAM9x+CdLtNMymyDaOc 6jc4wZ8NbECNIXjgA/ScCsvA6cIEjLCdBnM1WgkDERBanhAaN7GAe1LpcF4aMGzSitePn13YcztZ S6a4HMRdmFGU7jFtzfucW9yQCze3K1lO16r+DEP43ID/dVDPGv2lR8tbHO2fAWt/MABZi686DESD 0M1n4g0RIAPZ1hqxll+0k2+7t4cqFR+nGg4dzVAJbCBORvkfhPtesbi3XEo1zGsxEHXwQKOD6w9T zyyo+F5sIOD6Wvgcw/0nH4frKjMOUdOFSReMsIoNi1UxEPtEe1+B8gzuwzi2ujcbYTyFTag/116H /P0ypLfDxoc44vm/usqMBrNY0wjSursBZVQocXrk/SaFzR88b5vOCbX4ee5CYxqXVwT3Gd8yY8Eh 6N06RL+sqtFATNgTNl9zMTOBcA0TPbeCDRtWTmZjl3gn0fg7+oRGAn5Sz575fn5CP0Cj2Iwcwucl lw58rvnwdDYQc+PiemQ0SEx6sri/2KrbQFz3NqkcSnrK088uJJMXsJNkEtb7S2u6MMGdfO3ultbK GYgJ2v9DiOMrLh7lVHWdRWnP5FHsZEhGI+h8Zzw+Sh4du9lK6N8kIK9b3V44xfVFv6ME/t5ZK2bC YOgeVhXqz1zAzoakTsCyj84mRCOnDUbhgm6ognkW827mnWYuTKfptIp/h83a284rB1jUd4ExsNlP hLbAZi2OZmAgEsq/Fyq7S/AJzzWZzOaf3SwzytqAAh2NRDBmTsB3v+Ko5i9AYfTbIpLfjBu2eP0s wzD9LPxEA9E7g3ndxG79sIFYDGhY7uniroNW9xdb6Gfj76oNRIHheoe/TSPfU9dPcb6AeF8+A1FX O+1/ZQ3EhAjK4bD5oNNZewnLv7672osb3ulnUcdDJm1Beu6Hd5In6RoZG4NKHhV43EsRlP/LcF9l 53jWKlo3hjvew+cd0AbY2P/Hf+J2+Fvtpd+w89h636qK0ojl+xoUpzt4HhqEGzf23JBmPbwA8RGZ lLS4LJyBiHss+JvGd0xp9P57XBx+NZVoXBiiUoG+6sKKo18I2N59AcJjVgZiQuj/u7hC9N/s+yGV +VZVO2ta0PAz30HBHc/5h//jRsbrTqf5sgmp0Sj/ZmjkdcFgOgFpKD6yBN1KPY9ElVCSxuLGCfoj royTxkrqmkwc9N1Trdcb3Rtxt9/5nW/EBmI5cAQikptgzIO7OIpvfd5iivJG9QZiA8+nojRv8p7t 2ZNEPfHY6JW9vY/89EQDsdJd9XQLd629zThdHDOCWGVaqMxAjIJTNven1rRhZoPKYa/rrstjLu6I juG63ox376WdrxPBO3X84/D3YUc374M0U/5MZzAiIQ0fhfz8ioudHIu6rAfTO+0/gP9DXln3ei7W +aH/ZfMmMcp7tnHHfsiHWD5l70/9v9Qy9WsiLDtUsCW0vymU9zUoRy7tnP+adNzANfg/tgvSo36k JO/i99nPjJR/EdIbdjRDewHS67IxRwMxKR+pnaaCSxBnvAFN5ei9/9HpYiFmEn0qAlZf8L5aXhRY MSCh95KzsRbv8Ei/Y5hk76lTqYIjkfb+kPw2D1TrbrGxtgmfcaG3MhWCRUmh3i/kg951d+7bihsT /q+bEJmOMLhVhK0jUNmeFetrlyHf4Y58uNZqG8IWGnBU0BpBwxulYrnd9pajmtCI8k1lEixUZSIi eRIrUQzDooobGv00f8o4WTkLaSAmqNZxsSGxIW973sKp30ja8K+YN6gEKIsfA/dT59timhh8di5h mkrKq86Nk0cQqZFnrp9GOrgKn4dB32lcLk4ySldheVuZgcgMooIPCNV6FNoR5/GcPyrPqN6GT4q/ xc7PrsIjYMBAmQQYirj7NXaYmnJ6wJ2lFo6cKq93XSTfhs/j5o3taP9haBO8DPXd5nUd77J78Aao u6GOhvwFcU9yod5uYN3dbV8W2nsVwxfqd+x4uAXy4HuNS6vBnAxEEWIeg7zVhfYpUz9uGHzpv4gk RfROIWc0UBik/15wUWPL+J96wNrvQGMfDB7/CfPadiLvcUHTcPfGh84m7vRHmUwDiXqP8lcAsYFl /IPfkVuJH+F3nN4ZevBd8xWns+8h45v502ne7oTN58AwubSzK5t5h1SYxN8volJhnlI/nWPFR0bw GhT2uMOn/7h5cyYvat8Pm7+mI2rdZP6qHFeDwZ9JAyWF6aSWxraIfA1lzwloiFyMyxl43lD+yl/m lFPGfSrjkjwEwjph47uxd736dTEqeGPg2VML/TveQPzl5z5lua+kqjAQI3kydivj9hTawwZidSj/ CNT/Zxs6Ppt50UXtDixLsK7u+L3ro+a2u9G+YN6mELj7tejKl3Bdr8BOlcRtaMfE9emchWUTvGd/ Fg61V/DvRPA/LhXRrS14F5o6bF6NKUMdBmLSxkzaxvhJwu+Ci2CgPw958NPGB8zMiYJnROS95mw0 e42DGEkmwpZJdIQDGFxq7Qokpj8EHTRvVxycNtKRT0Lj5TytjQH1N3NJCp0BpQukRJlrVLvnhvvB MNmPO0s+CVqOyjvyfhr8fz+OtmIhHI8kZN5t0dXFdSnNi1BxPg8FDu9wtVuI5E9Do+BuNO7KCiqp +yA/f9RRrXcbV+tFy0hE8gVHYcdRPLMh7miqT9jQSxp78d9QD+AzlXwN3r3ew5cramz0yyVoMP7J j37vWAPxux76qbjxYSunywinS04DjjREwav9hlIFgvjborTLlCOUzzSUd4VGmpO0UtWoc83ac8c+ aGes9VzVqnabf+1H4oD/gjgI7Swsm2j/ArsfZifM93EcURmGHe64y2y3eR7K/sfBz+vG90wVYJ1Y sYFI8QZ5y6V8hmnKPwVt7zvME5mFQskfg0y2AQkBjawr1EOTidCd7/ATM2fqGorkghq4J/O8rHv0 f78xcAn8ib1CTxnf10sku/C8Y+DHU+CP06SBtQ0p0bQh7yQk9Icd7d1qXFh+tHwCGq9fhXd8HeNd 0JoLS5xZ00GOdDLx+8QN/EwLr6F0AWnCPwfhjoXMMZA2PmeY5UMFT0FjFcsbczAxpPWB8jfJF5j+ U3+PEl5D1yX5Bjd1wU0S5Jbbbb3qhK0vgPsfMk+vn6oaG8l7Qdj89YfHr0G8HnfA7IcBfk6t6nd2 ZeaDkli3xemDdjIdiuv5C/M/pd/B7/aAcbRno/2C6MrZbHaCSx9wumokL9J6dPJTbLDFHU7p8Ev+ xs9J4Zq+Jnst/o9tjiaO3F+G52/CM3E9ftzWYuqFDERcDpONk+z/mfijstn8buovEQVX4e+34Ps/ AHc3zBOYpUPJ+4VqfX2PwjVaFKm4FoV6bbF3O+7h3tdPBElvdD6BW9hzmiQa3QTB37gusIMFNT4P e0MDXNR+wsHNQJjFAioKgRUF9qTjYm9sMIXy6h4NaaIrew0cwcO4pjjOKpUWkgKE0oT5He7B9BAf yyGvgRG47Wp/GwoXkITCJXgRKigc4fw54xuGWW2wEw831qARTtpt8ayjb7iM+S5eHxOvkYG8RPkE 8gfuEnoZ7oPr5FH4HUdGD0Aem++61qqnK1H9A2XGgfEjiNdDHbNT1lQiNhCXHGjDPEvtFtOG6Ws4 rucsM7WT1n+3e3vwU8nF2gEzpBHxu7F8gnbjYWiz4cydC27U2oJwjssnKpdQlP9pTT6VX8rfgjYE tCMkHtV0mMq42K1bjOvMPLEaiNjmT005xtFlnM1HM2D2499X4TeIV9yYCjfo8bnTftcQN1IOQQJ4 ADL+UcjcZ0GXsYECRgM24vuFAAoLASogwJCAAhgSDBQetJsYuhPE07qY1UHJjyVpZEfYQJ2kget5 qhTDrBqYz+N6YaCxUU6mQwn0Q5/7hfGb1Kg10/jH67PulBIbiMuKlk9ThzQ1aCEuSUlaGojjhRC0 j3Dqd8+N2ufBMHzEvAXDzAY8SgsMeBHtg7Z8G9rxYPiF3oV4nWDrsBOCLRBCuc4wDMMwDFOKKg3E VOP+7/72aAPxky8/Bte/i+7p93gXlXlWvDEGrp3Zt2WcZ5YF3XofxB9OxzTpYDENwiF1JO/iyDAM wzAMw6wolY4ggozh1jgw+qD8f/goGI+JMYDXZ93IIxpxio1DlFD+88Z5ZhlQ/tNC7zXxmcRjJo4X UbgOmWEYhmEYhmFWlqoNRBQYfbTj9AgEblDTMWuip5ExRl1cRoHT4JnlgDZVsWystgxCA3He64YZ hmEYhmEYplbqMBDReBuBUN/dE6EXnxFnu7+oOv62E3psIC4DinYgh3hbQuMwkQ6OmbdhGIZhGIZh mBUEd6i2NYQLyzT8cepnKHt/6rbvGzISr9P7M/dUIOWxgbgMhMG6o+Ubg9ODLfE5UfG9ooPuyJ5z x1rvT0ff3/uRL/xq71sPvrvn4u7rSVos/YzRamh52rwRwzAMwzAMw6wgUesr2UZweaUb5fCZ4sce D1O/TSmaXgpuwafQ/jfMI5hFRQU/7Cj5cmwYYhziZ7m0gBvaNKJ3967vDHdAJPzLkx+Da/fF5yhS OkGj0e5eYelgNmc+MwzDMAzDMMxcwOORKp5mimdyOd12b88dsvd3Pvuvet/2EVxzlozs2O8prVD+ R/MmzIIiOsFncaSadp2ddmpx2O59S/g3RhqHCX/h3h81xiGmuarSXXAG3HuveQTDMAzDMAzDrCC6 ecjp+mAgxhuHCA3GnbVxPKX6jXXLb2WEhgZuGqJaP2nehFlUIlnRNOZ4BNFd3z/RQCQUboY0RZrL plnF00sZhmEYhmGYVUd7BxzlvzHQMF4WqRY32BcdLQ+5G9WNUDcUnnt540QD8c9v/AgYd01j5Nnd miw0DkE4VVW1e24YnDLOMwzDMAzDMMwKo/2TtE6LGtM1jSBWKBpFooa7d9K8AbOgiA4epbKvMgNR YBrtgpF4l+z9/O99YshQ/O1Tz0IahrQcenF6triRVyJZ66rwf3nJUbJrHsMwDMMwDMMwK0zYesDp SNOIn65RPROpZs+5vblpfM8sMI2wfaihqjMQd9JnG4w3+MSpxp1mr6Fkz43AKAyrTL/gFnWagBSP HjIMwzAMwzC7CKGCszRi0q2ygV2XgjedSH7SeJ1ZZLQ8BHFVoYE4Y2GeUPIKGIn3mTdiGIZhGIZh mNVHhP4D4kBzW9BmNZlG8qJJ89rDZUJo+ZY1Hhde2FkSXAMj96h5FYZhGIZhGIbZPbi69XVozGca yfMXrjnEkRwXpxMqWit5zHiZWQa0fBDibxvjkeLSxGc2nuctOoajv26xjdNK4XPvZfMWDMMwDMMw DLMLUfJstuG8GAp6Imz2nI5/wviUWSaUvN9R/pv9NX39tYQLLO1fA3/z6CHDMAzDMAyzi8GdGnVw aWckZQEEfqHRJx2wcbjMKP+YmbZpZInruSre+MbttiGtyfOOCu41PmcYhmEYhmGY3YuLDfk7/P7U Tntjenaiow145HA10MEXMW0tooGIU5hdOubFP258yzAMwzAMwzAMIpT/NK7JIuPM0piencCY0P7z xlvMKqCDT4CBeJHid1HWvOIotWriNOYnjS8ZhmEYhmEYhkkjQj+CBnPckE9PC6zVaNx5jhv6PVf5 XzfeYVaNKDjo6NYfQnq6QpsPdZMNieI00N/QpgrhSHh6NNz8LxTqu6+IztozxlcMwzAMwzAMw4xl HYxE3NExlNU22m1CQwGfpZqXzNOZ3UAo73GUvwkCww1HFeNOgqoUp1twE3fCjb+7BM887YTBA8YH DMMwDMMwDMPkJpS/6OAmMf1GN67VwlEe/ET1G94FFW8MQgf006hOsGmeyOxmQv+TkBZe3LPR3tzT 3XclSWNk6PWNPDQiE8XfxenRXEedDbLX0K1LQvlnheLjURiGYRiGYRimclztP+t0oPEd4mYjONqD ShrtBYUjRgf+2jtC+68a5xkmH5F/04AYhmEYhmEYhpkjyr9bqOZRR8uzjg62cCTH7e4Dw29gKh8o GWGE3/Raz7nDv+JGLbhHft64xDAMwzAMwzAMw6wcHf9hR8mTTuidRrlanob/T4EBydP7GIZhGIZh GIZhGIZhGIZhGIZhGIZhGIZhGIZhGIZhGIZhGIZhGIZhGIZhGIZhGIZhGIZhGIZhGIZhGIZhGIZh GIZhGIZhGIZhGIZhGIZhGIZhGIZhGIZhGIZhGIZhGIZhGIZhGIZhGIZhGIZhGIZhGIZhGIZhGIZh GIZhGIZhGIZhGIZhGIZhGIZhGIZhGIZhGIZhGIZhGIZhGIZhGIZhGIZhGIZhGIZhGIZhGIZhGIZh GIZhGIZhGIZhGIZhGIZhGIZhGIZhGIZhGIZhGIZhGIZhGIZhGIZhGIZhGIZhGIZhGIZhGIZhGIZh GIZhGIZhmIVDy0Mp3WW+ZRiGYRiGYRiGYZYKHXzI0a0H4fNFR3lvOR1/21HNbUd7207kbbtKbjd0 sC10e1tELfjO3xYb+CljdfHvAGQ+VXCBjUSGYRiGYRiGYZhlRAdfio28Vs+J2j1HG0VBz+mCIgn/ 4yf+Duqaz5TAcAThPfCpwS0cSWQYhmEYhmEYhmGWDN06TcZgYvB1Y0OPjEIyDFO/9a9J/Q3XoIEI 7sSf8YgiG4gMwzAMwzAMwzBLBxmIKYNvWumARxAZhmEYhmEYhmGWkqh1csjIKy0adWQDkWEYhmEY hmEYZilRrcfAuLs2bOyVUDwllQ1EhmEYhmEYhmGYpUQFD4Nhd9Vq8BWU0PDZZQORYRiGYRiGYRhm OYmCZ2zGXinhrqdobOrgIeM6wzAMwzAMwzAMszRoMBBx5A8NvPRxFtMIz1RkGIZhGIZhGIZhlgwd 3Oeo4IrV0Cuq5KiLSL5lXGcYhmEYhmEYhmGWBi1vAW32RxGnVtADg3PbuM4wDMMwDMMwDMMsFZH3 VbuxV1J41AXDMAzDMAzDMAyzfAjlH3ci327sFRauY/TYQGQYhmEYhmEYhllKQv+3wah7x27wFRUY iF0wEHWTj7pgGIZhGIZhGIZZOrr+cUdLi7FXUGaTGncdz0JkA5FhGIZhGIZhGGb5iOSLzkYFU0zN RjduJLedkA/LZxiGYRiGYRiGWT6UfEyo1rX4HMT2oNFXSP1zFNlAZBiGYRiGYRiGWUq0/4DQYNSB gRefY1hOQoNxiaOIHRxB9B8wrjMMwzAMwzAMwzBLg/bvEzrYEl0w7tDAK3smIo5A0v3BNXDvc8Z1 hmEYhmEYhmEYZmnQ8oCj/DfQyBNTTDEVxrAUnSYYifJp4zrDMAzDMAzDMAyzNCj/ZtC5qUcQzRpE oYOrQvmHjesMwzAMwzAMwzDMUnGwfY6MvMoMxBYbiAzDMAzDMAzDMEvJeuuN1C6kpRRvcGPc0PKE cZlhGIZhGIZhGIZZKu5sbk29iyl9ooFIetW4zDAMwzAMwzAMwywTYsOjYy6mmmJK5yji3/C5vveK E/r3GecZhmEYhmEYhmGYpUGtXZ5m9DARnoWI7uzpwGfoHzeuMwzDMAzDMAzDMEuDkmfJQOwmU0SH jb/8wpFIUChPGdcZhmEYhmEYhmGYZUF0gqN4wH1sHE5rIBopedo4zzAMwzBMIUL5SacjX3RC/7QI m6fxE747TZVrWt19px0Nn5E8CXoM/j4EFfptxhWGYRiGKYUIWw+AYbgdG3cVGYi6xQYiwzAMw4wl BGMOF+0reRj0RaiEfw90Coy9N50OVKahjHeB00HPVe2eG7ZTi/5B3f3waXaZ061rrgq2HNW6AH+D wdg+7mj/cyCo5Ft3mycyDMMwzGSww7GbGIgViQ1EhmEYhrGggrvJIAzl86ALYNCBUedfJcNPy/9M PbXJrnFpY7D/nfm/L3ON/bdr4MY2PPMyfJ6F5x6Fax4wPmEYhmEYO2gg9kcQKxIbiAzDMAxjUPLj QgVH4fPsdRqMtah9FYy2qc6XKiwtcf3HNUfdCBW+fAsMxhehsn7Q+JBhGIZhdiADscUGIsMwDMNU iQjlQ41QnhXhftwu/FpcQYJhaEYGxdCIX83C5yr8xP/RD8E2fPcl412GYRiGIYRus4HIMAzDMJWh gw8LJY+7nbUrrnVKKAi+n+kIYqIufsbPJymusHcFkX8TpMv3gm4FPQzp86QI5WmrME1oedJRwcN0 fQj3MQyzu9DBIRG1sRMR6gqst0wdMo3YQGQYhmF2Hcp/2OkEL0PD+nW3u6/nmkoRKtnBSpKMNPgO Pmc+ipgYqMn/bCCuFkp2wfg7JlRwigw9MvZ8EBl9Z0CbQgdbAs82U5JGswdk0oigTgR/CwzLTbju TN+dxE0wJMFw/BJ89yHzZIZhVgkwEKGO4BFEhmEYhimF8o9Ao/ysqyQ0qC2V4iKLK+zlRXu30iif wtE+NN6Cc0K3LlVzsHUOKTAgdes+4xuGYVYMwQYiwzAMw5QghApPt7YEru2L5HCFuOjiCnu5UPIY GIKn+qOB0Q1b8D/EJY4AQnyCcTizqcsdb9sJm4eMzxiGWTWi4C1r3i8rrm8YhmGYlSaU90BjfdMZ 3PRlsDJcBnGFvdho/zZH+Z8GPe/o4CKlNZJJa8n/2XidieS2oz02EBlmVYnwTF1b3i+r4AyUXbym mWEYhllBVPC4o+V5HLGJ12pBxYcN9qTRvkxiA3Ex2TEKL0Ba296TGILptEYy/9vitnbJbYFb4TMM s5ro4ItQxvyxPf+XkAped5T8JeM6wzAMwyw/QjXv3hM2X3X02js0WoiN82TUMGm8ZyvERRcbiIuD kreDMXhCRO0LDRqdwynLmL5w+mhmoyNKf5k0OCv10zn5kQ1EhllRBI34Vbh0AsssFTxlnGcYhmGY JUcFd+/peJuu8npON96B1FoBLpvYQFwMVOt+MBBfA0G8QCNqkdMXG4gMsysQOviPTujHhl22HCgh 0d2PBuIp4zzDMAzDLDEquJe2+4+gokwqu6ERnSUVG4jzo+NrJ5THnHDvWTAM35zfVNGCYgORYXYH yn8C8vq1ymYpKKg3dZPrHIZhGGbJUfI4NNwvDU7na8c7RtoqwGUTG4izR4FhqNonnMi7CAYinZMZ p6cl6XRgA5FhdgdR6wFnY/92dQbiPjYQGYbZPYTez0E77xbzH7MqCDAOBTbg+yM7O5XkzI4SqFts IM4W7T8NDaSLDTwSBXvTI78nuslmR2wgMgyzQGD+joLKDEQ8Dkrg0VAMwzArDtgOL4Jeczr+GScM bjNfM8sOROp9oiMv4VqwlTEGbWIDcTaE/k+5UetZFw+x12ZNz7KOQrOByDC7gxDyt67OQCR3Qsl1 DsMwqwseg6f9TWzrUec/ln1h8Jz5lVlqlPyM0PL89d13m8YwRnBVFeSCiQ3E+lH+vZCeXsKOBncV OhzYQGSY3QGNIO6r1kBUPtc5DMOsJko+6ujgPC0Z6gTp9t4lJ/TuNVcxS0noH3E7wdtLsx5sWrGB WC+hfAb0tovTR/s7kyYdDkva6cAGIsPsGgSuQaxoA60GbvTGBiLDMKuGDh4SoX9WqNZWf0+JpK0E n7iUyNHeq2Bj/CtzB7NsNFRr0+l6pkJLKsUlbsxPEhuI9aHlCVxj6G6YzgaaVpqkpSVOU2wgMszu oduqzEB0Qqhb9T6ucxiGWR2i4Blo610R0b54z5KUYUjtPPwOy76wiWeoP27uYpYKaOw2OsHWznEW SaWYHFhuIn2VxAZi5QgtNxwVnHEUhnEq3QwZiOb7ZRMbiAyzaxCRX+EUU6pLz0Bj6b3GeYZhmOVE y0hEwQtUrg2070x5lzYQk1mJ2jvvKO9jxgVmKej4fxsi7imIzGsrvSlNVmwgVo6I5Jnrov328F4F sYHIMLsHzOdVdmhp/zUnDH7OuM4wDLN86OCLTuRfjA1DLNvyL0u7TrW53b1UhM3fhoj+JkbezrEW u0BsIFaHCm6Gxs+JgZ2rVlFsIDLM7iGSlyszELvY0+59w4mav2xcZxiGWR5C+bKjWq/TqGGqbCsy sHQ9rlOM/EeNi8xCo/zjEOFbe/Bcun5vwC4RG4jV0Gm9zw2DZ/Gcr7gxxQYiwzArgA7OVleeeWAk +q86Hf9njesMwzCLT4hLh/xvOsqUhZlRwyIGogDjEnQexFNNF5rQu9VR3iZFGJ5R199pclGUrZjh fzBiRdcynK2StZMFpNhAnBotI0fJF/oFB8VZ/ukGSyc2EBmg0ZXfC2n9o5Ae7oMyCc/LOwTp4jDo OHx/ijqfBiR3hOVOWrr1rLMuf9I4zSwSWh6FOL0W5/npROfARu03obz8pHGdYRhmsVH+HVinkREI 7Wz6nGKmIe5qj/aGq3jDrsVG+UegstqyReLM1O+JAOFxCMnfiXEY74K5BRX1JjTKz2BjS+Bhw8oI G1z4fRRswvtsuWQ8xvfiiFa85a5xi7baTWuGW44r/zD45WlHe59zIv8BEQUo+Lv9NDQSD5urlo8o uEhhOytRGsH4TM7YMZ/UuQG/JXEL3yW9WtgBktxv7Vyge1NpJPu7Oaajf298PRuIuxhIWw9AJXke 0hqWn9skHVztp5kCclX7slgP7jZOM4uEDjCeMX6tcVdI2IlGs3SCF43rDMMwi0nUul3o5gkRNS82 Qku7aUpBexjqTnnEPI1ZOLSscPpMSWGvqsa1Gfg/+kW+CRXoOTL8yPhrnYT/HwbdChq9+5um0VC4 zjvphB4Ykdg7D+4o+Qa4i9vrksFA57EoYzDUbSCGweNOR24KHWyBruL6PHi/a2AYbqPAD9QzLbSE 34K3IAz+ABSZuxeePWH7SmNjXxyWsxYZgnGhhWseBXUqYLwmhmMi+F+3IZyDLQjjN+A+SFs0agNp KzgD92xCOsF1RtuQLjAeei65j2kSZRp1mDYx7SQGKDYa2UDctbgRTj3E9DW9XOVfNs4yiwbm8bis tsZdYWFZgh2bDLNLgbbZfSI0sy6GBPlN+dxZNm+Ufy/Ex2txmdXuNXTTXp6VUtxucyN0E2wQZgHp BA+Lg2vzHT0EQeOo14CG/bccAKOpG3xddOX9kGiqm26lg3XRaX8eKuWzTrh2Rdx1Y89NGvl1TTFV rbud0H/V1e136Dn0rmhkQMboj5IaoyPxSzJypb2LYLB8Efz788a1haQRtl6BsAV/x5l99krCzxiH uAEEGNyiu3/b2fiuyyCcOn1G6H0n4fvHqOLR8oDTDW52Iv8mEnY4aHkLhPfdccUkD4OOg065au0c FJJgUDa3IG62wWjE3Qyv4Yh0bIDyFNNdjW79p8H0OIVwnRuzmCj5cdAVa7wVlimz2EBkdhvK/zS0 fZ539f4LQrXxMPV41kXUhnq0tQ116nb8Hf4vL0MeOQvtqCPU8a/5WJiZof07Qf8e2kmX4jIr1VYd Ks+mEbbd6HML0gaPIi4aQvsv48iLPfLqF21oAo17V6FB5D8vqACR/4fxXj0oMD5xeg+N1mHCDL5k fqmGUL7HUe174T028d3g/3haEb2zyRCUKcz/6e9IyXconE4r7zIuLxbKP+GoNePP5H1q1kDYJJJX 4btt0ZXxFGTlPwGF2wPwWV0PpPbvA7dxFOEBMPiPNnTrrNttX4YK7ZII27yWaJfiRq2qRhCvQR76 t8ZZZtFQgQZV1BmQlGFsIDK7BBXc64TB1x3lgfFHnbix+vW5+ZuU5BOcVQX/Kx9n/Ww6Xf8MlLen nLB5zLjK1AC0xXHG3X/CTvB+HKXbpUncTSty38zOisvDs5BOPmC8wcwd7d0qcGpdUmHZIrEq9TN9 8ixMEMZA7MgXoAE+nymV8eYSHzL/TY/ytQiD5+BdTc9LNmzj9975DT4p85nv6G+8Bn9r07RJuA6N noWabgH+emYP9iqF/qD/KxG9s1Hmt37Y4Ke8CAXZ86DDYITPZRQPDMRPgj9+wvzL7DbCtd+FtP/H Q+m0uHD68+PGVWbRoNkFOAXdGnflhNPbGWaFEcq/HepnaA8FlyAPmbSfGIimHu/nicz/0KYQtF7X /I/LkEIv7mzX8jXq6GeqQ/n3Q/hvNtb3Qnij4ZbEg4mDStt4IHIP00Ic53twCVbIaxEXB9U6Ag3c raGMWbFovR8lBhymxgSB29vGiQ4KkGedjv8+46PlRsmjkMnAaME51RVPucQCEadGLghiY+8VnGJZ y3mZtMvfTprE58S/ocGMO19B2Hb8+XUqMEyCkl8aSLvTiDctWVyw7MW1y7Z4K6u6ljYwzCKAnSoq gHYLtvWSkSJLPiisoHdduA/aAGtvQjvyy07k32meyJRBy7vcbvBlETYhPLHDv6p4KiYXDH8RBq9A /H7Q+IyZJ24oz/Z7BsiAq0uZhj5uDoMFhmo9a7yy9EDmuq+h/Uu0thANXzKA478Hw6KMTAEb0Ujr 3I1pVwdnxfr+jB/r1Z4uPe+SUK2zkH6eMF5hmPmi5IVsWp1Cx42rzKKhgpuhLD9nibMSwvoQxGsQ mVVFy3tAm672cJdKM+qH6T6bF8oI3cFBBvyb2kULN8NqaVD+o45qn6f2JbUxs2E9O+GeIDjgIHD/ B2a+iI78uNOVNGWGMnAlhswE4TNwPR7uihTKJ41Xlh6hmp8BnXdp1BALwsx7VyE0kCjs5DPmsfNB tY643dYW7fA5K1F4Bi/A+28YXzDMQiAUHW8xnGaLCnc3XuZjbladqHUTlEO4m7Y9/oqI6ls2EJkV JfQecZR3fnAWFRp1VRmIKSVtLdrvAYxSJhcilA+BIXZWrHtbdPZ5XfFTVF2wR5R8EwxFHhWeJyL0 nxBdPGoBIoUqrFQkVS6T8KiHon0CGvq/aLyx9IBheNhRa2/TtMd+GAZxb8hAGEwr08MTBldAD5nH zxycAhCvi7T5sSol6QUlL4KeNo9nmMUhbB5yOrjpQjrtlhaen8i74S4yVRmIVL6BaAOyMUc2Mcyy ob1nwDhM7faLbb6gt2OEpPNBedGyJfwb2wi0hAnbR/55GhFjxtPxj7vr3pUGGPD948morQVKhfE8 RGdV69bXRd0bVTITiPzNeBSoukw7UjhsjD2mWp6ADHyz8cHyo4IPiMg76+g1+3tXLhNXKjgLDdPZ 7/ak5ReTAr/Swp4+d9wUnX3wnf8m/P178K7aPJ1hFgs0EGlXvuE0XVi4tTsbiItNpSOIKBr1uMW4 zjDLDRiH8Zl26ZHDGYnyU9BrdFtbjpIvGB8xabR8SNCxZDjQgO24TBjOUxB/14fYjg7OgHG4mLv2 7xp0cJ+rApoaNZMRRDrmQb7uaP/DxgcrAYTdow5OMTNhJ8yB7bWIDGxjRK2vbYGB+LDxxmygTRrk hdgPFv9NLTyYHt1u98R6+20I08+bJzPMYoI756q1CkcQ+TzNhaayEUQUlufyCtbFxnWGWV6UfMTt Ynr247Q9ayOR2mD4TMxXPhqJvBtmmkg+04jedcXt7MdTA0xbMhOGs5by4nhDv3Rwcxx5wviWmSt0 WHiw07Cp2UB0NyjyV2uHvtDDRdjnKXEnma3OTJc8h4Q9QP7LxiezQQWPCxW8Y/XbtErSXuj1XArT 1mfMUxlmcQEDEfIEG4i7harXIGKnWIc3JmKWHNqQxj8fG4ZJGyWT5usWPS8xEOFvOmCfz9SjQRkw vMTBxCjE8FkQA5GMwua2o1oXjG+ZhQDPjaPDxZPIMgknHXlVSvsXzZNXg9C/09VefAh+InrXOsMQ lXreLKcn6eZdoPP9zYyoMK5QiXvwTgINb4ZZBsCgcxUYdtn0nFfpfIQddsxiU4OBCDplXGeY5ST0 8QiuOD1T2yRJ36k0Pysl7SMVbAkld/d6RBxEoJl7eHyEMQopXpJPS/jVpeR5NMsO/dJ62+0EL4qO fND4llkYlH98IPIqXkA8qOBN2tVqlQj9L9NUinSGg3etdfOWdKMi/rwC381kepJYD150ku2qE1U4 hQQ39IF32oRCnbeqZpYHMhDb1RiI3XexgbjgQPlX7RRTkjxpnGeY5UPJY3iUBaVpKM92dsTHtJ2k 9RkqbkvA33hcgn8ejMSPGZ/uHkL5DITBFWyj7WyWCGFC7dUkrGYcP8ocS6L2gR/kS866d68b+v/E +JhZKKLgq9ZIrEhxgoSG/x14NIP/++apq4HyP+koDzdQGXrvmavbOg7h+zeNz+ohDG4F43DT+vyy GqhEsOdRbkJhzsYhs1zglNBueQNxoDGFU1WZxWbdP7kTf1h2Td1Jdk102o8Z1xlmucANB7U8i3sH JG2+hRGUq2Ac9txuc3cdJRPKF5zohh7tqm8Ll1moX68lMuljAw3U4FloU/6U8S2zkOD0xH7kVax0 oydcu2KeuDqsyy/jey5Egaj8s3XvCguG2xHaGcz2/NIKeg0sNLq4W+m+8yJq87RSZvnAXUe7/vRr EGn6zw1bxlVmUVHBw05HpspCNBJT8Zhb1FDCehLSTvCAcZ1hlotI3g96M84HZfNCTaL8FfRwM0Zo w8x2Q795oIJ7Qa9R21vNOy7i9EBtZPBPY6PdEx0wWhUYh8wSoH06IL82mTNqGrhQeJWI5CfjAjHz vvNSB/zSgUK6LpT/fjRC4zOMLM8voXgaLhbe2MPXvgbh+aR5GsMsFziCGE15zAWWlV0PtWlcZRYV 7d0qIlz7HZdfUzeKdXCV9gNgmGWjI28XoXyNDAFcV0b5YYGE/kFB+erqFZ7GHbVuhzh4Dj4vfWu0 L16uk5wRuQgK/TdFB+yAsPmE8TGzyIhO85BYb07f6z1KkEBp6pSS70ADarWOKtDBi3vuwKF7Y+TY 3n+WihsqXze+q57Qv2/w0NsKBWnEjfy3BK87ZJaVyHsAyoHyZSmWk/S3vOYonyvQRSf03gsG4hmo 1yjepplFgvcKmqIqeRdTZulwdfuEsz6nMw9zK2mr+WeMt1cKEfn3QnkERjq8K23+4vfEghiHLvpD 4b4SNQ5gMDWgm4ccXdHhzqOEDR+cxrpK6ODD8F6vW993jnLv2lff1DQ8lwaeUeX5jnHDCI1DiQYi N46Y5UXLo07Xv2ZL57lElTnkLVx/GPJUw6Ug9E5XM4XLdDIq3sWUWTJUoCHtXrSn6wWRmWKKf4sI DBXt3Wp8v/QI5X/EDT0aNRx45xkKB4HSs8Hws7GBG9DA/6F8xznovwrphDv/lw4tD0EDvVYDEdy/ 5ii5Wj3iUWtw59cFkIDMCJm0nvPTQnmLoyGTUwEQF7SVCI1NhZ+tV8yTGGY50XjWVjyaVEY0goTT tzseGIhzPgNRyWNOR54SqgUGkDTCv0G4eycq+V63T0Ll/zCUCyvT6MoNGoihHxv3pafe47Q8FP6N I5LBe43rDLP4mI7jZRB2RjciubWnC+XVCtAIvR90lf8lceAG835YBlXYPissqMOofRj0rgvx4Pvg vBMGjxvvMksHGYiyRgMRG0xtMFr81ekRV/690EB62/6+cxQZiDUdsK38I+BuvCFDhQZio4sLloMr UIg8ZJ7EMMtJFFyuJG9of1tstGdvIHZ8LRQ09pR3EfI7+AXeBd+nL/Rb4sf4PbHBFY96tragfNgE Q+dlMHBXfxOIhK5/2onWBsKkuFLhi+eURcFHjOsMs9ho/zZHBRfs6XrRhPkzoNlKQvsvmzdYeoTy n3DDwXccfvdZCZ8te9eH/hXsPBTh2u47VmSlqNtAxPUZeg2MFm++PeJVouWLuGWy9X3nKmpkVG8g RsEHwM2zOwVPdQWQq8Co7bR4aukcEar1hMCpbaF/2tUSR0ROQ3zHn6E8BQX9Mfg8YC5nRlHVTIxu TbMARqGD+yCun3dC72IDGxp4piv6Ix7RAmF+p7LFfIefg2WAWWfeAzfgc20L3HsVrv28EwY/Yp6y moCBKPDcNwqbsuWiCV/4W3S9nhvuixuvunULuPle+P6mATFMHrDMxn0DcDZCJA87uIQjgvJc+18C fchcNR0q+DTU4fUuUapESR7DTnRsk/qbUMbeYt5i6XGV9+xA+Twn0Qim9s+AeInEKiDQQNR1Goio 4LJ53EoglP9W+cZAjcJpTrUYiPuPOHpfBdu5D8sNg1eggvmgeRIzS7R8UHRbL+0BgwAb+Hh+VT9d 03o48zeOJuHIhpZPgAGwOh09VRMF25Wszz1Y0yyALFo+Cc971Y3kFVpDAn6Pp7liAwr8gd+Bf+Jp S/H/JLgm3lAF/6ZZC7GBSJu17NwLv73pdPx/D43UT5gnrhwCe8kjXGsTh0U/DgsJ74vvxammDTw8 OsKDrYNNEDS2UtN6B+SfhHz5GFyDmyPx+p7dStyGOwRp4TDoOBhtYAS2zkFZ/gYYh1uOxhlcwVUa 6Y+NI/gODMcqUPJ5d55n7JVQXJ5J3Ll/tfKMDk7slEWzVQPSlRt5W5AeeA31KkEFS7RWo4EImVHJ b5jHLT+qedQ54F1zlGd/3zkLGm7YSK22cam9s7ZnTS3d2hKhPGKewsyCUL4HGpP3QkP060Lh7sWQ P3ENlS1++oJraCaAvCY6zS2oXC/A308bF5kE6pyxhV8BgWEuOvu3Rbi/PgOx03qfo1rPOl2fGks1 r1u55kTvugzpbrWOOEoI27gu07xrbWFoFe5QKDZa1xpoAHRbl8EfuAb2KPjjATASeGrXKqLAqAn9 B3DWh6P8TaH2bTnrLajzfZC82u/gGydd0QwFLQ+4qn3BpZ3cLc8pobjjCcok7Kyq19CZTSfcrFHB mXgvCgxLfM+qy6TY7djdWPD/FpSDeAY3t+VWDRE2DwncFGEoIVSkuGF5yTxu+VHyLE6LtL7rYqj6 gi/yKj4nEysACEPc2XY3bmwxLzrydmioPwfhf6k/KlRUOLoE6d/Fv9HIUP7NxvVdD1SU1ZSjeNh+ XVPydSuC+HuBRgGpMVl/WSZwGnm8GdXbxhcrg1DeaWicm3edcb1Ao/xJg1pSOEP8XovTocRZLi9C /rzXeJVZRmh6aAsMfjD88RxpJS+7OFMhgngGA4riPNkcierUHGmwOgPx8+DWO9ZnlBQaiHu6ZvfL uO1ova4CQRgEK2cgCu1tONHaKzvviekhR5rIqaQzkep/iiP/PKTJR83jmVVDhN6hPZ0655Dj9LRm fUcvzBrsqa0ww1WubsUGIlRQ13eqn4JMvd9KrsxC8YUmku8R2FDs+K8Jtd8aH/mEjdG4QYr/X9fd 3xMH105AI5SnCEOeixvm05QNWOHiulzIbxUbiJDXbnc7/glICxedEOMweSY0wMjQqFH9kYB3Y+fC ao0khmunKQzp/eZRLyT5MdHg767y3wYd5zy6RIRywwmDPxBh8y1n/QY0ZLD+TR2fk5TD+HeJNFeV gRgFYIjgCFK6PJlSSec7LWuAz/pGEVfSQCSU/1HR8b4mFJ5LWSJ9jJWJ6429PVcHr0Favcc8lVlV Gh2/PgMRe1dXxUDEQlXHYQWNQfv7zlNYmFZV+CfEvZfVpQ9T4AsdbEFlsHt2O5wjYBw8J3AUn3qa IT9SHExXcWD6709lOei9AhXF7t6FFvMcHZI/ZYUMcdPQcltUfcwFVOY4yoTPwI1Q+s+r2zhMhCOI tJmLj/l+ZbY9xxFER61RvFGv+iw1br0r5vHBYzcgj/IUsIVFyS7EJ24Gdhbi7hIaXXEbw8QhxieV 26g43skwG5cGRqmKNoLynnLDNagDLO5PIezAFLf7vc9sfrH3X9yGdZXZIbh6ra6BCAi19jAYildo TWIVa0TNyDQdvK+Dt0F/YB7FrDoCK+1sgqhMaCD6b5hHLTdhcEh02sZYKpnpqKCHzJauvHE0DT6p wJ+6wYYL0itsXIb+E+C38od/Dyl5b55eWjsqeBbSwsU4zVVQSYyQG+3vORvBFYjPZ8yTdx+Q56Cx tF1Fb7obrVW3qZfy7wa/bdqeMzcp+ebKGImhPO0cNO9VcWO5UuEOs7qFm0icZUNxQVC+drR/TOg2 GIXBpak7l/KqCgMx9E+5VNZNW97hO4NM3vmO6Ht65gmEe+BG0zaC36ltVFk9ttIGIqHlMyK8gTpy qf5PtwFsZRWG74izXPfcAW1AzdPWdye6Vd85NpSpva+ZJxVHB7dRYRbKxyBhnoSC6XScSOUn///s /QuUHOd53wlXVQ8oOd54v2ST3WyyObls9ts9m2x2TyKJmK5L94CUbTl2fE2y6yiyE9u0FMfSxg7F JJasOD42CUzXW9UDkgIlUwQRxKFAQDJtiaRJilIMAqDwSQIIcmkQGEArYhBYGI5BApkBoZNz+vs/ b73VU91Tc+uu7q6e+f/O+Z/qa9Vbb72X53mv0AeHuox65D5uqamb+r76NQbwf90DozNkXbrrcczP nJtUsQ5iFMCRy71Oj5JejHrLbnjnzRXIALCVd0z3GLXTVSFpaxWZ84sRKk7pdkTynB5imhc/m1GA smDyojlrf6ggcQ51Gsi71oikyxNf9lqMTEjHFntatg3oZ9j28FWRPSsbqEMbwS+Z2yDDRAUR6v4T sIvmk5WDzZy7gZfTRoU4iO65ifgOfb6kp7NX4X5hA4mz6USIhy4+/Hu/gTpFeuhl78JC42brO4jA 2VM7VpnG/WrnUDcSJcqJk+XnaBxJiW9tQ3hX8Lyf1fUJ2YZEtZPZhFKsPAhGymaQVm/ZtyfyTyKR yoqJi3bs35KErRNxiISbtEJfRAFz1p6uH4dkn5+BJmA7rL1kRTKuG2Ho12nS/w9af2L3HTJPRFaj 0+9zf7thSYaWwr+4gs+Jq4vp0LRClBby4uSTgeEomWuGtNquVPtNW2tIVySJpKHDlsVrthuS57TR kRM/m1Hk/xc4iF8zZ+2dyH8ASpxDUd61RqYknaAMP2pCO74o7+jyMv9li+d8JT0KQWvHtPtVcxdk GMTVCOnlhOw3mgzNTBvw8NrYA0NJQ4UMMfXO2+uufr0B6bSY2HU/+Dv3rHAQf+PM4VZlrwubL42r wuJnWziIVsP7EOzlU3pkizwvk/fz49F8JnM/8Vu98JVMTZEtUeLgveaMZNsR1+CMyT452cRSkPQK b/Xr6zpvsffrKHS+iN/POs2p61bTQ3hSxyRN0EbtBJ5o4r5dLTiIN524dh3/l/2hfgvn+glz5mKY 9p6x9iDT9DsEVIddjrVW4/85vFwgSusZPu+7Na6Iwt9gR9UDduRKQZpzrR4lFaEK4NzXHjaXIUUT Vl9EHLeS5cfTZ1fgM+yWrnTS16Yiarjba7ipGBtFbHOh5V4wZ+2NOPjXlWb9fLv8LCRMBUrSi+5t llUZg/FeBVe5TdzTQnJvA8xjhSspG2wx9JX7gLkbMgiU9xgM7ZNIK/PI20n5qJ+BpJcu9T3FZAPq 10aI3Ht041N4e59lC+7X1B16dcxVmFC4jjiI6X9WnKcnDc5BlD1J9YiS4CCOT9lRMGs1Xdi0k0uW 2rloNWpXYUuetKb9Q7gvWddiP3Sv+fdgCN1L2rbU8S1xmBePyXe68SKEjRZ6s7byf8+cgWxbdGJG hlmRYIqR05iUPXryM6MSxzB4GolzDgXP29pwkAKjIxEnrxPnKfvZ8nda8h89ZFO3epyE0/mYuUr/ yAag2tmV8yf31bNgvP+Lb+zrKBD/6e/fr++vHwcxGa5anIMohZc97aNQy79eT5IKUNWKGUJHVqKC RyAzn6VbXc+iIOnl1lNDQbbBwLXsyL2BSmn7LFyjTCNbAQYeyoD/ZM66eWL3EYTjZds4h/q5pM+m NDLpURqKYn+8G4ri2gdxL99ceY8ll+71lB4CvFb+JXM3pEBg95yAgX0VeVHsH+TDJE/qHud0rpcu LzLl81g4iMFhpJlk3Yq+yhaJD6RBvP6eT/7Aqg6i/cBUxqmWdNt9np5UrIMoe1PGwVOwEWdhd163 9N6kwZLdrN1KnjWk81p6fXnv33TkWTQQlzLNS8FmVd4hc8Zi2cBcdG17ShpV3iWE6VHzz/FH0npW 2inPHNtytWRnB/NPIkxEU/uRQBfTBRYK3zg5rN6Ew9dhLNqR92+RqZ5GYpybiL1C99KRsFdkL52Z Kpyb4Fvmkv0xPXkOiUjHTV+OXIj/h3esKAyfPPdlfN9fnMvzQ4VfnIOogsdQEdws0sC0pSVQ5pGS gWCHwSVbFVaJ9q5wEto5azXcj5igbW2i4IWkTOgzDycG+0lz1s3RdJ+zlPtW3nlLJblHXaZIWei/ gjrgH5k7GDtg4P2qo4LLufc5LgohVXsRBtOPm9sqjtDb32mISU97ekxfQ2Gw3/xj/FHeCTiE81Zj J/Jz4gDlxvuo1K+DGNfOrDhnrzJlwadPPbGqg/jOqN5yZsSh6vpvf+rfQYy8GPo64vJNa7e7ZO+d utVX+T8tq8J6N5Fu4HzL9ADvc+ZKxRD5D0FXcN/mmjL/FbaC7ljB+8iX/ZFfNL8eT+JgH+rQg7aq PaPjMHSlIQNOuCd7h+KI5yQNNk292GRbuG+kB73/8BKewZKt8DqchE8UzOH1M9A2nn8p3dvKv2o1 0vl1khn7SOhd0o5Lds875T+Kh/C6E9feNsvm5v6vJ6UtcEoKZjGU/ZYT1ebg7PT3gJUMXU1aAfsp 8N+J8NR/+1/kFoYFTcIu0kH8vcJ7IGS+ZcM/a65AiiTyTyQVbtJSPUqZhRcWEZZiK7myEhfjICK+ bqLs6qkVGZXZvNVMW9pLLKRRXa7ouAoW4CTOmFsYOxzkudtkTjzuSxoPV9zrOEjvOectWKpezOqE 2in09PoBcJBQBuiN3WGIwQjTR9kqSm+dlPSyyDQGWThHBVeR9k/gOLaLF8GQvAR7Cum7xGmh7x7E 2rnc825aiT2l66w1mJBVstP4THte+1fPDiJs2SbSdbKnrOR5sTUL6PlNyg+R1N+Q8m4gfr6B9BSb S/dP7D+B/AWnyVxL4l7qjMi/hPfjuzpp7B9BWTxrqZ3XpZPEbgbGWRdJ/KbH1ZTGh6THZKSgrs8l L8fBLTiVb1Ya9eNW6H/MXHGb0aid1MMgVkRcv0ofEiJcWlpD/5tIoNcSA6F4pb2gy8K1pQJvSGtC HxlA+eeWHUNpdcleYxOSAm4V/tt9P4LzGie9F+lCSgr/PlvGUlTwHO7zO7nX6lWyEW7ojncrVRnR S6bLHBfEb3Y561GpbSAhv0f+b5hQbl30olpFzOMWp3rzvSlwyF9Myqc+yo8hqu1M6yHJtbHcU8tR 1WOy2E5lJlnFdFB12uCF8kIb3jIErceG1GbtMJzCl61pnEP5N/Sz1UrKIokbeeaJ0WVkrq0/Tz9D fE5E3rzVcL+C83zcnL30wDF8BGXwXHqfPdsHw1C/DqJeHDDnvJuUjiuxB2Ra0RrcpgbkIErP9iaB o/AKtADhHMvpWytNw53X2bAS2xXnxL3K6rbyWhoapDd6x/27vmKC0D+wZeUazgyugbyGa4ize5/5 dnxQKHNU9WUH5Racw8xWfXJfOPb5PNL/J8+61ppo4Lyhewnl3JeQf+42odgeoIA7ZEcuDBxEQgGt IcuSTJRkamkh0QlfWiylYpDX/T7EbnWcL1OYSAEjew1F/lPmljdHHJzvuEa2YNiI5PqyMpQYcKsw 9dg/x++QGOW3eedYV/p/BfYg+i8nYek1PCuFNPAdnPd5cwVSFJF3wlKyEXmSz/LifriS/AHpuSPI O1sdWZBA947kxcVGhecW+W9Au81ZN0ZDFuVyF1B5FVx2D1jtci54E3rQ3M140EB+02GvtypFzU0f qRB+pY0hOHi1jTuJyjuC8nxWVrtuP8+8+kvSpa435btESSNBIj3KSM/Nw3spM5JFjC4jLK/hf8+Y q5UTFbyIeFjQdo3cu9xncY5M8erHQdQb+ssc95zz9iI8551PfHBtB/F+aYAx8dm27fqU7Am6iWHN cGQfsdTtc+9sb+1hnrMc9bM271Obtvt6m1Jyr0mDipxP6lJ8JnOFI7//vIBn6ITuN5DPjiLNjl9v PcocW8qc0EOZg7jRjQxSniTxpu0OPcc6fd+nko4XXCMpl5IGIP8CtH3WWLDC6gFUDks6YgtJ5OWT roCUN4/EtLlMIRu6yyI6OedcT+3WxEa1VVH11p/cu3L+YcqfUD+A/0jC7jzHZoTrFeMgyj3rSc0F ZTKjCoxYW9V6m2NFViesXU0KyI2nn6TywetlQ90cpfEmSbvZlv3ku2S13c3IkfnAUTCWvUQbJq49 CemteLL3vinJf6V1frMre0ZwwPte5U/+l/xXP3M59nyuTau4UQ/DIHRfq6jsFjJbS7YMN1sPcQxD f/a2vVOm5X7AcaHc8m2d0/Cet6a9eb1h/Dilhf4cxKOF3as0aDUmW//rvp9Z00HUeyT2m74kzNlw q+ANpN+NNcTFsohiulLxqOVK7/znTch6phIHP2pejgeh9zDy22ltk6YLJI1aUYBnUTuOtPRRE8ot jnKTFvDUKOyOkHFWtoCQLvXNIKt2SYtT9zk3Ih2XgThF2kH8xCc+sWph+O7Pfsj8r8fCMLlWMQ6i kpXKMmPV867Xi1T1bTsMvmCuQoog8vY7zdpiMixFtMHnlebzdl6X/6XnMEaPSb/t193nWE+S9puo 4MPgLRParUnsJws39BJHqeS/Mvwn9t5vzrouMhem3QiVPW5a8uxFeC3PWl7rHiXz3NM0sOJ/hWh8 HMTQP4VyMRkal38vW0J6jtVqyHx8GGk63RW//UC+xJkokZOo93ptJPfeGQ9joL4cxOBsYeWA8ltO M2g99LXfXdNBtNTtSI/SSy//6/Ha2fJLl7PBhlZSt0P3aTix16ymDHM1/+0+9zClG9hl43r/IRPE rY3yDzlx7VU79q85amcSB4OrhzYvqQca/gUr7FyEc2sSutf1TacGQXdkbBVNV+fhqGy8F7GfVbt0 gZI4iE6EQmYN3v3ZX1oerpB3rvWEZ2Y3YWwVgRi8aaFaZFpQ/ht26E2bq5AiiDzZbwmVvsTxZhxE ebbp0fynkez1qY2eWIZUmO/S3/aYNh2cxwkzC1VtNcRo1nHTW/y0JQ7iRgn9F/S88fazgdLjZqXT Qfo6vY9kQ3udFqRcahtphWs8HEQVHNPDjCTM7eXqt6j0SJuu4WeR/6+QPs8nC7BIupPfmfQxaKXr IyjvGK77IROi0YB04ETJKAsJkz5uEwfRVlVTzuWcd9NC2pG0tB5NOEWS3vq0jUQ6reoRcuuXs7BT /tBRsrr/8v97Ll+LkoRBD78OLiHNbW4qwjihXJnTe9pq+jdsWUMkuef8OBmlpPxDmqiE/g1Hete3 NLJxsb5xeRAlfBgFSQ95k83EN4psy5Bzns1IEtHf2v9zaxaGO/t1EJP/LZrT9YeSlcpwPikQiywU I+6BWDjKT4Y36jjehIOYKq388LrSvLP1tz79U61//Qf7Wu8Iv9d83q2cc6ynPTCspaCP3AuQbB58 0IR+/FHeXdDFvuIn1WYcxD1/+8bKvNnj9bP5XPdEy+v3tu5+8TOt/+GzP9H6qSd2t6z7B7YATu89 GkPE3nundpj7fsbjIG2Iel81t56gai/Z0mvW5RQWsYLjutJpM2jdJlM04uAUjOPRLHwF53CHfv51 pAXJJ+Js4L0pP8dCfTuIOefsVfJc12PmXUkag23U77B3Sbf6uUXeGXP2fOLgabvh6u3XkrQu102e e/c5hyppmBJJvDW8Uya0Wwon8k/bKnjLmdmFuJdFrNK4lzgYcfyvUBI22VpsYkavOruFexKVfwSF R9JisoUlCQ4G6oIVexta1bTSh4OYtDLieo2p1v9y8K41C8OJ6fcmLWq9VjbSwq+8YvZ9lHuWsKfK u14vkiWySbHEtVclbiXfpuqI81WVLXhrrf/u039vRfr8uSOq5TRkaEdmoYBelS4hHfq3kM6XKlF9 yRbJEvd6v6HgaXw/rR2ucUIWbmj6CzKZve95exto2dY03FlpWU/KiuVr9nx9yeOp8RG6rf/u/v9z RVoI9v88jLRkkYaCVXoHUS+KgPTbjt+iy8WySfKq8q/98ov3v/Avvnr/l5BfL+t7T+9b33smrQ3c STSGofQiJHrNPJqhIRvfS89p6hCndfuy0rCWXP06iEU5w0hjFZnTvgYfPrm35ewVu0j2CJT/9Hlt KaNl+yXlHTaXyEfqI/1MxZnE//SzLoHSOBBnWa+pUSvf3NxeUN5HUd4chy3wljxnbQdL/MtRy9x7 Oy7M99m4GZlkNIGEUewb/4K5oy0KKsIkY5Ql8gcl3J+sCqU2sLxv5PbXaoaELRv3f+Xi19csDG21 Sw9F7bkwCoNrKDAeNafrD3EQ07D0Gp480UEslqi2GwXoG7lxvY7aFa7yWo5sN7AK0984jN/K0Dop BFeepyhVZna9jbC8YSn3Igzyc9a0dxbO5PHNrDY3Cmwlq8GZ3rU+4kc/j430IIb+EcTJop4HpyvS lefarBwYamKsTey9o3Xw6/mbVv/uxS+1KrKpOsKp6wi9UtzKc21E7UYMbWwXNG96QOD5PuYo71r3 PWxp6bIB2h3csu6VPcUy35VByG94LptbS6BXwuAgDMALTih5XPJb2XoxUknYUI6bZfmT8lp6YDLh 1c+1nzmIKJ/kHO1r9iGUH9/9yfetaRN9l2whIw1hevXIfnoQ5X/mv7LQyVoo72mUxW+3f19S6TJU hl6WfZXftVDBRxDfR7Rjpe+l3HG+rqQhQ3nHzd1tQZTecHKxsEKgjEIi1K0UUpDKxrzr4IQoFPPO swElhhASvQwdXYf//cA/we+NId51ng1Jr4Dof9Ccrj9COHJJZVJsppW5WqQ4otr+SnRHj6t6yXOV ShdGRGPt+bHJBuwFpoM8mbSW5E05yuqneB3KPAT/HJzGcm6FENZerUjvkoRV8kzevW1A2vjZkIMY yBLbuefoVbY4fih7fv7r8arp4PFvf6llPXCn5GHzv37SgxiuOMq5mjJ/tqQOYhT8HpyDhWRoafc9 bAf5rUofaXpg0tNE4DiE7gvmSQ0M2YfOQlmk6+YyxgXUbnCR8KVhxFF6NpLVqqXnU157MGCDRXze U6ObLY3lhcVB0NohjdBr8N9/8sf179J58e373Kx0XEhPj7z2Vt92SeqYyLsy8LquCOl5eXiuYTBr Qj9eSEOn3q5i64xalDUBYKe8BSex9z3XS43e0kG2N8iPgK0jMcbECPWvmjtfHen1yj3HBqQLU1NI r8OfmnlfqzKd/D73XOtJO7IbXwFxLewC5l3maxvsiTdMouAAnLse99+TdCaS+TRrD/WBU2J+m3ee opS5hvROpcPWJA+FO2FMTF2ZUPUnUIF/2ISqNyLvV1AxPYdrnbUb1XNWWD3nqPpZXO9z+HyX+dXG Cf2XndRoas/f60GyGMN6Q0yVdzy9VmLsZP7fj1Cx/Y3f+idrpoF3/Xt83zDXNekm91zrCv+VBjOc Rxrp7JnadXOJ0iFDS5FeEFaTLrelynjvkn4g5b6JPNHb5v7rgDrwoK1cOIe4nk6vEg/ibHWHpQxK 8mJiaCOcEl5xIHQZ6rUmpMd1r38Ltt11O3ZfRZn1MXObm8KJzNSTjmv3KoRP7J016FgtuIg8iLBX GsFZc/qVqHrm/gq43jCk/AWoae6g/DT8Z/EsX7dmvEU9XDzvnsZVe/3WBPKiPe2fNne7BVHua7k3 P1RJwjEqunKWAgDn1C1SG9kwtQ8HMR3eoYeOrkdaAXWdY+Pyz+JeftKcrS9sqQhyr9GfUOCvPbyD bA44iJX4jj42aDeNF+LYrIGtZHVT/CZ12gYhSf8iuYbOo8nnuuU3raz1/BH3HLT53kSpROPgBRiU suGwObfcv24okpa/1fPPtP9X4Cj8XwjTbmi/xDv076CnYERetiN3+T561ITcY2NqbQcx9t9MnoGU ExInJl76EZ5tRa3TQAD+2if/YWJ4yn9M7+6Kc21U+jkHemhzWVvAbVV91Amr1zqM1O0knQ+TejL3 +5FKngnycBTcQr5+yjyyQrFD94Iu90wea8dDP+m+X0m+WTXPS3zIip/Im3hfmam3/uIjP9H6J8/c 1/pTMz/8ViWsvgBn8dPm9npDFq8r7P5RhjW8deods7VBv5J400LcrLLapG4QaHg3LJluof+3WjyX SxNSPm1gJNzIkXmGDf+E1JU6jYrNMcq8NABpe0LLfxNlx0AarkZPuhmq7pIXQ8QMBxqYJCOazGgM ECmYlzN18jtHjDA9JCkxGpf/34ei4Cbu7ZC583z0EvY5/92Ebnvge9c1wBJnMhMXm1dxY58j2det r7Dkq+ldR3xu0YxTEBI/MuQuNEqckQN4FivjTX4nc7jy4nodacNH8pb0Djarrb//+fw9Ov/8p34k qcglL+acZySK/CvQ50wQ1yby7kfYX8Hv197sWHrvVuuBV/4P26H/ZZznDcSZDOmVOF/C+5sd5+hH jSkp91bvYU82bC5mPpg8S3EAQlfPPXzw5X+/bvmU9CJ3nacPSZ3iNFxZMOKIuUK5mA7mbBnKKOEd tiGT1nt6nqe8lrhP64f0d3iv60v5XP6Tfr4dJPedxAXy5QWkoWI3qxaDu+s6Q1PHc8xcG2nA1kMK 4cDc70neaVkPvqf1XbCFnPB9rU8cf3j9PNwvBTqItppqfffeO1cN8889s6fl6MXR8v/fk2Rxwrze tsjdbcXV87n/Kb2QRvK2pSkTIcp4yadpeFfcw9YS6rZbcBIH0nA1elQQwViab1dSUgENsvLR1+lK NNNVKGj9N+Hfbf3DJ3+t9WdwtEIYFDP4Tlr1un/fj6LaSXPn+fQ7xBRyYPyZs+XyKy/sM7/PiYuN KApkyfviFvOQrROkdbbgCtJplntBipERBx9B/Mhk7dlK7MKJDpZQyEhcLVkNF8f6kt30r9uqNmvF /rJBHXpPODN9OCmSPnULJPIUHIB3ds1F/HMP/jC+8/UiSz2ly4HIpMnQe8uWYaGrEQU/hvt6BOGf 0w1c64V/LQcx9N4/uGHXRntQzjaCy3ASfx1h/lso7/4aHPP/L56Pj7Dfi+f+zdz/9SITF9I79qea P7iuYfm/7f9p44zknKsPoRyfxf19xFymPMhwfTHEGyasw077aX0r19WS91IPSziyMr9NlT3Hlpa5 f8RH4jQVuDBEJPtdSi+SON6ZeB6a0h6szPMO/UWUBXNWNHXeie+4+MmTT1z75P8vfzGpgSK2UFHp DOd558x7V72H775f5jsXFfdyHsSrDBnPI3K/AQex6z9jIkkjkl7LuA9f6D+u47xZywwnLeqZlltw EFG31X7RxMQWI/JPJIsmeMkN64JqZSQUomzl1qy3HBSMf/HBH8ktOP7mZz6ICsGFo1hgeKLaVVQw 95pLdBLX3o/v+3YQtXG1Bh/88v34PX6TjYtNKUDlUbvbnK5/VHAYz/ymfu4FPnunWaeDmCX2fwrP 7nFxDBHPZrEZiXMU+HrlUOm5S3vvEtlhbVEcxfd88mePvfvBn/2mtVcMmZVxvSGl6S2V9BTKapb6 vbmeHEtVuCMMOkyy4IJ3xQ79h/B+0sRogvL+OcJ8DJ8vJPeRd54ujdpBlPsSp0R5LyMskiakd/gg 7uNpVLLf3PB9bERyLjxjmQP4+//p5Jpl0ydf+z39Hz0Mtfs8vUrSl2xvUtbeQxVcTxxiUeoodN3D MKTLAUkTwWVtaEX+nB0lw+CSRUfkNyJ5niMK48hk7lnLfxNx1PfIFJSrzzsyHSR93jpOzethKbkf 1JW7ruGeLiKPnIEOW6F7jwnm6OjHFuqWTtdQDp84+7uo5+CwFZWmcZ6kHlvFiZKFa3R9m/Pfsqtd V9dWn1s5bFTwUdg2x1E/37CmZZg24lbnq60ueQ5JmrVRh6B+/ZSJkS2GCiLcnF69a/nGuyOjaKEi 3v2e1p+N/u6aBsu7HvlwcQWHKKwuwvjL730Tw7AphmPO/zagtAK3m6sPpRC+p/nD+L2p8HtSwYu/ KP94UlHh3KLca/ai+k1UdmsP6d0uxKYQjd9zY+3NppdbsnX6CFHYzuxsfVc49R05zTv0MLTu/6yv dlpLn7GkU6PkeukxfT1CQzmj5TCa93FtDpXPsnGovDuthv+kNb3JobcjdxBh9KdxH/k39eqeyfDh ZFhp5p77lsnbjqSldfgTM+9Lfi+/zTvXZqWfH9JSJI1aweiN3m6U/4zVzA7llXTfWx7rXWldoB3E EzBef9UKa/8Yr+9G+B61ZTPpOHgTnyejPPTzhFacZytL7jdV7ZYT1/sa0gWDbg/S5lU99FrOn9Z/ K647YIXB20489bo8Zyh/VfKwOg1dTRoPJY3IcSNyb+K4lKu4tmDOvjrTBW6UL06wPLsc7vztX+iq h/oUniXyzLylqiuHYSr346g/LiMO8v9bdul4Qvkkw3/LgBlOastov7znt6atM+6S+03u2ZnZdcse 0PzoUoAMdXJ5r6uCMupakoTTXGe5/RSd+IqRLfsCyVyvPMRgLGAOotWornlfFdmAWjJ6D5mnMjMl hWmxhYPyX9XPXMJUZCUpPdJFDgcaU2w1eQQG4IXOeaepJK6WX7cduVRiEMjnqtb6b2Rze73ybQ/K S2uZZ50usJRIDNZ+GjAKkkmPSTgQPzJPOonDORjTyR6geu6me8VJf5P9/1oasYPYEbdpvssq+33f wrPUPVBrl7fv+q2fEcNKWkORdzcRl2tJjDX97PyXzWXKQ8P7dYQLaUnuNVU2HwxHOn50b7J/yoQs nwYMkDi4IKNuRp43h6lsnmjnjcn+FjtS9S87jerbybkQ/wMYUr2a5NnhmS9Z00h7YfC0CdGq2M3a l/T+gLHU/VPLZblueJH02pOWzOlXJwpOF9YQIeGc2dm647c/uqIMShoB8X1h5R7CrGDP5qGC53Tj V2HX6pSM0nCM5HXeb/pS+jxG7SCG1SOWun3WkTn6MuxbwqTTZSa96Dwlac2835KSe0QdJ+lJplBs VVBgPebM6MUYuiKgYOmIFAWt7z38zzfkIP78F/bkn6sHwQBagtZwEHvvQUyEDDF9+9r3ZYby9lLJ S+8TnMSiHUSzUJEUaAUWanK+hleeoRAjwFGTs46q9rh3Yaqg5ewNWhVVb/21/f9If7atDMQOpRWO fw3p6xLiprdNzUfegzhMJXHmhKvPjf6B3/3XevuTvtMVyqflRcWSMgVxKcNLD5tLlYeG90WEyzgJ o5QYGf48jK7YhGx1ZOih8r7qNCRuJZ7lv9uxPECZqtze0lToPg0HE+VHmk4HIXku8ozk2chRym/9 2bxujFfBYyY06+I0a69LvSzPuMDnvL6DqPyHod7K125JOYB7+O7o+zrKoO954Ifwvcx5l990/Wej Shd3MnkBcX0T4c4fuaSCsx2/LUj6uajJ1v++/5923N/O/T+jP09+I+HsM81pJwznKLqTYBPYkTdr RTsXJ+4vcBpCXxpkPt6USruFUzFEtavSOqkN+/wI6F/aEYGaQSv8+m9vyEG0fqO41a0qsgDIQB1E GGJ73VXv62888lMta0aW/t1EYZ8tPCM9F6tYp0tW+mrP3yqw4NThXmOlxi3Ojrj2bb1dhPQOiPLi aEMyPUB49t/z0Pf/EdLNt5NGhmIrubGQaT3Xla20BPcar9vKQUR8iTF8P17n8Dce+vsSH8a5w290 +d9bvOauOB15r5tLlQpbBbPLy9yPUDLcrblKj8dqRLULkv5lrlW61cF2kp5jFnqb75UO3U9bDW9B p3PZfD/n3EUpcRqSstu6v9pyQv+UHW2gESBL5B22w2BR7CVtM5jyrwBtpAfxlyA4p7n/35ykl2lG bMug9YHPf6z12Lefbf3F+39c7yWn7Y6sjbNZ6Z4q81rOJXOK81ZPl/Jel/vy+8x/+pQMnZW5rEdu fDW3fP2lL+9tVfA7nWZFfTk0Jtz6Pmr59degiIIX7Mi9oecY4lnJaJPOsI1Qki+Kyxu9aglxtIXX 3IiCE1KgDcXwxMP8+Iuf2ZiDuLs4B1F6EOEkru4g9jExO3H6kPnFeF8FO3wvHEjz+00VislzcSRT qmrxK1jpRRFwnV4L6VwhzDKEazuivBO3dQzZ7jVPyfYz0rAhw4tg2MS1J/D+95FX3xpsC3iJ1a4I +iintpWDiHiCEbUjqrb+7N7lBcGir/y2GU4qjQ2Z3/ddDiBd6gpbrisGoP+suWR5kLl9KrhRAqMC 8m/a4TrbL+UAg/Pb9v1wcgots8dDuu5UMkRzc4u5TES7XtFpvu80vr7M3Fs4QZM3rKj6ggnCxon8 n7ZD99UkL6Xnxfm6rtOjNtCDGPwmrjef89/ehPiWOLFjV6+i3f687zyYGXIti6OstnqpCu7C87hY YBxqVfbe0frgl6M1bdm/8ND74STKdVPln2s9JfeJ/69VfxVN6O524vop6z7pCZU0jTAMOO9sXMtx 2U4D7Tgeun20xR1EQfnzugDNj4BiJAUCCood0fdvyEH8EzF+l3eeXiRbCazVg1jEpvEwij705ZkV 9/aXop9CIvZNKyAKtY0uOKIzpEn0qjpvTlcsKvha7rX7lZLNzoPyDS8bJMqL7OnqvDznpNEgJ142 LDG2TTqRyk32AFPeLyKtft1qSkvegPNq2WSc4uU5hz3e/7ZyEJNGBkdWrZWWfClPxEDTlXwaf0kP xcr/bk56OJ1Os3I+eV3STZ2j6kt9pZ8CZTdgWKw2L349QvclKQMK7FkaC0katvXKuJusW5S/oFcu 1fE1gGefbEEg5QvkSTl1wVx509jKexQO4rW2oVvsM17fQYwLdhB1T5+UC9LYae4pK10e9SjteMrr 4G3E/RfNHXSSjpSSMPRzrW7JENINcJtObzn3vUnp+xyWg5hsHXVJNyIq0+MucVdk/PUqXe4hTmXV Z1m4UTp3kgYAPUIgHdqd+9/BaOs7iLbyT1Rk8Zj8CChM0tO2Y2ZX6z9c+vKametvP3RXMpQs5xw9 SckqXmtUxn0v7SyFT731V37rJ1fe1ycLiFdZ5W4QqNozRRiIKyWZ1D9jrrItgHNoNl4uSlLI6XiU AvAD+iKRF1u7/XnHDC9bfnby2/4roS2vbeUgDllSaU/vbFl7dvZsHA8U5T1Tpn3QKmpqqRKuMqpl PUL33yC9woCDQ5Jz7uKUlilSvuCYaySK8Z8Y30l5JP8xZVf6vwKlneKotvG6JfRf2HCjbI+q4J6d 6fcgXEj/kddzXY3y598iH71uzXxv7nUK0PoOohDVYHDn/r88MunQ3i0O+RojllRwNGlgFGeyuHTw lx/6sQ05iN8z80M6f+SdY+PC/+V+ZZGaQTqIshF/6L8IewMOdXcYhqPkGWXiS+674bYceYZ7qtdQ 5sm+us/h+HET6oTYb9r6WfsX8J+32v/V6aT4ciijbeEg3oebvJRz8wVJHlDykGwle6bUW59bOJqb wX7mud8wGaq4h+rMeNdx3dX3UOrLQUzCqsOsaq27vvZQ+77+psw97B7KtSnpcyOz+k1zymJRtcds vRdi3rV7lMmQduxun3mIUrBGbnGtrlomD2SdGhX8kB15z1e0gyit1fK9+V3uOagO0UEckEwaVO6i HZdz30OUz7O6B7rIsq4PVVRtye7VQRRC90uygXzeuYuTlC9ylLIGRz3VQS88csuSxe2kFzSW0TnB zSRuUe7r781/Cy+XTHiiDW751PB+BWFOHOlB9Sqgzp9oTLUqM/4NJ+xhSGkGW1Y3Db23+3coVtVG HcTyl4MmH+utBkLvGRPylcgCNYPI8xvkT0+/L///m5JJ93qtjAE5iHqrHX/ekVEgw+2B69By2ZG8 ThQsOar2Ldx/sor5WshIK2kMVP7icvkz0PvZ+g6iRiI/9IpZvWqF5AFl1HBb79j3fa2/sOdHW98V /p3WPz/+SRx/ovWXGj/esh6Q1a2k4iuw8ltvKdq+DMM08Ul46y1H5t+Eu1p/MfwHrcr0nXjf/ftN SA9ZWWVsfQHIwj0oDJDAc67dq9LCJdIbP3e28mxVZH5ooXsspS2diMtupyb0fg4F4DE9Wbxt+KRp kFpTdBAHo6ZnenYQf2VE+U07qi1ow3sQxmIvmpF96byDJoQ9AWfscu65C1MaX1LO4CijepR3xQpX zi+1Ve2krbx5S02Z5f4HUC5JWacN5drG6hblfwVObP65ilLDbznh5AU7rD5urtobof8Qyqcrco8D 2Soh0dZxENP0FQV/bEKdT1Q9p+2o3HP0oQ3y0NefyP//pqTvM3EQi0Z5j8CWuKSnH6TXS224ESgZ Bpx2uPgybHRTq/+2ka3r9Fz45Hx51ypI28RBFELvmzkRUIDkAaUynymZtDypF2CZkF7FBl5PTyKB 4KHqcevZ//elW3iAa29mqQ3H3P9uSEmrR6Lb7pNKNGjtQIaTfeysnldN81vvbKKyle0oBoQdVfdX lNfndgxdSguXGTzHhvslc6mti/LuwvOeldVGV8RFr5LhFNKSJ/ml26nZXf3ziZPoP49rzrfzVLFz Vbam6CAORDIvDCqncwhk6FFieEDpccSCM4V6qc9NlqPg5bxzF6UkzkxjVbJnoywQ85C5ei5wDk/Z 2mnqPFch0g5ivVURR3Xaf85ccnWma1cHaxxOIU68l3VPZT+oYJ+OWz0UUs47sDBvzEGMa2e6/ldC SVoI3oKd9KQJdT5wFAbicG8G/Z8+nqlufMP/i3YQlf8i4mZBp2Mdn13XHYHaZY6SIfTeIyakvdEM MnlqYNomDmJUuxuJZC4nAgqQZA4xeOVh4XVqzDZlXHiQLD5hEqd2tvTrojJ18CaOqw8vFVS1d8Mw W6gj3A6ku+jNUupZ53EzMhuvDm54qaESuahE88PQk/R9yzNFHEy7pVzqvlBU7WFU8NeKddAkvySv 7dWcGuX+kOyhZstG2zDedGNExzmoFaKDWLyi4AoMjSdMLJYSOIizSTlt8tXgjYZ1pesFPZ+m9osm mJsnrh1C/N/oPndh0vVwWpdtbmXqiRmJa8Tz3iIbzoz0KB1/7W2fZM2BvTsXB/qslf9W30asTH2J /Dmp7/W96RWGl8v/grUxB7ERHIYQd4kNU0Y5M7IIl/eHCOPPm1Dno4dlDiDfb4J241TPMuFuFuQg RsFXrJn6vBXLasiwHbQDmrnOKNV05xGmYtbckFGRcXBNdzrlXasYbRMHMQ4+hZu93nXzYywUIApO VjM4be5wdfpxEAcoO/ZfNSEcHMo7ac/kX78viZMc+uXcLLtIIqQvfc8DqtT1cJ/VnJraX7Ma3odg UByTuQPL/0NBnzqsqVGlPy9vhT8U0UHcvCRdwbCShrzlYYNpWpMWWn/NHqVRY6tac6JZG9miC2sq Qn0rvUf90C5/Biencfumty2yp71j9gN3tiaiZEGtIqUbmpvIq2shvbPN4FZx5TLO0y5jTWO3xH2f VGZqA2qUz9UGh5i69yD+kLcLdO77ljgvaRmENLDR1WzFQUxHNRXZiLtB9r/2dP7/NyWT9vodpREF /9ZpeC/rtKunpwzZHtB2SJqH5L28hvToBJmmMHkW+XqvCW0xKO9i0jFlrlm8touDWHsSQoGaGwlj JT2xFUaNMyMLAXifNXe4Kk5YPgdxIr7zFrT28IkCmJiuHbKjO27mhaEQKW9rr2babqHMFHxFKpkP ku/UCHrIae3nUGHKxOxZFFYLetW+phhmywVjrz3ZW0rrOYj6Web8bzsrbVxIGxp0D4dU6L7M6euv 92QYRMHRiQGvYtmbdHkB46LHrS5SouD3oLdXnr8g6RUNe+sl06MbCjVCTRkLw9KWlTZleP8q4Nqz K//fh5D2056gpPc3eAvqK/3bUfCKFQ51Zd2NOYhC5J23lVmBPS0DRqzsNhl4Fq8jbd1tQrs6I3YQ /8eZf5D//81Kl789rgwf+z+D53nYVu43LbWz2HjYtJbtJD16UDu+wWXUv6dMaItFGn3T5z8YbZch poNviRyWpCA3Q3iuImPca+5wdUrZc+BeRyX3KRPCwdGo7Z9o1Iqdh5iVkn38/A+aq209xIETg2Vg rVSy14/Z5mItYu8OxPPPQk1UJCfgHM5nncKk1T173m2odRxEK6zTQVxXwTXE1SzS2e+ZmCsv4kCE 7mza61A66QXC+nQQ49rxFectStq5C140V+oNPU8659y9KK3Xpceh4b2BdDhtrtKB1JuwAYodDSXX 1o4S0pJerMc/bi7XGzL8TfnXhrxi5MYdxNBFWYh41o7JivOMSFKHSXzpONvY+gayWImkYx3PxcX1 //zpn92Qk/jnHvx75j+9X1umLVlhD/t/CpH3Wdz/aTiHN6T+T2wCY6sMN+0ZyfQjXF+urSZvIK8e R376VRPa4lH+uXZDx2C0bXoQB1fRDFl6UrLMgYi8583drU0cnM07z0ikM45UQDDChkFc+zXc/+CG uYSoBOPa+ssTjyuD7nWKarJS4cetvdU/b664Nsr7q1YY/Og7pr0IFcpRpCfpVXzDavpLOl+0K8uc a211yZLnYfCTJqY60Q5i9lmauMr+fxtKGxRtAzGY03l5jZ6bUqG8R63pKhzaXhcKG7TEQQz6WskU aXZwdVdUwBx45Z3MPXcP0g2/MHL1mgWx9zb0BXOVDuyZqadgDA9uNJT0eERB70at8vbBMZS8NOyy eMMOotMUw1rCJs7EqOsLuX4SBr22gay6GQUbWxhIr2Iq/8k7bx+SRooNoJ0h/L6vBmQJO9KLOeXG ENs3kkWa/CV5hkkjmThmcs7l+BymdBjkWchuCaH3KmynQya0A8MOpwbXg5jYB9vEQQz938WNDm6o ysBkHr4uBOQ1dL+LysQ7Zu5sfSIY0ivOOwIh81ZUtWU1Jm9ZqtrfCnebQfnPoCAZTIXauBPPIrhk K+8+c7Wthe6VGlABlCqSjWFrd5orbgxxFKP69+F/P4t0tRvG1GftyH9pYuYOVLKDaFEzeS/7WVKx dX42MGWukxoDUbVVgaE4sUcqyeBNGHZP657WPKLa/4V8cAa/kV6dm9b0u1GRwbGQ4ZTta2wjmTis NHe1bhNnWQWXkJb6my83ZFDufGt46a8XBSjn11mFcR3scED7vIkiGf0R9NcYIEag7LWbd/7NquM+ 5bmuMuRu7+3FDi9tK01LG9yHMQ/ZVkBWV9xjhpYON31u2EHU6WpP+r9R5yG5vgmDOK1hsPHV0fU+ iPiPVvd5e5e912v95eY/WNNJ/JsP/lTLEXtO/6d3B9GJp1pOc+plc9q1Ud5HkedOLNdbJt7So44D eZ1+PihlrmfiXS8Ws3dqHs/iP5jQDp4ZOIhFLvqk78fEH456Luy2ICyupW+4kgeFo54bkzw0S7kb dw6FuNaERr+QgU5w9dYOFVzHPQx+eGmKtGInGx4jHCY+88LXg+zQtFoVtTJV2RiGg6h7uFfp+doI 0vsYe38Tz+FDdjz1ZZxL73eaDJkqSibv6WedlUlTy0ODBiRUPtn0q3R6nkOF+cxEVFu/l6bhV2F4 TFuhfwDHx23lvvzd0fdJWdJ1nW0iKYtwtJW/gPh4Ec7heDXwRMF+K5xcLO3w0lSRvzHDbxXs0D/e 7uVJ81zedXqRjI7oF2ldF8ck7/z9Sob357H39uv9GOS50mWbieP1FshZBTvynnekV7bhtZyZ4hfv 2YA2PsRUttcyK7EXmqZ6VRqGsHrJhHBjKBkZlz47qPu8PQoOtO7NPPLmC7lO4q9+Y3/LatyOtILn 3Gf8oRxeRNjXHl4auvfgXo/ACbuAMgX/K+5ee5PEt7H9ZIV1Hff1CyiP+xsxsVnEQSxy9Vq5H30v Jn5VcNVcaYsjN9odGeMiSQDS5a+1iZ7DLDLpPe/cwxQSnhNVW46aHM7w0pTY2wcD+3oyH0Iydk7Y ehXOqc8bBfPWtBebK24dtIOYc99Far2FajZDw/8HeMZP45yLxTqIUCR7jtaWnMhbQnmS9Broa+D5 D9hBtLUxI5WxP68bu5S3+c11u1HeZTueXHGt7SDtWClfev4fQbn64yZGxofQf3wiqt8sq4PYHnKm XFkJdv3FNlYBDvwhK95l8poYZAUaQ0U4iMIwHcTQPWDPVJek3NHL9+f9rxdpw9Col9Uko+CEjTLQ kfoQ59PDS4evjTuIgpSl8j9dho9QuL4j6Vp6xUL/WRO6jdHuwS64/pFVN+V8u73WPc9+ssNJ/Fdf erhVaVb1b9rDOnX913WODctbfXhp6D+MezyNen0O9TnqdLG3Ru8gOk3cu6xgLDaBktE7fc7Z7ZVI 1nDID2MhatROmittceKCN0wfltKHH1VvIJO8YO5m8yRG+MrzD0vGOXPiYNFWk0dMqIZDw/tFVAaz tjjYgyhY9DNCgRn6g1mpapSoerEtVHmSxotmn0O9ssT+v4TmCl605tuoCJ5DOj6ItCS9BoeQnk5C 87pyTBoJ8v5XiOwGKsamfxaVcmHLZNtR9TyUe70tKcmn7co0kBUod5uoGDtgKJ3WBqVemGHA+bMH ZRzE63A4eh66i/PoHjrd2NN+dgUp6q2nbAVDdBDx3A+gDFhK4jepU3P/27Nwvs30IOqVXN3Les+5 QdStm9PmHETlnxxkmb1hIV3LQi2Oqm/efkBdhLyB9FCsU67PhTBV9IrhOk20nD3i/PutCUjSn06D uo7tMw6j2v9j7maZyPsC0vos0vo1vQdyaoMMohzoRXo0X/XKph36IpHFb2KZL5wTvp4lzzKRraaW oP4boscBZ6/M08mLkPJKhmPqhxXVLkiLsbmV3pBWwZxrDE3GWHfgqJkQDRU79I4gDhd1wVeo4yDP B5ICQ4bWxLXeenjLSlQ/L/c54BZhGf7cRGXwV81V+0NWRY19hNtUKv1LWgmfM2dfiQpetBr+QuE9 lllF/mV72g/NFQvBlv1Ro+3Ugyh51buB9NF7Q1sJsJX7oB25b9rSgg3jrdCepAKV5IcpmfPa8yIH Nv7rNOUcppzNuU7PGlMHcWIv4sMYcYly/rtZteMX6Wl6A/ESuR/A778qz1hvz5AOsyv6GW1Om3QQ g8eQd5asxoiH2Us+Ue68CdXmkKHmUVB854c0PBnnT3qFkx7CRLKIUnZLjkQ9Pvco+C+4/2SubbJd RQPP5cviGKLc0HaHY4YCJzaIsYl7vV6/0mlchsQibyr/QR3uUaFXc88JY19ajttKFFy1w/r6uyRs CcLJoWySrzNVOrZd70+VRngS6e3f6WP2M/MbKXDle8mgcXAJn218wvJa6P1ycB1dacuxMzyDF64X oiAL/eH2HqbIGHbpVdLxXJjjsIrG2wDtIB7SRsdNWZG0/n3mqv3RdhBzrrNRJRVBKhio3tpzC5T7 iK2CS85MtTURJvNvejfcJY3K9WGsyfVV7W0r9J42VyoONXnOKnCIadprpMu2vHvvOT42I4k3CUda 9kqjVL1VieF8RR4AAP/0SURBVKcu4xn2NR+uLNiSFmMPToKpZ3ouzySucA49ZAvv07qhEMm5kRbU rpuoe3pfzU96SJqBccDkeSbPtBDlDeHshSE7iMhfg7leKuVeNJfLJ/I+DRvnD1De6bneJdLmHERh unp1oA17uTJpOHW6kjzY2xoGskCbCt5YeY3xEdLzgr3HO4Ny4qy+F+WPeDHJrjImsQEg2K+y/6ga kQ2bwVbeMfg0sA+MjZANb78y9+tE/jYZXio0qkMwdE1FrR+YyfzmO+30pa/bD1S+T5botSP3bSQ8 ZA69spqsTLV6j0UvyCak2YRfdKJaR0hsqHgkcwUfMSEaPpH/mo6DAd97JZy6YUd99viWgdh92mm8 Z1Gn6xUthkULaaMx1f8w04b/F5F3fhW63JHee5R28hr+Ioyi/eYKawKj6asTjanEcCoinUkr6maX AN8gTjRVqIOow5o4Lf9Jx3/S0tqOh4HOl9MOvTm/DL1MrokK3XvdCje4p9i4EPlP4V5vpem7CANB O/dFroanlZ6vj/k50vvYdhAL1hg6iPh8nzOza0CN3UgDUt4p95oVuR29vrYsKqeQ7hrurDUTXEea uyX5Pf88I9PmHcSZ+kncb965BiczJaGie11lLluwuYVpulG1i2kZO5YKER9K9yQOqRFxbaV2uk7f aRqP/CuI5ydGar8anOnJEw7iaXmY+XLY+5Y8Awj5e6kSB9tjeKkm9r+ZGyGFKnlYOoG1W7Gz3+O9 RL75jaN24RgsOLH/qh27X0BBMY0EOJg9uJT/nNXwvpMkfglnd9gGLf+WEwXD29oiD1nxSxekBWeq LjmocCqqPpKhtIUReScqalKP/9fpddAFt7RGq9qjVtOvmhBsHlnNVPKPGXrRl+Gc5lNdibubW8kr 9GSITP+toGJIhO5geg9B0Q6io+NKL0H+a3gO/xp5/gg+vzCh5ycl8Zn9fbGSPG20130L8f+HCMNh K+x9gZTSIsP0tUOcvfdsXGxWQctpyDmKNPiTMEketKXBs0fs0D+AeoMOYhYVDGibCyNtGLtXcP0v IZ39vh3unLWVfx352jRK1AtplBiANu8gSu92s17MNiWbEeLP2XtHy5quykrU/W2vo3Tv24DL1wFK 0pIMlTf2sVbe74YmpHGEp6Il7+vnEb+jHU4qhO7jsoprshE/wqXjKcmP+ffRh6LtsnppiqwymRcR BcppouCcgdMnrbsNf8lSdZk8jMpDXkONuqw+dh1OIQoF/zXoKNTEg/+ACeXAcJq1L1rTt8uDzw37 oGU3gkWZT2KCMxqS8fo3UuNlUJKCGsYy7rf+OXPl8UHpBV5OWdOyilm9VdGLmAyoEOoQrqG3bajt w3HShGbjpM6hqh2TfZXyr7EZyT2LpIXX2/zwn4Z7dUKv8pZ37nWUFv5SOUX+QHoPhaIdROTvlfGk go+iPDwh5Y7eBDrnf8UofV6ygfiIVpQTYhicyv898654VLAP95j0IOl0IsZCb3lTj1yROMOz+e74 +1sTewp8PiYNm0aWnh0xcRDhnOhVO7W6r9OPxtRBtCPv9/Hd4DbKF+m49m6h7IOSNLLyd4OuEzat zTuIwL5vcjDPb1UhLqXxb7q6gDh+xASjd5R32A5ri06hDTzDVCZt6elZeWltyJL0H74HZVcPdf8A QN36gr333TdQt7Qc2VoNYWw30khayoa9H+l8Dkmdva2QbvyiK5is0nNHtbdgEL1gNbx/b4X1AzDw liV7kI2K0P2PVmPyO3YjDeeAM2FXpYIEPjBDd1PIylgDL0hNJlP+N2EgFbqwyECJ/M9A5xOnyDy7 tMBYcY9FK7mOg3SCtPKQNX173YRqfcJdfyF1DvPP3YvS+/ZQibtNc6WNI1tRhH06iKr2HaSho+aM hVOkg2grGVIa/Ko5dSfybPbsPGFNd10rvc/sZz2rnU5l6Nvz5srDRcr90Lthx+5r5pPi0Xu6Gock jb+e41B6imqtv/zgj+ll7JvnnmxZM3cg3Um61XHZu0y47MhFnu5vMRh7OuMgFllvjauDGHtP4rsh OIiI63b5X2C8D069OYjqziH3ILraqHea9WLmeMn6CnvcOau9af24KZu2hpDW0rSdSr8XoTyUdUN2 yzZWtauoe0dTj3Sj/BNOc0o3ti3nx/Q+ROZ9AUqcT9n+JYjM1bcJynsahkp72JeO7KKkK670vdvf ePKiCf0ft6PafhhNV1CQtOxQwiiZorhEtUJy7k4t2pH3OyZEoyX2jsCBH/CWJxK3QcuW1dGUexnx /yUc/4UJQfmQvYamq6+gYLiWpOUk/Pn3NkhJj4bMufOuwAhKxvtH3u0mlPnI99JLFddPWHvyztmr zP3LvNleUPVDSGc9Gh4m/vEsEA/JCm8DoNgeRNmPKVh9JITyPgrH/0LHfzrKzQIk8SXnm9bLjz9k rjx4wlpsNadOOdPyzGBkqIJWx8wjDp7FvRbiHMiwcb1CYYb/6aGfblmhGTXQz/Mx/xUHUa+W2wd2 VDcOsYQJ6r5WrxpTBxGfP5/8pnQ9eKPWph1EpzH18jsf/Dt55xqcZGSIcm+aIBTDnkmUvyNejXVc pMsmU5ZomffKkx6601bofdbE6kj5k3u//2XULZd1mKWxWebWd99LkZLyOp0msu2IPJnf117tqVAH EWqfb7denne0QylTQn83nMIXnai2IPvstA1PqOj771A24+mFD0rSe5giLdp54S5aiANtsCarWg6u V6Efpv1XKtO3X5M0URGDQxeWmXsYgWxpxdNDdINZpNMjiMd7oA/AuX9/W8ky6/ck39cuFL2ITjIB HK977cGTMkA2tO4678aU5lO8joI3zRkLp1AHcQPGNhzEp/DbgfV8SF5DmmnJBH48t+GUOar2vDPt zWtjXc9XwXMblIMY1R5AeriSd+89CfH1Z/b9SIeDOP3iAXz37vb3Wt3/24j0f6X8K8JB5BzEDlTt ENLbTTqIK7RxBzH2j1Sm6xcqDdTNYhTnn28gkvKpErm3TEiKIZ46A+Vej1opvU2HKd/0dkGx/227 4f4ObOafMTE6OqLghf9q5n1wViWMxg4YhpL4WEDdufkRU1sCWe0pL2L6lXaGkgdZkS7ayEMl7n/e XHW4RMGPwTiFY+g9DV1uZ4R2eCWcy+EdiFLjQF/Lh4PkF7K8vN30H7Bj7w/M296J/QcRvuIMrW51 xy0cnsr0pAzDO4Vr/zMTitGi3KcrjZ1XIIRXhlYkzyt5ZgNMG6uoo8FCpx1j/EzLSpgw9iPvPPLv uUQwwJvSY4XPVYDvze870nmf0q11wbzV8HoaagHD+ADSat8OIpyqnoZNbYRhO4j4zUE8J7PJd845 +lIm3UqlL9doTM7ZYbX4nsTIuxf6LNLIS05Degyz4cD7ovbX68JuBKed6I7MtfrTRPO9rV0HPtzh IGram55n4rRXST4K+3MQrUavDS3raFwdRJlLHw96FMxYau2yMvIOwh56Sjc8qslF2c8v+V+faXyT kjpW1quwQvfbsNGKGVkVBYedxh1MExuVnrcHuyFZqfTbsClGv2Kn8vagvDwl9pjd3JWEs+CG77Uk dabd64iprYAerpUaJ4m3vCKSelO2IpUhcjjufvcNJ/KHux+eCh5DAjuJ41U79t/WPUIiadlO71ff cza8A5C+jrmGcr9jRW7/Y7mV9wSe3xUrnLxhPukPOEgI42D225HCRzst8h6vTfzrdKELgFpsQjF8 ZFy9cq+iYHw7WaBCwiYFkikguu9lSNIGvcRR+7MkDiVsy8LncpT4TCdm63SW/qe4wlR6omCY9jzU QjuIMz06iGla0c9jCzmIyn8Qz/fN9jPWzzdzjgLVjj8lw02DwlaBRQV6wmrsvIp0KAuQmbzut2Sv xXa5OigHMayds80CBYXo/p0rnUMgTmgxTjziQrkyIqC/+IhcOojdhFKG69/k/3d7amWvnAoeQTlz GvXdm7DNJM/e0qOapH7O1iNDlC3zyaKpliMji6a9G1ajADsxrv0a7umPuq9FrZSU286MPHd3HmV3 OYZTSodO5F1etsFg5+j6ZGX4i1Rqd6Fuhjyky/ozJkTbD1t5h61mfTGp2DsjqmiJwWDPINIbukVg twlC8chk0qh+AteQCmMwFdWmJQk7Sdx2BANUVb9mQrt5ZFPS0JuVTfbtGRSoBfWo2HrIsSf7To6g kg3mnUbtJNLjcFqttGHuPo44fCkpEAZf8IyTEmM4TbMivFd+X0MtKpF/YCLucWhcxvDbUg4iQJo/ rvdEzTtH0TKjJyqNybedmSlZObq3yk8FjzmRdxLl2LwTua0de03rbse10tdSnvgDchDr5/px3BKn 2bxGOHdM4znk8P+JfySJO9PKnj3HhmXqVz3nvdmnIxZ7iTNetMbYQbRV7aQeraQNyZz/bleBj35l 5jmUMzI14TTy7lu5vyuDxChHXVzZC7sm9I7pB9sPKvjj3OtsV2XqUX1EeWaHvjiHqNvdF2H/jXYh lqb7KVvBIWv4c3j+g+ms2KBkLrrTrJ8yIdumJHOZ5nSl10/ltwHZcn7pJpaWKuVeQmHwqAlF/yjv LlSYTVuWop2RFYeM0ZDNECOXiVvJlHFtwYR8Y0RuMrcs2Vh/Uc9Ji71kblGRQ+7i4BUdTsRZP4ZX Twp3yrL/S8iY37KLTBtZouBXce7j0nrqRJN6zsqErFKIQjI3TJSk1SQPTfc31IIO4iqE7seQLi/l nqNwJXnamUE5LAuvhK70Hvwx0v+TOK694XGyJ+3TKG/mrGlZBl+MOTkflNfA0i53pTwZjIPoyBSJ Iho2dc8JJAZqDj//1G78TuqvzH96lK2XrUe4UWeZ028aZ6Y+mI3hx9hBRFp+zJquyvZZ+f/drmpK L4h3y4ncm47YYDrP5vyujFKTJ+Ao5K8EvRaR929RJr2E8ir/vNtWYntKnIhMPmnKtBS3/61F+kFW iw9lmox33darESdhTEe9rLyPwUn8FFt3ksCPCL3RjWwrBbLQhXLPL1fmg1Pa4ilH/eBD2QjcuwhH 5Awy9GFxgkyo1kd+K5s+N7wzkrCcCBVuFCxkr5MmskSjLhSXw5KET1oncP9hcBEVWzKHLIQRJRJj SgufRfgu9s4jM8/hGS2Pp88+ryIdROUniz6IwZdn9A1Qabwk72X1UO8ijkgbeM7SkNEL0uOl99YM zuLcMmfvchp37XSinW3zmjIyzx+a0I0QcCaU199Qi7BOB3E14uCFJL8NPi3KPKOOxh8xGKVXQfnf hFAGocyR8kfKpLbEoQnewOfLrbraWUrTifksq/Zn8j3OVzRxrQnpMr93pWFPjIL7jh7IdRB3hMXN c9TX2+0vWI0etopJkYbC7Pmy5+9H4+wgCir4FurU/P9ue0m8jE/ctOvnKList8kJ/eN4tvtxvBtl 1Adg971fP/NmcBd+18TvjjpSzzdlbr5/Wd9rAQ06W0ooK8T2lnU4bmsijyr/WzoOR4HsVRnXztiR CxvY04sCJkrqpiScOfcwYOnryhx65ZVjS49R40Rw0HTkDNg40QZQpoCS98pPjBVZWCP24ATJQhuo BGCo4EGJYaJfJ86SCK/18vHS6uHjP3I+mS+WrFYlhUq7YJHvJIGNIJGtkA6H3G96//Wk90+/xmfS qhxJXKQtPHivDXP5Xlp60nuRZwSl3+ljwQaz8p5wGrLQyYDTwwrJPcpzlPioJz3OupdC0ob0cvvy 3I0TLUNl/IehD+I1Kgs4kDJcOvLOaINWO9hwvmNpNJDzQjIcV66j06G5pn4G8j7zGZXmSZOX9JDo /of70EFcHeXfB11qp9W88xUmuUb2tVwPzxr5XZefOt8Hyf5Pep6rlK9JmZM4liZ85n/62D5fRh3X QH4sGhiEK665aSVhd2bkvtzW//DZn8h1EH/iK/fie/lN3jk2pna9JPGyB/Eaer3v55mufrta3Peq MXcQYdg9ajV8GJs5/92m0vMKdZ4Vpa87f1M6IU2n5ZDONzLCR/fqBLLtgrYT7dA7Z+u6Xi+0mDQU 6d55UXKPy7Yg1VZUW4BzeBJ20vAXodEdO94RaBbl32KSNo1dtlq61HZgzucDlB0G23xoaRbpiRv4 PnhQalBk3+vP5LVR+p3+TIwTOab/y/y3rXU+zzvvKJTeR3q/Wunr7OdyTCX/kc9Mgdd9L+nroh1E 4OgW6kyYstcdmNLrZK7bVtdvJL4UDAGlnUA4jnAglazumfmf/p1R+//yPns+kfl9x2fbVGlcoUKW HpWKFOChV0xhSQdxdcLaTqTnR3WaXpE+i5bJG+3XJv2nn+mjeZ9+1/1//TvznRzb58uo4xoDcBDV 5NkV19y0krAnvaqTrUOtVq6D+PmXvpLz3x6l4wtqeGfN6TdPFBxE2JdWjfteNeYOotUI7kLZNSs9 AInxWRbhOaX5pvsznc+ynw9C2et3h6OEaseJCWuaZ/T38rrr+7bk/bKDuO3UjqP0feb1jCwE5J2H U/1bJrcMj9B9Fs/EjIRLfI3lBrO04W21ZzbAZ7kiHeEoWzRF/jYfWtqN9MhJ5HQnMKr8GoCDaEfB 49+1N7jRThPZgobaukoLTBmmJQ5ikXtV0kFcG+kN1w0eOecaR7XLDCk/incQ9V6C6fmz192EUiNF GkOc0M11Dtv0cZ1cyciYHkH5fADnKN4JG3cHETgqOLpD1jpQXvqflecZuiTtdKcfvFf+f2H9ShUi nY5MGkvTlBYcsAh5QdbnGBVSVpcxjbfjLKPp7bgp/npE3ml7+t0tywzVpMZIA3AQNbF/XDKM3ZCM I8PP+htiRZVX6bPVRxTksqWFXfRy13QQ10eGTpexIu1F7ftA+TEgB1H3EqVGUQ9qt2LLEFoZ3r4W kieKLAP7ccYi/wDCTgdxFeAgztvhVNKLWIL8tDzU0Rihib6NNPUK6tn5cvV2UuOpNF2l9Tc+Q7qq TFdvWOGQt5frRk8TS8JWLqVxJuW6fv1tE2Kygsi90u88C2oEGpSDKMi8P9k4Xl+HaWPLCpWJrlBk nofs/aOC/uccdkMHcX0iWSTKRzmcc75xk3leuuIt2kGMvffr+MX5k7lKmetuQtpwhxEl88H/20/+ 2Do9iCv/35f6cMbsODgAp4IO4irYkf+8zsdlcryQTlF2QVOSHy6ZoFq28p/H87yV+x+K2rCknBXh Nepx1LWXUY+/bJLZaNEOYnd4SyAdXybOouAC4vCgCTFZgXI/b4U7b1ihGZpBjYcG6CDaUfUBvXiQ VLRMF1tXTTFcYMBMy5LoAxqKQgdxYyj/CVTwg58TPmi1DYIBOIhR8AE4AeeXe2Z6U+IgBnqI6fuO /Kt1HMSCG8j6ccZkiCkdxDWB4/VlK955LZmTlnOuYUrqz8bkNeTtWeSFjsWJ7DA46Kgey0WKSiVD qvVQUv+G3azLiq+b3x5kUMhik2V0EKVuSvbe/CrU20r52wkYid+wQld3UUvkcejDGGiQPYhC7D4C J3FB9y7pa7IncVWhEFxemlniK4mr5c+S3+S+HpJWGtVBC45Ry56RjWn93hfOWA86iBsHhiSMRu28 jG1+a6dt3EPRDqLyP2413MsrrrlZSf2GON4Rv7f1zui9Y9ODKA4i8jHykqQPUc75e9EWchA1kfdF GM5vJWnRDLvTSuJNysKkPOw1DuUcy//V50rTvRyRh22FuGhMfgtpNndvXzvyD+C78XAQcU8Sh8lQ 6xI43ttGXflcyq12GpaeadThye8uWJH7uEla5UEcxPa9jFISZ5J2TVxGLlS9AJ+HzuGGUMEeFHKX ncy2EZ0RTJVOg3YQhch73tmzUxdEuvHAFE6jWIK43DLxAjmyVUf6uWlogTGAuEt/OypJ+CQcPsKD wlIq/BkfFQuMqUFCB3HD2GHwuB3deUM/n3HNY+10jvAX7yA+Z+2V84oy1+xJiaPgf/EjY+Ug4hxL /d97l7aagyiE3hGkv8u6zNN5Kc1P6bEPtcslkxbTxpzEgJ+3Qv8krr/mdgLiIKJOHRsHMbnfRNpZ 1EO803gtIE6p1ZXGfVonpI2IDV+2/zhuklT5kHybvY9RyaRVvcUc4rIS7rpRSoe61ET+5+yGm6xg aQxbqsQahoMIZF6aVAZ2LENN2XqYLym4jfSQD/1a9uV6HYbAgqP3uxztUN3lhTaS/e3w/gQqmo+a xzw46CBuCjgtL+xA5W/LEJi885ddqTEjeaFgB7HSrJ2VBhjJX/03YgatCVVrPXzqi2PkINYPQHAQ 07xckLaigyjE3h4Y0l/H8U1LubeQHjvSTc9pSDdQSBmfvHaUJ1uPXMX5pUyNzNXXBM7hQdSt5XcQ s/cK6d7Y5TqugHxIrSrEdWJ7ZT9DvCtvUbZ1wetyOzmlcRCTo9NEum1WJQ5Hu3jPWKL8n4KD+IJk +uXN3KnSakgOokb2xAs9FFRJpZAoJ0zbVqai1L1zupdurj20KHRnrHDyJWl00cNBdGE1zPhLr5U+ N3/BjrznddiGAR3ETeGo4K4dcXDMui/n3OMg87x0WutjS4dcQvecvSdxEFdcd9MKWrdNI6+uR+5/ +xAdxM2r3/DF3j4872etyLvS0cgpBmPHdZCuUpnPdMOabP+jv0+V/s6fx/uTtmw+HgX3mqttCDv0 ER6//IvU6PpMHEITV3AOv2t3/Ts77k++W7YJMv/ZykrTRiaNDEzt+g/X0lN9pOzzr6BcfcIko3JT MgfRmoFvE7nFL8S3bWgGdyHhH1uO3GxmGEKGGKm67q+dOUXd916C+Bimgygo79syTxWVrVw7E45M mLayOtKDvMbzT9/jdTJ/d7IFY6G9Ul0Hce04fncehfucszdnMZLueMytgLrSXfqb7rBlZOtFhlCx SM9L7J03oRkedBA3T8O7C3ntmF4gSj/jvLRQUunnhfBKuAt2ECtR/RzOac7fdd1NycTpzDp7IAp9 XSdPQT8b5cNB3IZDTPuJsyzKldWCT6MuOw/ncM7ZU0U5LOWiGN64jhjhIdKXHCX9ymey3VPk3kK6 W3Ji9zr+L5t+v4b3RzfaW9iB8n7Cjrz90BXdmJh7vyNWO33h3vXoF+QT3Wvot965u56skCnOtvks yU95/98Kyt5b8tqRe25UESeQfNZxv92/N0rTU/fnWqv8T8o65S3CCZcG5/M4x2kd9+NCSRxEGTGF fHwD8ceew76Bk4gMcCLp1kYi1QnbJNiuiN+yMmOVOzO0+bz9fsTxMWwHUQi9l1FQXe6o2LZUZZCv 9r5apuVeTxBHnlhehCa45qjarC1Gw3rIxOiwdsSOvVmcMzFQOtKakc5z8jq5pkjPBdXpzgw7SX+T 83+Tf6/ZoXvRkkVoouA5E4LhQgexN8RJ1MO7EwOsY5hR2ZXWGYX3IHrntAEv8dGdXzajdE5aE898 Hfq6Tp6iYP0yYjXKvlG+Ls9yzt+v+omz1ZByWLmHEeYzejGN6aqkLQhpTNJtKvk+9J+Ek3QQxvo+ 8+/NE3r32qr2GOqJkxMz7oKM0toxU9L9p2VvUP0a+Uzy2x44gnvcS4izZ83dJOy5fc6a3pk4j5n/ F55nRiopK0wdLEP/9+gpGgtWWP0mnOc52GGLtpLv9bSN5PdpD7+UM2lZo8vEdLio+ayt9DM5mtdR sIhzz+L3R5D2xnMxlRI4iGZqzQXEJ+ccFgUcxI85yr+0qvG6xSWZWBdy2sgJrtrKe1NeV2ZMAdCR sUekyBu+gyiE3q+i4Drh6AIxiausE7PlhHQgacEUNCjw5X1ioEoc4DlIy95nTOxsHBV8BNIGih15 F+EALUC4hgyDyAxHFedUN0xk0pyudEwalfDI95ErvZeLONccfocweafxm4fN1UYGHBw6iL3S8D5k he85JXGQNAzkXK9skjJT0nADRuYet7i4CN3OLS5MuuhH+lzr0fWfPrUANc2ZN492ECUvFZwWCnMQ g6/pcxWrb+B+f91cYfxQ/gdRXz4PJ/MqyvUle8Y8O51+S5inM/nK0U6Nt2A3/K+Yu1mJ0vWNzkt6 FM04lVUbUDIyyMzbj9wFOMwvmjtPiFCHx/6rqJMXEFfaWU7qcdOQpetmUWo7ymuZiiJbS0Gh9zbe vwFb4KI0SDh6awj/DM5z2FxhfJH82xWfA5feviJRJZQRXf5gtu/a9qjJZ6zw9huJ8S8Je+tk+vV0 GwoDZwaJbPr2UyY2pCBcsPZKppffDNshSuO/QwsmZMNHeXfJ4jUVaQGVCiFTqWw56cLdGJPiGOLo zOC18ubhlK1ecW4SVCpNGMAnoKt2c3IRz1cWPlhC3MqQskRJ74EYiMlRFjmQzxvvvg7ncBZhOoL/ lKq1EcbCPjiI17UBsUmlcS/pHfGyaE5ZOKV1EFOi2rcdJS31ku9zrlkitVvR93gtZ3rqVXMH/RP6 dyNtz+l00W4w6bz2hmXKKz30aD1MY0whimoXcb67zJl7Q/J9O18UpEGk2e1O6P6oHdZiGKynkjhO HIb2s9PPb9h2xMYFpxBH5DcVPGLuKB/l7XP0nHvTqNlPviyhxNlDHLxtR9XXzR3ng/ob9tBRayaY tULvjcr05KK95/YlJ67rehrlFo4e6nNP6u5F1Ndv2Mp9FfH1BTiJ02JTmTNtHUbgINohbAWkxR33 3yE2GucbDhS18/Mo2K5Ipt/qeyMmrT4osGXopvKv5iauqPZW8tv8cwxO4pgYzUgrVXAZ4TtiQjUa FAydRvUFhOlGUjFsVUmFB8nwEmn5U/5bVtP7uomFgYBKZD/S4YFUtp57lEo+M8fQSAW9D30aNLH/ z5C3XsU9yFwKVJQbF+7TOMcy3Ca4aM5YOKV3EEFFhjDLcCaUwxVtvOVcuwSSXnXpecDzvmA3gv0m +P0T1fZbqn5DX0e36vdhXOv/oxyX43qIIV9U3ZcYTO83Z+4NyRd55+5HdBCLRXmRFe08gTJ6XtJa RRoidK+G2A7ldQpFzkwdRvbtCGt1ztzNusCB2od8/zrsorfteBfyS3nLp7VkVvfOPiPUQz6cZPdp c6sbJ0Qd3nAP2Ht2tutpXY+H+EzKsu3AMB1EvdYCjuo9t5Ae34SjyPmGQyNyvy1D2OQBJM4RKlbd ApZUtInkdfZ9idVuwTPhFcM/guGvvNNW5H3W3HU+UXDaDvHbNA7SoQNmKIEuXOS1VArd111N8r9M eHQct4ckyHXEMUEGaLgLVmPqRbzfbUIzemQ/mci9sNyAYMIsr/FZsl9S+l3ZlIY1CW/q+LfTuBzl 2YS1W3B03kQaGa9J4mUhrH3MvOodFXzCvCqeeOfZohxEu+h5dxns2DuC8886cRUOs0mnutxINei8 1n1+vNflXJKHdHhm3iOLOBQ/rEfVjndeuwCF1eEOMS2mB/G6fuYdz71P0UEsBjiGdkMcw8n5immE KLXSdKTTkjTq1G45cXC9orye0oPd9J6GbXIltRXlvHqbhiLTaq+S56FtlKSsSsqu7Hu8VrCzZBqR gmMve1nK6rSkd4p2EFMbU6dZU+9I+pJnKfOfo9os0t9T5upkqCg4Rqp6A4UAMrw8GJOpxkx6yIBO WJAerxzc0Ia/8tYeSpEBRtpnYLCcxH+v2g3p7UgKQhlmsTwkSRJw57XzJb9P1OlMidMq4fRuOsq7 jjCeg5P4WyYI5SLy70ZcfkXiA/H4toQ/aYWT8GfvtaxCWNuTyU3YI5kb4L2BZ/qqFXpPmjslW5F4 8netaOdVWwWLyHNLfeg6zjHYYS0q+Igtm4CrYBbXW0zmwSLd6sYYpOVh5bd2HWDKLRmSH/k37NAd TMutCuDE54SjF6VxFO0crzmIAp57Wl90nbt30UHsH2kUibx5uykLvOxqVWLjJJVaHp699Pgj/yr3 CsqTZyvK/5S5o95Q7oOWqsrc0UU7ntJlUtrwOnrhPjPvpVE7cWCl/JRN573X8dkLyGObX52WrKTw HkRT7snzkh5DPeUiWITtmSzmI+s6kBGi/EMwTmAwu9cqHc7M+MiWFbqkR04PJ6hdxvFz5u56Q3oc o+Ala897tJEkwy2TAtEk5sy1E6WfZ5X9HuEKUbCqXRLOl1B4PY6Cq7xDCLNIz2boPi2VjY7jrgJ5 HFR5wF20YnfWarpfxLOdNndGtjKx94PIZ/dC+209pLc3If3sQxn5Qas59T8mJx4g4ijGtSeQz5DX krQ7aAdRyrWkbDNHVNSOXsHQv2ar+qtSP5jQFU+BxkZ6D1a4AQdRx2deOd2j+l2RM6qhXPJ1I1xx Kmgbie3KtHtJ927o/GfSSpFzVwclsVlCWdxscg7Hh8zd9E/kfRg2yxOo/69YMl+/qLzTl2CLyDOR 54PnpMsAKbtkqxvlvwQ9aoXBL5s7IEVQsIOoO3YgOdrSINlwr6EelF7r/9tckZQBO/QfdqKa9LrN 4QGZpa3LWiCacOk5ADI2PhBjZlZX1GGBQzXVe56xGreftZreeRhMsleSLDSSCYeRVCS6MpGCSiQG lrTkyWe1BcSprGZ11o68Z/Ddh8zZx4eGd4dUNjJ2P2mxk3s0914mSeUgS3iLkriXeW6zVlw9gjCz JYqMB5H/ANLrKygzrunyJC+tF6TEsZJrQDJaAte0w+AVqQ9MaAZHkQ5iWh5tZIip/q25567z9KY+ nbHY/zjO8XU89+xKn71LwhPV+msk3a4o/3OoR644yYIuph5J00pR6WUAMvO1djRrixMz9XN2E2XI IJCySUZnJYvYJHaiiaN2I83AJc9GjrBF5LoyJD7Ui+stwE6Rhd2eMaElRSNl1IrnsQnpPW9xzNRr joyaiYI5+B+vWbH7BXMlUkpkL6Eo+B04iZfbD1U/0PSYLSTxWt6nn6W/2YxW/Cd7/i7pgkiEAkEK J73BrQwlHYIxMy3x4snyx2dwXK6Ms/srdQiVtILDqvocflQmQu9+PGtUDsFFvL5WEadYP5uuZ5ab DuQ3G0gned+1P8uco/06ea/3LWpUF3UDR0Mcek+e0/gvK022LyjXbJ3fZENlWVhBDLI0/XdJl4td n3Ur/Y3+XXIeR6/op7UgjqEVDnEbFe3MmLD1K3PvjiymsQYHTv9+5v5XicvNSu6DjD/iHMpaBGLE lnV14dTeMuk9kbzXztIVvH/C3M1gkX38lH8EmoVRj3pXHDUZiovwaCdA4s/EYaa82Viey/42Fd5r OxOa8W6hnpdhiGYrCbG1NrBfMemfFQ5i5vl0fJb5Tp5/qmQKGI54hrKKeRxIx8vvwEEcz30htyWR H0C74dG/AMNb753YbqFNncH2w0+UDE8yv2k7DhtQ+p+20vNLgdf5nTaQIp2gXkahcBhHJqpRIEPu pIdBwTlv96xmnpUZqqzTRHthnyS9JOlEDwVe2eKoK7nku/Sz5Pfpe5Pmsq9laJbsOTRdfVVvkqw3 rXc/YEJKyPgj6TlpuEOZ57+sy8C4dt2O6jfTfKLziM4naX5bVntYuP5NcBPH68k54HjGwVk4h0eh 4TdkFe4gSi/C2hvlf/T4Z/C7tBxJy5I+RQdx/IlqDyFPwMFyjf1SUNooVFLfJWrbYyK9IrRumH7Q 3M1wgS32zj1TZ1BGIQzuRV0fJ6OtZMXqW0lY0/jMj1ddz2canO0m/tfUq17LvSWOoJw/ds9Ysfck HNQDUHkW9tsuGAdxeaqRPM/ErkulP2vnIUjXO/hOH/XzlNF+T0EHzFnJ2BL5H4NjdtyOgjetab1f 0y1rRjYOTZzG5KFLYtBd/JlEshGZhGQKPfnMjqoQXjf0+1sweHBN/zoKv1lL1Uq3J9y2RwzX2D9i I9PDYJW98WSBnyVHVglt+q1KM139LH3GWWXSQjsdifCdWWBG0oIjRxlWEno3ke6WnEj2HpItFmTI q4xXDzivkGwf9AJSwT7khUNw7E4i/11FPmwvxoP8sITyONlWJPZF0toui02dRBl6CNqHvHa3Odvo KNJBTLXOIjV/5eBPZ8qZgkQHcbyRLYWUP5csdNd+piuf88iVaehR0pAqNph3Bfl6OL2GG0XWLYiC /aibD+L1U4jfWdTZ150mbAO996+USxnpcsvYDfidtvXkf/r/OI+cT7bgIqNnlSGmOi2238v0KulF 3tXCM7+F5ynPVhZ7gw3vj3YrNzJAwtrB26JdT8EombXiyesw4k0G1/uaScu0SSBdxv9aioJbUkDg daLIhXYuWtPVOWvafwbfHdQFOCk/8pxkYY8QzyzEs2vCgWumLYlG4kDqSgKOf/rMV5PylqzmLhQu XrIdRVR/XM5v69ZDVByEkISwmtlns26Oqbxy5pVBOIgz68xBvPeOpFFT11GbqKfWEh3EsQZGrKy7 AANXVuhMnbCC0kaRknSrhbAhnSOsl1AvFrcQzYCx23v+riFSbmT6lKRF3bGDvNK2+Wu3bCVOvnTo wIYPJxetmWDOiqaeQTkLG75GG37bIRk6NJleVruT1mxVu4qEs2g1qkgs0nqdcf5E0lqkj3qYk7Qo SFeztDSZQqLKQmIrIZvLht0Gq0jSzWoyvwnFEcSRELL1KNRB1MPSoLUdxA893TBGDR3EbY/y74Mu 6XQjK3OmDlhR6aJgyUgamffvyLQN5Z8yd0HI8FDB1+AELiaOIBxC5V7HZ7Djg6ekA8nWjZOw2whZ lWRYQLJMvFbG6BeFECGEkO1LgQ5iOrzJ3ovjGvyZPT+M36bOYa+OgPlfuu0BHcSxxG76L/aXDoYr e+8dSHPVlq28we7LSshqRMGvoLyDfW8a8wkhhBBCCqXIHsR0qFPTW9NBdEIY2fjd8nyZHoRrJf+H YyFz5Rvcc3DsiINHoIX2cxwDJ/G/Cu9ce/g0IYQQQgghY02hQ0whcRIb71rbiI7Moln9KOsgTu+E uMT+WBEH+6A5/QxlLtWY9CAi3b1k7oAQQgghhJAtyAAcxPXmIDryvfmtVvc5NqLsasx7bl+wVHXr 7HW7DZDFXZJnmXmO3c+4bJJFAOPgcXMLhBBCCCGEbEGKdhDjul7E46GXfnd1J1Evv47f9uMgikMB J1G24LH27LxoqUkuwT8uRN4JS2/kbp7juDiIyQJ/nPNFCCGEEEK2MAU7iLIXl2yU/78d/Ge5DuJd vx+2nJz/9STprRQnUZZ9J+NB7EXOTH1+TBzCTukexNohcyeEEEIIIYRsQQp0ELVzKK/vnWz90Of/ da6DWD30z1oT6T53Bchuei1HeXQQx4XIPzFGPYYrFdVOmjshhBBCCCFkC1L4ENOkV++/f+jv5zqI lehOOJJTer/EvP9uVuIg2sqlgzguRMHVsXUORVHtqrkTQgghhBBCtiCFOogw/GVOofJbjvQS5hFO 4jcF9SDqIaZeywrpII4D9rT3mDUdLCWrlhYgvVCRvA6SBocQ71XyfsVvC9Jte2uL5nYIIYQQQgjZ gsTB2TxDuDclhnll7x3JFhRd/E/hB7p+37/EMbBDzkEcB5yongwv1Y5dP05c8n87rLUcVW9VYq/1 I1/8WOv/+NQ/bsEJhZN4+/JvinJGjSZkoRpCCCGEEEK2LHHteLcR3I9sGOWV2Jdhny0r3NnhJP6F B/5u7n96UroCqjgAyjtjLkHKShj8MhzD1510nmr72JsknTl7a61HvvUHKxoivu8zv6B7lpMFk/D7 Zj/OaKcmIvYgEkIIIYSQrUxU2w/D/UaeMdybjDEOo/y7Gt/XYbw7Mrx0xe97lPRCifEf+t+Bg/i8 uQQpK8r/FNLGdd2zrNWH09ZAOmq4rftfPpw/jBnc/ug/hJO4M0kj/VxrhYI5cwlCCCGEEEK2IFHt bm305hrDfUjPCXtP24D/W//+gy0n9PJ/25OM0R/6cBa84+YypKTYkf8Untct6fnreH49yInc1p+/ 78dWdQ5TJmROou5pTvdc7Fu3cL5nzOkJIYQQQgjZgkTBB2Csn88xhnuTzAmUoX3Nesve/a7Wd+/5 /tbPHp5u7dBGemGGeuKA6te4Vug9be6GlJHIv9tu1C7I89IOYppGss9zU6q2rE/8r+s6iH8y+rtF 9yAuQQfN6QkhhBBCCNmiNN1zlpLePTGkCzOmtWyZ/xVNwiko0DkURXBA5Rj6L5m7ICXFDoPnKvF7 859jL4r81qFDh9Z1EC01laSRvtK0pNv2/5dw7QPm7IQQQgghhGxR4CDaKnEO7QI3sW8r3Y5A9+YU pKaEM7hpx8Hj5i5ISbEbwVlZcTT3OfYi6Y3eCOr78ft+nEOovZWGFh1EQgghhBCyDWh6Z62ZKWMQ t43hUkt6huy4DoM9oMFedmSfSt1Dnf8sNy04bX/v0CfWdRL/RPP7dYNHf8NZjZAvmN4IIYQQQsj2 QHnHl1eXHA+Z8C7BAaDBXnbEQSxuoZiWg3P9yyNqTQfxoa99rTWhqvh90GejR9KD6MgG/NzighBC CCGEbAuUf8iJvJvj5SQGrUqztgTngw5i2VHeOScurgdRL3SzG+dbg7/y6Z+U/TFz/9+LbFVvOWHt qjk9IYQQQgghWxjl7bMi/7qebzWIOYiDUOi2Kr/pXjd3QEqME1bPQfnPsQfZkk6bQesdcec+mynv +a27kI79zEq3vUtfS3ogGzg2/JPmEoQQQgghhGxhIv9uaC5xEFcayWXUxMwd4iTOmjsgJcZp1M7p rSlynmNPknSqh44GrYlGrfWnd/9A6xdOPNj6qw/9o9Z3qfe1HNkb0wwN7V/JdeAo3rTC2iFzS4QQ QgghhGxxVIF7IQ5DqnbLalSfMqEnZSachIM4mf8ce5F2EOVY16/f0fRbE+LINXa27NgtdGjpsoNY W8Rxv7kjQgghhBBCtjixf0ZvOl9Yz8uApapvwkncZ0JPyozy4SAWmK5SB1HvsZnMSWyvVCrvm2ZF 3lR6S5TM+81KzhkFb1iRv9vcESGEEEIIIVucKDhsq9qiNrrzjOSyKQpOm5CTshPKENPiVjEdrmSb DByV/6q5G0IIIYQQQrYBUXAPjPi5sehBlPlgcZ0b5I8LkXfOkm0i8p7lOEgaTlRw2NwNIYQQQggh 2wNbeect5eYbyeUSNywfI+woOK1XA81/liWXDGP156wwuMfcDiGEEEIIIdsDO/TPFrvAx4CkFwyp ccGQcWHaf9ia9q7lPsuyS4ZcK/+8uRNCCCGEEEK2D7bynnHyjOQySLbf0PLlyA3Lx42GPyvPT8/n S59n9vmWQtJbaKTf1+Ecygqm/hlzF4QQQgghhGwv7NB/aaXhXAaJ0R60KpFsY+CfMMEl44Lyn9HO oTj4+nn2ubLokLSjwfmHhBBCCCFkOxP5n4VhvNRtKI9eqYNYnbeUF5nQknEh8j4EJ/Gl5SHMaS9d 2RXMmTsghBBCCCFkGxIF91oquLo8zK4sShxEOLDsPRxXIu+zcBCX2s8y9zmPUvVk6KsZCqv3VowC pjdCCCGEELLNUf5JKMeAHqH03DB/Hs4rew/HldC7F8/xaukdRIWwSfqPal81ISeEEEIIIWQbo7zH nGawtDxfbNQSZ0IMdvYejju2PEN5nqVcpCaV37JjrlxKCCGEEEJIGyd0r1qhGMowmMtgzCuPcw+3 ApG/G7pcxh5Ep1lr2XqIqXcFTuKDJsSEEEIIIYQQS1VPOMqDgyiG/IhXnAz1kD/2Hm4VIv9zVrzz Ru6zHqWieqsSvudtW3lPm5ASQgghhBBCUpzQvWRHsg/cCHt7mn7LagQLcBCbJlhkKxAFX8t93iNT 0JqQxWnU5OsmhIQQQgghhJAstnIfseNgwQ7dxIhumrljAx9yahxSfZ2qDPmbNUEiWwk4ifb0pOlJ lPmuUHM5DSS91+n7fmUWoJHX2TSM6000p1qVpofPfG5pQQghhBBCyFo4of+i3b133cB7FNPr1OEk 3NnC9Z8xwSFbDRluGtUu45g8c3EQdfoSBzFNDwUodQpzZCuoMXnJVtV9JlSEEEIIIYSQ1bCVO+80 68nS/9rYHrSDCMk1VBWqHTPBIFsV5e2xQv+UHSUNEbZsM1Fo7yGknUGcM5N2J5CmbXFMG9WXTEgI IYQQQggh6yILxMBgr8TSo5cxugelhqt7daxw8pQJAdnqNLwPwVE8VpnZJSvWIh0U6yAm6TbjeEa1 Rbye09tuEEIIIYQQQjZJ7J+x1OS1xOAu1njvli09lcp/zVyZbCeU/4yl3NdwvJz0JOankc1KDyON vJYd+os496wV+kfMFQkhhBBCCCE9oWqPwlGcS4xu2foi6ZGx9es+tsJI54O1F8Fhrw6Roc3Bc1YU zNrKfwPp4u00vejeQNmzUL9P0mA2PSXpMfnebtZbThgsVqJgzg6Dl23lHTanJ4QQQgghhPRNHOyD 0T5n61UnU8O8d+fQjmU44ZSWo+cdBpxzSDqJgmk7Cr5gNWpn4Cies1XtnBV55yzlG8l7OcpnGYXe OadRPwNH8zCcxHvM2QghhBBCCCGFEnv7pCexIgvXhOl8MbOAzWYV+a3KTNByVPCWHfkvmCsQsj6x 9/4VIoQQQgghhIyAONjnqPq3bFVdSuaKTW18Q/3M7xzlv+VEwWlLuY+YMxNCCCGEEEIIGUuU95it aifhHM7rnsTQDD1tb3ieygxDlRUq73fftqLaVUv5J63I/4w5EyGEEEIIIYSQsScKfsxSQWQ1/BNW 6M3jdeIIyoIz7ZUo4SA2aovJoiPeF+EY7jb/JoQQQgghhBCyJWl4kaX8o1YYnLVlIZGwmiwYEtfP wDnkCpKEEEIIIYQQQgghhBBCCCGEEEIIIYQQQgghhBBCCCGEEEIIIYQQQgghhBBCCCGEEEIIIYQQ QgghhBBCCCGEEEIIIYQQQgghhBBCCCGEEEIIIYQQQgghhBBCCCGEEEIIIYQQQgghhBBCCCGEEEII IYQQQgghhBBCCCGEEEIIIYQQQgghhBBCCCGEEEIIIYQQQgghhBBCCCGEEEIIIYQQQgghhBBCCCGE EEIIIYQQQgghhBBCCCGEEEIIIYQQQgghhBBCCCGEEEIIIYQQQgghhBBCCCGEEEIIIYQQQgghhBBC CCGEEEIIIYQQQgghhBBCCCGEEEIIIYQQQgghhBBCCCGEEEIIIYQQQgghhBBCCCGEEEIIIYQQQggh hBBCCCGEEEIIIYQQQgghhBBCCCGEEEIIIYQQQgghhBBCCCGEEEIIIYQQQgghhBBCCCGEEEIIIYQQ QgghhBBCCCGEEEIIIYQQQgghhBBCCCGEEEIIIYQQQgghhBBCCCGEEEIIIYQQQgghhBBCCCGEEEII IYQQQjaMcv+6pfxdVuj9PUt5d+H1x63QfxjH5/D+NF6ftUL3nMiO6ucs1a2pc47yztmqpmXlKRLh HBF+NyOvPfNZVn6nVKrgLPQ1fPY5Kwp+xYSaEEIIIYQQQgghhBBCCCGEEDIQmsGv6M65OPg6jrOW 8i9bYXDNUrUWXresEFJey47rLSvCZ7FRZN43Awi/iaaM5Duj9LdteRnhP1ryOc7RVvpb8z4KWnZY W9QdiVGw34SaEEIIIYQQQgghhBBCCCGEEDIQpFMuDs5acW3Raqadd6nqiXRnYbYDMUg6DtudgNKB mHT2aXWcY2Oy26qbzkpzHulAjGpLMhvRjoIDJtSEEEIIIYQQQgghhBBCCCGEkIEQ+QcsWUI0Dpba s/5Mp15bzXoivJZOvs7OwlX+kyfpoDSdlO3zmGPagZidwajfi5pJB6IOKyGEEEIIIYQQQgghhBBC CCFkwMgMxKi22O7oK5OSjkp2IBJCCCGEEEIIIYQQQgghhBAyNOLacSsK3ljReTdSZWc3sgOREEII IYQQQgghhBBCCCGEkOGhgsNWHHzTioKb+Z15I5AsYaqXMg1aVjNYsiLpQOQeiIQQQgghhBBCCCGE EEIIIYQMHuU/aUX+nBXXbq3oyBuZdMdhcoxr0oF4HseDVhR8wISaEEIIIYQQQgghhBBCCCGEEDIQ lH/SUsEfy6w/LenAS/YeTLSic28YSjsP9fVvIRyXEc5noI+bUBNCCCGEEEIIIYQQQgghhBBCBkIU fAF63VLB2+0Ow1F3IKadmWmHppY/Z6s7njOhJoQQQgghhBBCCCGEEEIIIYQMhCiYtiL/hKX8N5JO w+6OuxGoowMx6ci01R2LlgrOmlATQgghhBBCCCGEEEIIIYQQQgaG8g9ZKrhoRcHN7g5E26ijg29Y 0jMgzUzIKFhCOM+ZEBNCCCGEEEIIIYQQQgghhBBCBoYK9lmxf8aO/OuVmV2tib27VnbmjVwuOxAJ IYQQQgghhBBCCCGEEEIIGQqx+y9tFTxtRd5lq+ndcjIzEK1mPVFHZ97gZTflaGYgiprekhWxA5EQ QgghhBBCCCGEEEIIIYSQwaN83YEIXbaUdwtqd+SNROkyqqYjUy+hGskMxOo5K6oeMKEmhBBCCCGE EEIIIYQQQgghhAwEFTxoKe+0FXpvWTPe6PY8TNXVgSiyI2/JVi47EAkhhBBCCCGEEEIIIYQQQggZ OJG/21LecSsM3rCafstSaQeeLB8qy5cOewnTzNKl6WfN+hLCdM4KfXYgEkIIIYQQQgghhBBCCCGE EDJQlHeXpfxDVuRdtFVwU3ciSueh7kDMduwNSfra2WOt5aQdiFFwwAq995uQE0IIIYQQQgghhBBC CCGEEEIGgR0GB6ymd86OgiXdgZjOADQdeFp5nX2DUF4HYhTctGL3ou7obHh3mWATQgghhBBCCCGE EEIIIYQQQgaC8vZZkXfGjoPrdjNo2c2aVrvzUJTX2TcI6Y7DVPIeanotSwV/ZMXe8zh+woSaEEII IYQQQgghhBBCCCGEEDIQIv9uS/lP2rE/h9e37LjWSlTXyu3oG5QiXLer09KOvFuWCi5ZUfAFKwx+ 2YSaEEIIIYQQQgghhBBCCCGEEDIQQu8f27H/23YUzFZmgqWRzkBMl0/VSj6zo9qShbDZyv1tK6z9 YxNqQgghhBBCCCGEEEIIIYQQQsigsOPak1YczNlN/1Znh97wJbMfu94jTMGcFXpP6tmShBBCCCGE EEIIIYQQQgghhJABE7tn7L3161botdIZgOlSptnOvGEouWZ2JiIU+Tes0H3Vimr7TYgJIYQQQggh hBBCCCGEEEIIIQMjdM/ZTXfJiXdlOu1qw1/CNJLrGrU/N+EJvTesyD+B47QJNSGEEEIIIYQQQggh hBBCCCFkEDjTwVlbuYt2ONU583DoeyAa4Zp2VE8k75XXmtj9nrct5b5uhe4XTLAJIYQQQgghhBBC CCGEEEIIIQNB+UctFVx1prNLl5qZfx2zAYektONSd14m4bCb9Zat/Ot2XD9jQk0IIYQQQgghhBBC CCGEEEIIGQjKb9ph7aQd1xaWlxDNynTsjUTm+sqXTsQlK/TOmVATQgghhBBCCCElJfIPaBFCCCGE EELIuKKCu+y4dgjHi/BvbparA7FD7EAkhBBCCCGEEDIAwuCXLeX/mhX6uy3lNeAcPwDn+N/BKX7a avinoTm8f9OJa4t2w11yftNduu0+b2lij7+E75a0wxqZo34d5MqZhhp4DTmN2pIdu4vWjH8d/30D R7kGHPPaa07kn4GTftRS9c/js09DCr9B2CSMElbvLhNyQgghhBBCCBkcyeDIc/CN4OuUuAMxqrED kRBCCCGEEEJIDyi/aangMI5HLeWdsUL/LBzh82Y07SUrCr6N796AI7xgxf6b0H/GZ29rx7jpJ8rs uaH3/5ARuAqfi1InOl3aB0r2CMkoknNkfgsl5xHVO5X8Rxzht/C7BfxPwiZhvITwI8zeeX0Pce2M uSe5t6YVuveYOyaEEEIIIYSQ/kg7EJvBEpT6KWUTOxAJIYQQQgghhKyBqjWd6V2HZfaeMz11xoqC 13Rnm/LnoAV8vph07kkHYLuTbvwlHZihh3vDPUZyr7jn2D9vxcFZ3O9p3PdziJuHTSwRQgghhBBC yMZoz0DUq63k+yOjV9KBGAXcRoIQQgghhBBCtj3t2YT+y7YKZq04mIPjuOA06ouVxh0tpzHVsmUW IDQRu1q2dByaGYRdDufWEO7VmZnSshTei9r36l/D95fh/EtcfR2ff87EJCGEEEIIIYTkozsQa+xA JIQQQgghhBBSQqLah3bM7Hpwx96p523ZHD905+2Gv+jozsBkudAOB7IpSpYI1TKdhrJc6IplRbeq dBzI6zQepPNUlkfFZ1Ft0VLBWRO7hBBCCCGEEJKPdMpFtXN2XF/Sq7ik/le3DzZasQOREEIIIYQQ QrYF08G9lvI/ZUX+Z6FnrdB9CccrO/bukqU6W450jBmndfVOQXFojUwHYvu79H32sy2nzP1n4yC5 5yVLcY8QQsYS3Yi3qg4ifx/C8Snk9ZMoR2ehqyhDr1vKW7RVsLQhRdIIFyRSwaIdB9fx+qoVebOQ nPep5Dq1g1boH2hLwpB9TwghhJDxR9sYmRmI7EAkhBBCCCGEEDI0lBdBR6zIP2Ht9mfh/F21GrXr 2hGMa7fEOW13FBbhqHZ2pm1RSTylWvE9OxAJGTWhDJQI9lWiqf3J0mDBQUv5h+woeMqJaidtFcxC 0ml33Va1RZRX0jAmZSLkJ6/b7+W16fCL/Jt4fwtCXjdlQOTjCGUb/NZS9r8dapchtxDWm8n1cU2E x26m4aknR6U7HxNJ+BqyBy3KduV9DccHrND/cRMThBBCCCkz3R2I5ZTYH+xAJIQQQgghhJAtQRg8 bqngBBw9mdEybz1Yk9kxLWuPNHTnOoVUcUocbELIYIiSzkEcTeegd9DWnYP+U5bSM/hmUQZerTRq 1x1VW6zEU0t2c2rJak5Jp9wtB/lU9m9dpfNufBV5S1ZYPQcdsGLv/Sa2CCGEEFJ24uAsbJTF3Pq9 HGIHIiGEEEIIIYSMNcrbZ4X+C1YYXLKVd6Oy5/aWpfflE8nsGDNDJt8ppIoTOxAJKYrIvcdSfjOZ RR2c0J2DKrhqR64s+7moZ+hFsiyozNjz9YxqLRkwoWdCy6CJ5DNbv8dr2cMVWn2J5vGULXEhHYiR ewBHdiASQggh40IUPAd7ZS6vfi+JTAcil1AnhBBCCCGEkPEh9D9mKf9RW5YnVd4c1LKU27KjqVbS cQiHTy8lahrNt8pMm3KLHYiEbJbljsLDOB61m/7LjvJnK9G755woWKio98gSnctlmhbKs/QoeW/F 90Yr8+iWlK2XXvU4A5EQQggZN2R1hcj/A9Tn34bt8p3uOn7kioKblgou4vg47LQPmlATQgghhBBC CCklkf+s1ay9MhG6l+DEXbNjmV2TzLDRR3mvlcywST4X56/LGaQGIXYgErIWKogg3VHohP7LlvJm UabNQQsotxbt9mCHoOWgPKtEdRyzeaxulL43v293KGY+00p/t9WVdCDaMjuAHYiEEELI+KC8vbCL vgb9MXy8llZuXT9CweeErXUax4dNqAkhhBBCCCGElAVbVfc5yj1mxcHcjtCFY1k3gkNXRidz+4od iIRkaXgfspT/oKW851GOnUMZNm/HtUXd4ae8li3lWH5eolZT2lHa0bFqZiCyA5EQQggZLyLv95PB VLCLpE5vwNcTO6ldx5dBsNci/01L1U6bUBNCCCGEEEIIGTmR/5AVucfgRM5NRPXEqcxKNyKLQ9f1 OTUqsQORbG9C716r4X/KanifRfn1rKWCl3C84sRey47cvDxDbVbsQCSEEEK2DpH7aUv5p5zQv6Y7 6sJqpn4viZT4oe6SFdbp5xBCCCGEEELIyFHeE3YzOAUH8ootMwzbnYTpsnwyayf5jMuTlkrsQCTb j9A7YjX8EyiLZu2oftVp+NetxuSS1XRvtZdQTsus/HxDbUZpmd9R7rMDkRBCCBlLVPWDqL8ft8LJ i1Zz101Hpf5etp4fsdQUji5sjSpsjeoBE3JCCCGEELIVCL2apTzXvCOElJrQPwWn8dtWw1uUkZ6W LFeadhrqpWy6HMq0cb6jIZkaodiBSLY+kfu4FVVPvHOmPmtF9Xkb5VWyT6HXlh37KJvS/Vml/JIB D+xALERpmd9R7rMDkRBCCBlbpP6OfFnqfckqZQci1HSX7BB+TuSyA5EQQgghZMyx42CfFXqPOWHt C1bDfdaOa09YDS+yQvcD5ieEkDJhK/8JO6pdsNXORd3YrqTx3c84biV0JKk8sQORbEns2Ntnx/4L Tuxfemdz6oatBzd4LStyWyi/TOeglFmitKxKyy1oRYcX1bPYgUgIIYRsLULU36HU42XtQJTweEsI 5zk7DNiBSAghhBAyjijpNAxeqDRq37Ii901nprZkx7VbsENlwNh1Wwa0hcHj0IfNPwgho8aOgv23 xXd+Fccrzozfqkzf0bJkyVJI9jtcsechVXaxA5FsHUL/Y7aqPYry6YQd+3Oyh6HMLNyxd6pl7dmJ 9C4dg+wcHLrYgUgIIYRsLXQHop90IIbZwVhlUQAbUDo3ja1BCCGEEELGAxV8FHrEUv4JaK4S+S17 pt6auH9Xy7p3Umw8LW3zRbVFHC/YsS+zET9qzkAIGQnKfwp6DVqQGYdaTTnqzGoahiXzppL31BiI HYhk/An9Z52o9kolrl+yQu+aJcYFyqSkfJKyStI6y6WRqaOeSMUOREIIIWRsQf1dkRHfUX2pIjaW DNDK1v2jlqyMEwVLtnLZgUgIIYQQUnLshhfZqnbEDt0Xrah2AVpYnqRU16tL6DY+WQERn3VMYJLZ iFFwxWp4x62G+4A5JSFkqMTu163YW7BCmcEj+4Wl+4KlnYWpMpmXGhexA5GMJ6H/kKVqx2Q00oR0 EMqypNPV5Y5DMzN6Oa13l1css4amtPNQ1P6cHYiEEELIOOMo/5w9s2tpQtfx5bKrbFVFmKaWYB+y A5EQQgghpKxE/vNW0ztnh+58Ja4t2lG9lSidFCC2XX25TUm/NzLv9aSBSJY09d6yQ/8VK3QfMWcn hAwaZLoHnUZw2ordN6XjsKKk4zB1DvMa4fM+o0oudiCS8UL5n7fC4JSlgivt8kaPMjdqwtCAdEOW UTIyyfyW5dPwlWfosQOREEIIGW+kHo+9JVmZpnT2lQwsEz9HTZ2zozptDUIIIYSQMpAuTxr5J6C5 pE1PZhca4X17edKspKPQqN22Jzao/o8MHtO2n3x+zVLuS5byHjVXJIQMjKj2ISt2H0emvogMfXPF 9GBqq4gdiKT8xP59MCC+BGPiWzv2Bjdy0jFVZqWdh9rQS8UOREIIIWSs0R2I/lJZl4qH3XjTUt5F S/mHcLzLhJoQQgghhAyL2P8ZK/J3W1EgfQwv4v0FvE6WJ9VtRDJZKVWnLdeXIvcSbNXnrdi7z4SE EFIojeqvIFM/5oTBy3C4rknGS0cC6N797kxJjbPYgUjKS+R9yFLuI3bsn7JjMTBWGYlElVvsQCSE EEK2HrF/FvX4Io6o10tmnzX9lq1wjNw/gp634uonTKgJIYQQQsigCf3PWqr2DGzF09BlK/KGOhnA VlOwA6vzTuy/aEdebEJFCOmbsLofegFO1gVLuQtOiEyXdhrmNgBTW0DsQCTlQwV32aq2D+XQMRgZ c0lalYapVCvSMVVm5dYf7EAkhBBCxprIPwo/8Wo57TO35ajaLavpz9lh7UkrrN1tQk0IIYQQQoom 9A5CpyzlX7Ea7nXYY0vQLW2XtduDsjMNk2O64mHRqx46sa9lx/6CrYJTduxxX0RC+ias/ral3HNW 5P1nK3KRsb2WHXrIdMYhzG0ApiwlcZTzeYe6nOr2usxZpb/J/G44WrIUOxBJiZC10FWyFroTIj/I 6PHR5A2qKOXWH+xAJGTbcv/UX7KaU3/bavrfizL+J1C+/yTKhfd3KAo+YDWDu1Bu3A3txmf7cNxf CesHRHYUHLDluIqsbuH36+gzqH8i6CPWntqdJqSEkLVQfhM6ify5UD47Db5s5N+y4vp/go/7HOyN f2NCTQghhBBCiiL07oWehr5pq2BR2rydrF3Ynpg0XFuxvV/iXulExLX3epdgDz5vQk0I2TTKhfPn wfnz4fz5yNTSKZYeV2bCLancBu5VPtOSgg+SPT+kEMx2CkqHh14yJ7iFwukm/r9kRXUtFF5LdiNY wn/x3hxFSt7j+1h+J78PbsLhvWU1d+E8ddOJkipT6GbDrWXClf3Nqr+F9LW3cAdi6P4y0vYnEL+f MK/vsiL3A7rDQo7SOBkHv4y4xm/wuxCvFT4jwyUMHodedPbsvID472yEWitNj5OW81xG6fd5n3Wp I9+upg2cZ0Pq4zx54csNOzsQCdmWKP97Ua7fA9vz36Es+I/QGZQ1Z1E+oDzIKA7O43gRxzn8/g07 rl3H+0WxoyqqvuSo2pKD11r6/bJsfIf/GftqKpG2rdaQkv11gzl7OvgK7LTfNKElhKyF2Myyv2CU 7Jm/XMePXo74aHqgp/hR/hzC+pwJNSGEEEII6ZXQ+zBsrAj6HHy6r1Yak9+0Qldvf6YVSYfdsk2m 2/RSZT8fsOyonnQgpkvtN9yWE03NI3wn8D4yd0MI2RCS6SXzNL35JFOtzHTbQh0N3GZKtXTcpUo/ k+nXUR0OsmmY0tKNT4tWs3bdCv2rcFJnUaCehKP6lKVq4lQftMJkhLuMmNcN5jlC4XYA/8fr2kH9 P/l/WMN53Fl8j/O6162Gt4iCOLkmJI1ktgpuolC8pQvGvM4WcaB1R2dWcl84po34405Ye1g3DETB acTHWdzTeby+iDi7ZDWDP9KK/Ev6s9jHd/5y46T8Rnl/lEheuxfx+WtyLnPOT+M9lz0aEE5Y+5at 7rjhTO9sOXuHa1AMVe2yBPfYTPLo8jINaZ5NPtO/lzyrX5uyJ5t/zW+W/5++18sz4PWKeET5UL+p Byhkyo+29IAFWeYLv9XXXQ4PPk/U/m4VtcsVKP0tZDcl/OY3ovZ5pGEf+VDKP3YgErJ9CH2FevYY yoNvd5QNJZDd8P+zE9Zftaf9h01oCSHrIfW41OeJTZGbt0YmBTsm9FqVZm2xMlM7a0JMCCGEEEI2 g/I/aMXBg1ZUe96OqufsuDpfaUwu2rGrB2ztiHbl22IlkqPS9jN/3ommTuj+EELIBmgEkdWQnndv Xjaat4Y8GqBcwr1LHOh4SIXPdWM9vov8K4ifl1DQPIv3j+M/B7XD3Faw38TqcGh3RAYHUZAfQrie xHsUgP6rCN/r+HzBbtQX7XBquZNBz5KUZ9zRSTGeHYhh7X4rDJ6FXrFUcMlqeNesmV24L7k3CM8t GWkiz1WOcu+p0jhIlMSDdHLIc/aM8Jn+vz4u6H1B4+DFiXjqcbzejfj9JyYkpFdkxqEK5isyuxb5 Lnlm5nlsZS2nK8h0uLW/T9Ol5Fn5To7ZTkHRFKSNs1tIh9LxJx2Ai/juOo5v4CizdWTWzmtI72eg 49CTEMoJKbfay/UlZUiMMkR/h9+E+K3Cf6QTPuncW54BpPw38J/rTlRbdHBNJ5q86URVhEFG90ve 8VsO8pHIlmXDIP25zn/p/Sb50gx2YAciIduR0PuPlnK/DSVlQ5kU1a6ibDpqQkoI2QjiA2m7QWyR nHw1asG2tGWll9TmIIQQsrXRy2t7h21VP2qrGnxb96wd1s6JZPUtfKaPeYKfmnwvA86VB/kyOB3n 8I7iPId1h4NyP2JF7o+ZqxGydVH+LyD9N3D8PHTKiv0rmck1bTsrbQ/qsL9Koa6wpm1qur1fT6Ji JyIhG2GHbHzfCK7ukAwke41t5w5E3PsEChG74S6iMFnAe2kwl5l/p2FIPGNFtQegD+F1+ffFify7 EXYYTcFh3McLVui9aodTl3C8pmcDtRvwtRa10z8OSPxH/kMo4I/h/uYcVASOdKbo5WIhGWXcfqby On0v95xRuxJJf5N02Jj4SNSeJWWUdiw2qjdw/ctO5H0DYfmcHfm7TejIRlHuI0iLpxCPC/qZSbkj krSpO3Iz8b6ltZz+2nEg8TEt6czsQxsjz0b+ZTvyLuL9eTuGA9PVKWhHU9IpuB/nlP3Bduv8XzRy TknrKsA1vP3IL8nABeU9CR2HA3XGanhnnWY9cbTgcDlxcN6O3Iu4nzloQToeK8h3Seeo3L/PDkRC tiFOs2Y6EEvnZML2q8lebk0TVELIRlDBXtTl34A982ZXnhqxjI2lVWMHIiGEbFWU9wzK99Mo56X9 bg6+6YLVmFzEseXEu1qyjKEVZtrA0noi0/4jg3fTga76d91tRiH889BbhG8+j+vNQrAZ3ae0Txx7 B/H6gNX0hjupgJBBEHlfQD56Acev23qbCe+KFe68oVfR0itpmfzTnUcSe6ukMuHT7W54r9sf5TPk Zz0Rh52IhOSj/J+diIPHUAjMomJdspuoJLOdJdtAtnQ6zfgwAmTkgczWq15AvLyIguMIjk0YG/eY 2NpamGU+cTxrhXVUBsHXUIB+znxbPlTwERTosR37T+C5nEJ4ryw/R1MJQNrg05WX+S6t3NoVRPqf HKXfZ37TNhzTjp2sYpnVGbQc5Uln4iVHKlfl7YO4d+J6SOevNuqR72RfmkzcLxvrW0A6neCo997J fNZWDQ5NsKDjQslSu/556BzKI0iP4kcedbfMXj127DZtGdAw7R2149oZMUTtxpR0hD5rh/Vp3PsP m58SQrY6qrrXCie/hnz/x+3ycdSKgrdxfB36XZTP/7cJKSFkI5S2AxFKBwTqFVfYgUgIIVuCyIth Rz4B3/mUdG5UlNtyZqZgz8ngtFSZzg3dUdCtTF3R8Zvkf+mg13abUOi3HLx25PdyTAY+6+2N7Ka3 ZDfdJSv2Fq2mdx3+/FXt1yv/eehBE2pCyoueqOHqtjo7mkTalxXCvP+StNEhrWcnYpg2Lfk8+S6b l0omnX8lL6ereonSvJ7+LtOJGLo/amKEECIg4zStcOdJZJqFpOMwzUDZTDQ+aneAmsKhXbBJ4SBL kurCQjqZcH9pAQIDwJbGe1nCNfQesRreR/G7HzdRtH2I6z8Oo2aXeVce9Oym4ASe0SzS6zwK8sXl 55o899KoUUWakrRUfQHHB8wdkCyR97wdBZcqMOzbnb0yyy4vPsumtDM6p5xcnk2XVZJO2/cpswob 0lmqOww7ByqEwT34nh3PhJDtg3J/DeXfl2F7/RHsse90lp8jlF4CunYcYeLKAoRsBmkclcGJUe2t FflqxFq20epLCB87EAkhZEyxI/cBlOHPV6LJc3YUzDvNumzhIe0wYsN1lP0jVxi0bovvxLHaslT1 Co4vWbH3NPSIuR1CRo9CelRIl1HtJeShK5bemgbpV3fEd6XpLSwZGICyZB56Efceb8t+AUJyUUGE THECBQQyCDJK2umWqiszjYc6G/VFqcOoRwxl9v5zIhmZJMuT1o5B+0yskDIQ6qVXPwe9ZoW1t/Qo Fzy7inQAqyqeadoJjM9LNtJFload2OPfQGVzfmJP8HnkseKXkRxTYOCfsEJ33tk7mRt3W0Hp7Ml0 hJYd1m5VlL+E796EA/EtpO3jKHvFQPuoiRZCCNme6D1pJmdRXpZrvzTp/JBOkDjgSHFCNkOydcKT yDtzyEu3VuStkQk+QzoALKpzCVNCCBlH9EpPtWNO5M1BKM9l5lPidy+3Y0pZn5b9ZZDfcuIqjlMI p7RhIbyN4G3UQW9Zsfc6vk9WsCJk2CSdhsetCOlQ+W/ZkY90Wbb8M1xJB2JSpgQLtt7nMXgEefSD JsYI2Z7YoXfvjj1TR52Gf3WH+t5MhZtRToYqt4xjqGU+kwJQlibFa21YKO9tvH8LR1TWwQsQK+sy EVbvtsPqflu5X7VlhJbe0xDPUFdkcpT38my73uvPyiAJlxzFQJSOTe9K0knvP2TucPsinYcyQhDx o/NiR7xtAZl0+N3N98n9LdiN2gVb1U7CGHvKUsFjEMsaQgjJgHryTCXadV0GBuWWq6PRLdTlMrjs SZTpHABEyGaIgg8gDx1EHjqPowyeystjI5D4DKm4ByIhhIwVSUfHCWsa9pluR2iX58vKlvO59cCo JOEx0mGDsm1cWrKViXcMYnsBGSzJ6lcvWmHtAtLdQmf6TCfbdKfhbSRdloiSOLFV8C3EyzN25P8b E4OEbD/shvdZJ/RnnfvrSzh2Zph2JTxuyhR+6WcyMknWJJdp2KH/khV6T2sDhJQOW1WfwjN7zVbu AtRyxJjKzBjNGlnJqJDssy+hJKzIWztkpmvoXdoR1Z+HsXifud3tQ1SLLRW8aCtflgJAvOTE1dgI 4c+WLyJJozqtejdwvGSr+vHvjt8HJ6fOGYaEELIWYfWcPe0v2XGplrFeQll+HnXVQRw/YEJKCNko UXAA+eeczkv5eWz4yvgQsONMByLCSQghpLxE3vPwsWVAygKOLb0liC7XdVkOZdqKOtRVB5RGJnxp e2u7XSRovUMvv+rPQbL/GlcrIsUQ+g/a097zdujJwKl5O/QXJS/pttZ2h6G8zmhFut1ukniRo8wY 9q7ZkfcNOwrux3vuiUi2Hyg0HkaBcdra412zYhQe2T29VlRmY6RsodeWjObRG8A+ZIXePzVRQEqE HVcjK9p5wpmpzlsz2edp1H7GeJ6mcit/B6JUOkbt+wjmnWkxCIPI3PrWJ/J+C/oG4mFBLznboWx8 lUnd4cyEVcoUeS9pUNUWxQizlOzNWZfZlY+buyaEELIeYfWAdmZVdcnWg4Wy5fAIpWcnyf5o7Fwg pCfK3oEYBTdhi1+E/SZ7rHPvaUIIKRN6mVL3mBNX5ywZiJ3O1kvLcl2uyzFtb5HX3TJlf1nVbh9K hTAnHYhGtQUcL6CekuUlD5qYIWRjRF5shd4TVsM/heMVe7fb0pOGxN9SktagUJYAxvvuNNmRLreJ sveOuLEjr1WJJvXkAMTRUeTP+03MErLN0Jvbe7Kvy5vWtKzHXdMam8p2LSVOYSLlX9MzDpX/KDsO S4psSBv5sR3XXrSiyXlnxm3ZzVLNQuhDMlolOaafOQ2dNuftqH7CanhbvxMx9g+hrDnnNPV+kCYu ssrG1+il9yPQr7vDmQkrjAo9Cin2z8L4ehraa+6WEELIZgirB2CfnbOUu4S6YrmcHbXYgUhIf5Sy A1GU2TNd+W/AB5HBX9Mm1IQQQkaNnnHoXrptj9eq6NmGqUzZvVXV7rwQBVrSiSGrcllx8G1LBcdM DBGyOpGP/KOXaJ+vRLcvOjP1lt1c3tdPdx7mpb8tqw2WHZn8Z0fuFVt5p5D3Pm9ilZBtjOz3gELF iYKldAZXRTfur8w87c/GRWHQmpi5o+VMT8rSNLNWw/usuWtSNhreh2AcPoLndAoG0oJejqIr3cke gnofwewzHhdlO7PbnVC4lxCGYFS/iuNR6F4TG1uP2H/Uir1XJ9TkDauRlC9J59w4aPmZOUbm8wWk z9d0x2FU223ulBBCSA/Y0smg3HPWtLdklW0JU92ByP3RCOmJMnYgtmVsvMh/2wqrrzth8AUTakII IaNCeY84zeCU+NuVJspqvQ3Rsk+elN9buCOxow1W7lMkA9KDVkVJO4o/jzjZXitZkfWRiTKR/5C9 xztmxf6cDNq30xm7km7kdQOfSbqSGYi6bVLS2DaVkgkriAOT1+xIJlQFLUcFNyzlX0IcvWBilhCi iYKDKGTOo0KCU5fMkhqfhv21VWmiUGy+SzoR51AAPGfumJSJ0Pu59rIUkYtKzjy/jg639JnK6+z7 8dKKfJXulTddXUI8zOL7x1Ch/6yJma1D7D8KI+UlVMDXdMfwuIx00iPTjSTceFa687DhztnKO2FL h3fo323ukhBCSB/YoX/AanrnHJnxJ/ZbXrk8Gpn90diBSEgv6MEBZZ+BKArd67BZz5hgE0IIGQWR /wLswTmoq9NQZuFJI39ahhtly/YtKdMW0Y4H85lsnRIHL1qyPCXZ3jS8z9oN/1mkiZfs0LuiB+zP pGllOf+0ldvWuv3khEHLafjXEH+XK6o+ayvvZVv5R02sEkI6iPy7kXGeTEYn1G5lM1NbUmm3K+6c 70spE97IXbCU+7KlvMfMHZMyEXr/Fs76s3hGrzuRi+eFZ9dRmaVKnquMuEr2zcs+6zFR28jN3Ff2 PiP/DWt68gQMwK21dJKqPgN9yw4ncZ8yg3Q1o1+M4vR1OSRLO6TLO+jO38ifc6LgGAyLfebuCCGE FIV00Mky16quB7TllcsDU1ofiVZ8FyQdiISQ3oiCA7Clyj0DEbIb7qLVcM+aUBNCCBkmyjtkhe45 J3Jlr7FMOS2+eF1r2VZbLruzv9tSkpmXovR921Y19y2zpaJgAfXWKZmxaWKRbAeU97wl2z403KuO 2nndUZNLTlS7JW1X7fSRSrc5mrTTTl/Z32Q/30LS9708QUrPvtT3613D55fw+hU7DL5kh/7DJlYJ IWsiDeGRd8aK/eu5ma7kSguD9H0lxDGqtpzd/qKz2/umpdynzJ2SstHwfgUG4tPQpUoUvJ0W8Nnn u60kcRDXXrca1S9YYfDLJpbGmzB4DPc1azVkdnPOPZdB2phKnJGkLJE0KDNf/JY9c0dLljGAZMbh MUsF7DgkhJBBIR2ITTjDzfoStFxOD0Hp4JaOAS6oD+xYNs13l6yQHYiE9ExU22/HwVnkr8Ukz6X5 W2wukbwfbp7vlLm2DOZTteMm1IQQQoaF8j9lhcHL1kz9uqW8ltWookzexm1DG5G2V6ekE1FWtrpk K+95W/n3mRglWw3pJFb+CdhTc7rdSlYz604T20naV+tWalcudxxOyHFGXiPepv0Tlqo/CnvvY1bs /5SJWULIhlD+IRREF63Iu7ky85VcXY08SSEh6xVPvm1Fk6/jvr5o7pKUjTj4dTzDL+HYXrI0LeDb z3c7StWuJ9Pm3U9Zyv37JrbGEhivTWuPd9JuBgtONAbGTRpGNdUuV9KOQz3jUHl3mVsjhBAyCGLp QKyes6Kp0S9hqhtjoIbXsqfr7EAkpF+m/aOwc68mflu3lht8Vn43YOkBjPp4E7qIMB4yISaEEDIM Qu9XYQM+izL4stUMbo20Thgn6forkS1S3rwVSQcJ90XcMij/Qdgoz+MZn8dxQZb1tfXehTnpYduo s3zQbcim/U7ygqP3NJRJAMgTer9HadOTVcQ4GYCQ/lDecRRKb6zMlGOgjkIzKUDsPbqguGqFVW52 Wlai4FfgnD+NQv2SNe3JrLvMc9zmitxbiJvLSMswoGFIjyvKi5zGrhNO5M3rTYmny9iBmBodIrxX YnTj2NDhvWYr/yUcH7XC4J+auyKEEDJI9BKmtXNW012y1ChnIyWy90q9IHWE+6Y9XTttQkkI6QXl N+3IPwk/YKHD/tL+XPrefDYUpdfHMWl4Wkoa6IKD0AdMqAkhhAyS0H/QanjHYQNeadcDmc6AlWU3 1Zauv4zacRdcRVxyD7dxJqrFlqo9YanglB3Vr0yIL4L8oFdJSbcWk9d5aWJbyMSBVvKZTFh4x96p lqO8W9b05JIT+2/aDf9byAsvWNx+iJBiqKjgrBVWzXIyY6zlynMBDupJc3ukbMT+r+EZPYdCfA5C BTiF55etAEQ5z3e7SGbBhZKOxYCuiSH9gIm58SF0d1uR+wKOV/UzlmcqnXJ59ztSpenNhE3B8EB6 tGWvq8bOWTvyPmvuiBBCyKCJvfejzjsAG+6cpVxpyDdl9ZDUbqxK3wctey/qMOVfs/ZUT3N/DEL6 RFZyMCvf2JEvs/0yea7LJhuNbqEMgn/iP4nj3SbUhBBCBkXoPy52XyWq38BrlMOmHui2yah8dcRT Enc7Yn8Rx7NW5O03sUzGgdh/EHoez/Kc3fTnLVVdlHZB2ffTCT3deag7EPPSwXaWxIlMAlDBFSus vYRy5FkrZDseIcUTVQ/YjSoqbBlxmcmE4yJTiOqCVJxQFbyF4yvm7kjZaAZ34Zl91lLebCX2lqxY OpdkhoExFNvqes7bSUknuKRlabR8E6/Ha8ZD6P4y9AUrcl+3lPv2WD1PlCOVGRhokf8tW/nPmDsi hBAyDNqdC9WL9ox/09Eb3Q9R2pY00u99mY1+04q8i3DgpYHrgyakhJBeid0DduSfs6arS2Jzpflv VNsY2E1zhD8igt193Yr9MwgLR6sTQsigUMFHYFcdqUS1WavhLTqy77W0gei2oeW6gdqI0jiT+IP2 woZueBdRjx2ymtyCpczYkRfbsfeEHfunoCuycpdevSt9rhFsk1Beu9peSW0WSgb+J0JZMmep2jEr rD3ElcMIGSR6pHf1nNX0x7YDsX2UEeLS2aI4QryURLUP4Vk9iuNLMGyudTxHalnpPnww/ioz3vjt uSQj3ZT/KnQjuR8YOmL4QB33WQKljVUiR8uXJbVOmTshhBAyTJTbRN1x0mp6en+PoXcgihPadsxN naWCJUt551AXH7BC7/0mpNsbvcxsnoJVlH7X/fsa7AV20mw3bHn2Yts2YePq5YHTPDdKmUbXRAiX f86WNCuzogkhhBSL6TyEZmELjP9KaKNUOvhcd76az2ZqLWfaX7Aj76Td8JtW5P6YiXlSApzQ/Zgd er+L5/OHsDnmYRdtyzyQTgSyYXuJ2naYTs/4jch8VpmZ0m12SToPrqEMuWSFwSt6tiEhZEgkTvw5 ZMalvEw9DtIdALLpvXIvokB53NwZKRuyp19ce737+VFdQqWoN/sVmUYMnU/HASUGau0kwrsA4X5S A8Ao735HKdOx+Q7IEeMtDl5E+GNzN4QQQoaJ8o6iHrlqRd5I6o32DCSpu/ToX9Rjqop62E06ELcb yjuCuvyENRPM4llcdZpT162GvwjJoEMtOP4Z1fGZaCo5NvGbrBJfI/mvHFVtsRLXruO/V22Fa6ja Sdg+T8Gufwzp4FMmFGSrEbvwPSfP2c360o69yGNpx73kuXRfn5z8ORgljVaJ3Z00ZFX2+DdtVbvo 7IFPKYMfCSGEFIvyDuvOQ7U9O04GJd0uquW1diSdiFeho7Cr7zUxT0qAHXr3O8r9hvXA7des3be3 rAfuzDzDxC4Zri1UFokPJrMu8Vp5Oi0n8QCpd91AeXEJOg49aqKSEDJUpGNC6TWW4cyPYyEVtJxQ ChkZxeqesyI4paR8KO9pVJSXnJna2/nPkcqTHdelgW08OhDjININjXEwn5Ql5S9PpMFIRjMhfV5C GfK8uRNCiJ5tlVEy2CjRduxIIcNBBWft0oxET2YgOnulM2xM6uFeCf27rYbbtELviDXtoR53Zyth MG+H/iLue7mDpx03aR3fLXyXjhgWpb9PO4MzHcLLnbWJ0kYv/OYW/os4D65bjepVK3RnEa6TVsP7 IsL5MI6fMKEm40qMvNT09Oo3tizJ1X72Gcn7UUn5LbtZlVVtXsb7QybUhBAyXkT+A/BvfwV+7k9Y yv3r5tPRo/xPOaH/stOU5aKX7QKqV0kcdgv1mAyCk8HokT9rT3uPmdgnJcIJ3RecRjBnPXA7nldq F+c94+0ik37F91D+W5aqXUb59YfwD48hTdMeI2TkSIOIXqZlXJcwTUaNOjJ6SQVnzV2RMqHc52C8 zumKQGYV5D1HKiNUmum659KINg4zEHXnYXACFft87v201f3daIWyYwEOzClbBY+YOyFk66P3og1+ Ffn1UVvVjtvN2reQF96UmUV6b1o94wo2gSiC45nOGmrPIpLPIN25AOc/ql2FpJz6CvQZ/O/jEPeK I5tH6jvd2CG2XTJDPFtmD12JXYx0722tDkTJp1HwBdj+J+zYf9WOg9cR7wsoD2BL455D2GoNqOlC 1SQeupR2+iyPlMbn0vCR/V27c7C7UWTZLmifR86p/ycNXtJw4LUqM7sQFrEd8bkK3oau4fU5hPFJ pJUQx180d0TGiTA4YCOvO3rWatY2XE4Xy58NWiuvKWHS4XpIfy4diZfw+as4ws5F2otrh6CDeH9g Y0LZoRXsRxreh9e7obvxmvtSEUISouADukyQskHKCF1WoMyIgoOo7w6hLnwSdfNxlD1n8PosXqMu rMM2qZ/H8SLqzTkr8t5wmj7scj34RyQrOnzNitwH8P2PmyuNlii4B3bHU47y5yb2Tt3C+3bZSxWp 1DbT7W9vwKY6jnSw2zwFUiJs5e1zlCsdZHM7tP2L5yf+z3bIG3rFGRybuG+Rvmf/Leg8yq+nTBQR QsqC3odCnPGmO9YdiDCyFqAXzW2RsqDcx6z73NkJnb6kgmAH4mZkmxmIdlQvd8OlblSRmYf591Eu pcaYP29LmRH5MV6Xw6kiZBDE/geRzh+AnkF9eRr5VfYbuYzPryWbsWcb9nuR5KlEtnKvWcq/jGtI Y8Zrtm7o0MtSctQgWR89YKaW2KOpctPcEKRn3fktu7EL9bCscBGMdwdi0hj5Au7tdbx+C/b/22nn X9LIlNaNY6Co9hbu5Qp0AeXLy1boH7Ua3mFzp6TkaN8zhG2rkNc79jldrks6nne5JA3eN3FcHlyz UalAGvSlcf8NpOE50+h/Hvd7Fscz+Pwozn0Yr5s43mOiixAy7ij346irHtaDqpV3Gq/P4gi7wkM5 6EJ6kNJ5lBEXcUTZgDIirskAPVmRQQZVSZlzC8ork1aXDALENXDO8uznqlDGwQ9xVG3R2SudJDnh HrGWBzwl9VE6oE0PdOr67VhIpyP/LNLCfvMUSAmxY/eRidg/ZcfegixBm6Q3GYCXpLsk7ZXdRkrD J75Fd5hNuNOO0chvOWEVv5mUAcnzSKOz0An4XmwzIKSs2GE1WcK04Ypzk2TmcZJsvt+c+o4V+n8E Y4tLEJYMW5adivwFexqVgzRS65HlOc+RWk3SkFouw7+bKDiKMF7NCXtJZAwWM9hADziIZcCBfxJq mrsgZOug3B+yQu/DUAw9AWP8FMqQK8sdBXn5pGiZfCczmZJ8p/ctcOLgBdTb+yDOvCArEXs0aWzv Sk9DUscynVDktZzmnboD0R63JfJlYIwKPmqH7iPIeyeQD+ckL1ZwT6LkHpFHu+95nIT7caRxRer1 MFjEfc7jeFbP1CClxQ6DA5Vwl55tXAmzdZKpN7Qyz3krSQ9MkNfiE0kjtblfPWAC7yUdi42qZxNJ Z0Jw3pYVdpLBP8/h84dNNBJCyoDy7rJC9x7tU+rOsfpR5O8zeH3Wjv3zqIMv2qF32W6413DUs+t1 e4geWO0i/2faRozN3FFm9CPdgViSdgSZYalnYfsym/tGmW0P3WkjnTfSzqjMrCh9zCjnfyWWSQdj PhBum2DH7pdsVfuWFU3m5BNjM3So+zejVNLWsDwwUez0mlZHPoprC3azdgHvX0SZeMTcOiGk7EgH InTOaXjj2YEoozPCXSiIJq9bjakz5rZIGVD+URjPV3VloY2tslVwZZeOLxh8ZgnTsnYgysjpyC3x BuiJ8SLpTzcyamdKNm0PHkMa/VlzF4SMP8r/oK38B61p73lZHs6O/Hm7IY2RmXyQlCuDl156RZTk vTQPJkd/zt5TPTYR73rIangfMqEnRNKw6UA0aWVY6bVDaTrFaxlxrpf1HZ89tm3lRVbsH3FC90Xc xwU7qskKHcm96Xsy0o2WY9cI1im5D2mMkPvT9yQNfrLsqTeP8uaEiRJSNmDTyqybirpjSS9Z1X6m Ju+NJN8PWbp+lNfmfjvqyc7fJg3ZaWejb5ZUDV5BPD4LPWBilRAyQOyw+hzqmtMySGUilEFFXbMG o2ABgs0teVVk8rCup+SY5u+07jUdiZm8nny/sgzoWaXqQPRnUF+fRJgWCr3HQSiUNgMc8XxkBpUj nTih27IaVT1oSZff3f8pt9iBOGbAh28gvzypBxDFwTV7RmxdGXCQlhFGOTbDaJUNTxLGd0zj9QO1 1oSqis0uM6xPWMp7BPqouV1CyDjhwAiamPbHswNRRm+FUzhWl3A8Z26JlAE9YrYqI2nxrMpWuZVY 2sEwR9kLSi/pVtIOxBDhkj0YRjljZDXpOMx+ZkZDSae2dG5Hwb3mLggZX1TwETvyYqvpP2Er/xRe X6nM1Ft2871wdOH4dpYn5pjNF4OWua4W3ivkwz1wIJo4Ku+Kvds7Ze/xnkA5ElvTwYfNXZHtiNRz MmDG7IHYkW6GJnPNdr6ptyqRv2RH5Z6BaEf+A8j7z8PmQvxV552Gt2iFyf04MWzktAOxQ2kjZvfn Y6S0ns8q9Fr2XhntHMgAiq/i3vdaYfCTJqpIWQgnz1nT0qiZ2WMzzX9a8n6LKZtO9fvs/WZlvu/+ X+Y3TjqLWJbyjeun8PoJ/CYWm8DEMCFks4TevbCdP4XjYzg+BRvgpN2YvGA3qgt2WE325ZX6FDas 1ZQB7Di27YU0n6bq6khM1f4P1P1d0SpLB2Lofhph+ToknazDufdehefrSAeh7AONcDrit0CVvVN4 /nfqjkTYXPn/La+WOxDjWjkHpJN8lLfXiryv2mpyXs9gTu2AtKzpKHNGoPb1M3k6+xny0ISqLuA+ zk+oSa4WSMiWQDfYVM2I7zTDj4n0Ukx34MgZiKUChqqjps5ZDRgsZur98jrY1JqSSldLV7pl70B8 HE7WRSd6r+zNkH8/o1Iajx2fw3GRZXW5dCnZCkQygq82a0fevK38Re3Q6kYNqctN54AuRyQv6PIk UUeeGJ50HYDra6lkVK/WHm/RmpalB/Vo7ueRPzmjYjsi9ZzUdyPtQDRq18O1VgV5y5IBUWVEebIc 8DHE05wVJ41aHQ1bMrtLz/DKiUexzUq8hNimpWd01c0ySYgLmfGhqtdsWdI08r9oh7XdJtZICZDV b6zm7bBx5Xklai9ztVWl7zNJp/n1cU5ng8jEj87Hun5f+T97WpbwhS0Q+7N2wzuB+vQI3kcmugkh XdjK/ZStvMdwfEpvuRL6s8iTV3G8jjwlHS63JN8le5CJEps1yX9d+TDNozqfppL8vJyn0/MslwHZ 3w5IZelAVN5pJ5x802lOwUZBXAzj3nuV2FDwUSrTU61f+oNmy9yB5vv2/YvWn3rgR/AbM4BjfMQO xHFG+fchzT2PtHnJjpGHZGCgbA0lyn/ew9NemVWIY7qftdg1yr8GXUJ4X0G4v2TughCyZYj8M3bs yUbNKwuF0suTRgIYeNU5R93BPU/KgKxxH9YOWpF73ommMjPTpJIbckUnaVoLlVm7YT3zfaruTs7U uE+/H6pMGHXjAhyYsnYghv7DCONpSwXX8LrrHsogicfM81beTcTnRcTnIbzm/mtkLElmGfrfnghl Q/y0rBCNsszqUw3pVIQzJPVD0vk5hzx6DNpnbptsB0wHoh3VlnQDU9rYlpdmhilpUIz8oyaU5UB3 HCKP6GXTylj/lkhiS+2pvWVN187q+p+Ug7B2zlbukl5ytv2sMso+Q2pjkuV8ZYaCzMKNg0U7dOel UwTHY1YYHDQxT8j2QzrTlXfEjoITtqrNWpF71Zp+13V7ehJlkHdr2Wc0dvVWURk6EEM3GRymvCW9 /GdbOeEdmjLPu7veaXqt2oEPdnQcdvM9M3+33WbUbjvqGJRVAtu1U+xA3AqI7R8Fx5DO5iZkoFzS VrhC7TTZnbbXU5qGc9tMV0nTYSCdhZcRLtkeSNoFnzOhJYRsWVRw2I48yfQl3sdsNfmtiWjqJoyi b1qRd9jc0WCJgntw3aajaoelUclR9TM4voZC/SLicA7O2hsoSK/j/SI+X9LxGvpvWg1/zmpIweo/ g8L2cTh3B3Gu/TBeUBn4u6G7zRXGm2nvV62o+qylXFQmLoxy86w2U4EVqdSYM9dPZ8BU9qIiVG7r nffv0mvayzJKt8ka3c1J/N4Yld3nGr7K24EYBaedyH0Tx1alHHHVJWlUFYnBIwaVK/nwrBV6+80d EDJW2Mqftad3LspSvBUp13THQVpWlabM6kEm7NoRgpTf2iHv9T4J7EjcNugOxFpJlsRup8m3UI+c wetPm1COFiX2Ys10HJr8Isq9ByqVXoIsFltc+zqHUab8oolRMiqUe8ZqTF7XDV7ps0obrzLPjtqk MvWoLLunJR2K0pnYCL6O4yPmCRCydZEOw9A/gvLlBPLCLPz+ed0uI/sOyuBzaWTXje2SZ4x0HpL6 NFX62RirLB2Ioas7EHfI9gombO1OjpEIz9d0kkinpmgi3NmaaNzRil58bM3OQ+EH//0vtyq7g9ZE 00UcwxeD0valktpk7EDcQtiR/xDKtRMow64kqzhIWSZCOpR0vaJc25hW5kmxzzI2mvaLkN6VLO/r 4druV3WaUsEnIA7OJ2TbIB1iUfAUCoQ5FA7LHT5jIb/l6Mrae8NR/nFzR/0jnXmyzKHyDqNAPIrj Gavpv+YoWa5R4slfqIS1xeUR8mIspErC1i6EU2NCpB3j4BYK/pt2skyXzCKBA+2/Yd3nzVn3uRdx 7tdg5J3BfR3F60P4bnyWXWr4D1i7veNwWK/o5aPwfFZWRqNSUgk6Db/1px/40daPHv6ENhD3X/hi 628+8tOtyvQdye9kg1/zn9HMgDDpKEkzJe5ArJ+z1XuWrJmpxFjJvZfRaeUSKcEc8jJHRZGxw1be EdRvs5WoJp3gKBekAUQ6DyVdm5l77XQ+hkrrR3ltlmORfdukDnGkjpcZiTKDosGOxC2NdkJNB2KP zm/hKkkHImxGGWT2PMJzqW0jIHzlsK1KLilbVCInrl9HGfoy7LpP4f3fN9FLRoFyD1uNyVkrlEb9 9HmlaTtJ31RRMv6P9pm9K/AnTtmh+3nzJAgZb0L3HpQnTTv2ZdneE1bkzspewFZDLz/eTv9JXsiW MTKwJK1HM59vpYEMZehAjOuH8HwuWs1dN63wdoQr+zyGL/28tX2JMEhHsvlsIr6jVfsPH1638zDl z9//91o7ZqotaQfRvpk5f0daan82cm2dDsRmcBfuQ0/mwPGw1fSP4t7OwGc8azWr52xVP2dN+2et Ru2MFQZHrQZ+06g18foe+JFbp5Mr9O+GPo97Oo94uCGDhpDPJc93Kj895Eh+m8p8ZpYmTfzx2i1H 9oRX/h/jNzIg/4gOAyFkmxIFB1EYnEdhUYKR35uQkiVMZSSZLOeGyiLqcXZRw/sVFLyyJOOXYGC9 YsXu6zj/AgrLxaQAxrVwbI8u6i5g2+9XMUZz33d9JsZqeg35TnfK+DdQGVzGfX0D3/0OXs/AML7H hLp02DJ1PXLfhBEvYTdK73UEkmeVVqgzMBThSPz04x/LNQ4/+ervtXbsuaPl7E2eX1a55x6Y8Pz1 s9cqZQeiHVUP2DPeOXtGz7BNDIzcexmhlh3AWwjfZZQRz+D4cXMLhIwFMNSfqMS1C1bDlcEmSM/d kjTe/X681C5rUc8mgzZwbMIp152J5r72vAcO+uQlW/aAIFsPWfo8kqXPYYdGpgOxBI14Jl3+J9hl z5qQDhU78v/NRLP2GI4vIR8s6HjpDFtin5rPqDx1lI/aHoBNBXvA/zi0y0Q1GTbS6C+DV/X+neM2 eHXM1N4rSQYfIR+Izd7wb9ihe8kK/aOWcrnvMBkrYBsftZX3sqVkVrknq1UsoJ6WfUDb6b4iHTvS BiBtEW2/Os0TRpn6QerUzu+2gEbdgZgMxj+JsCxIp6GjyyAJV1c4hyZ51kma0DYUNBHtQnjc1rv3 /+yGOw+F6A8PtexP7pSOFZSnbuYaIilvs+9HrvHpQEw7BmXrgGQAn+xjLWn4HN5LZ5lMtphDnkaa qi0medvcJ9KVnlkc4vU0nrMomayB8sGfQ5lxEX7keRxxvirON3kW/zuDdCqTRQ7r9DpuKP8BxM0L jqrNWTO430b7mRttPC2meQLnQ9nptSbulzLUvYL4fAn++bOIu89CnzRXJoRsa6RCkYrFdCB2z7yS JdNEScXbWdiMUrqQE2NxuoqKMTgPh3RjezxIh2HoJR2GUfAK/ncJBfC1vGuMTG3jNYl3R/a8iqqo LGU2hmz07Z+2Iu8Zc0flQCrkvbuQhpL0kmi5QtLPa4iqSDreKyNu663vmX7fuobhX9//c60JWdpU /390aV3nP20EicFnOhDLQih7XAYHkV/OS/jK2oDphMgzCukPzhOMRpQNHvd/IeOD8h+Ejtt7zWzu yMyQ3s4KZXlpfx7OywkTS2SrENXuhn3wpNg3OCb7EXU3+A1TSf0rdYgsRX8eeXG4e+c1Yds1vVdw XZlxWC7bdNyU2ijaTknTFOzoqPYlvP51E+Nk2MTBP7WVfwTHb8IPu5n77KjBS9VvwAc+J1trmCez NZDOkm6R8aVRPYF0OuuEk/OVyF+EX4c6WjqCctI0taxRdiBG3r2wYWR22NXcsI1SWbtg92Trz37q xzbVeSjc1rijZd97O2zVestuSkdV5px51xytytWBGHmfRtp4zmr4p62Ge9ZpShtu9SJez8EmWEA4 MysTDEkyGSXycW34IVFw0ZbOSuXJ5JTTlnLLv4KVCvY5Km+LA5Hco7RvJu37SRt/5ntpczblqRPL zG133mlKJ6v3PJ7Tg1bD+5C5ChkFyYDHh3WekfZ/JZOmdLkuS0N3CL4rjvK5UYjPRenn6ev0/6nS c2Re20qWnpb3/jkbdqIdemdht5+GuKIbAbLHUFw7syPedV0KkWQGWVrgSKFiChld0JjPSiLdKRXV blmNSZlltGqChqH5AArMZ3F8BZnnEnRN730nHZAlvK9lSdggJUu54b1ewi5oOc0p3TEGg1CWZjwm FYe51dGgN8lGgbNnUjq9EMZEo+g4bCt8F+Ks3vpfHvpHGzYMf/BTv5Ckh2yaGIUxmBihS5Ys6Vam DkTl/wL0Oej/RVp8u6wdiNq51PkGcagbR5A+CRkHouBxO9SG3o12WRR2j27dhtL1ncSHPw+dQJ0X mRgj404UKDzTkzj+cWIvSP2bqisdDENJvruVdDT5T+H18FZ+aKK+iv0btowkztohVG9Ky1Btp0h8 QjPVt23lvY7PvghxCaYRYCv/UUcFLyGtZzrIzfMZVb7fbpJ80XBln8RFa7p6wZp2n4Af91HziMpF e1sR/6gts1L0nuZJw1aHsg1iWtIgZqT9KRyb8jley1GE8yAtSoOcmYkSHDZXJaNE75vnzjsNpE9p r8nawbpuZDmxrkbagVjbj2ck+Wr4nUGrSto30zYqvIf+3IPfv+nOQ+Hdn/uF1g6ZvYjz2jKzMm0P aafNUqXP5Q7EEQGb6wjC8aLdQF2TdNS1HOm4knZN5O3KDOKykc4gHk3ctSfMSPrQ6cTD+0kI5U9U Q5hluVD/K6iLfsvcVrmIah9C/fUIwn4Kz1o6YnEfXcqmU5HyWs6MvPevODPBKbx/AvcZQx82ZyXD JIKNo5fkRdmpJpMZt8q/DMFWzj5HSaMm7bafqSj9PiP9m8zrFZLPjfR5cZT8KGp/ridltCag2/S+ 2t41pJXLsOVn7cg/bUfeM9LXYu6CbBtgMOPBz1oNPQIDBUqXoZaqI8GNWsvhkUQNfRsJ+WVzR7I+ tKzP/Kx1X/Ul2WhWRlxUTCbQyq4X3XHeEkruzxzlfdLIJsu3BskyHQ2ZmRgcw/0+ZO5+qCAcugMR FS+MlEwcp+HXYc+8HoJsGCb/9d4faP32t76yKeOwInEqs9fahWb++QcrfW3TgTg6g28FyZrrTyLf yAj+W+0KK/ceRifJFzp/q3ddR1l2BmmT+6eR8iMzMmCMwfg3y2eb8qe7LN1uSssZHQ8SJ9KJGHwV dsteE3NknJF9p2PUK9Jhl85AbCuTDoYmfe0lhEect6HMXodNdwT1Fhyx+mJFGlWUzLgd1f1vIaHc kIFOerCTSVOO0oMRFq1YGrJqvwOxE3FI2CrYV1H1Y5LXb5OtBTJpXOw2bbtt9/puWErjeblevQJb +QSOD6FuHc1eUcr/FMLyGI7iZ5zA8VWE6XUczRKVxmfXYcZr3cgr6aYzj8sydnopu7Yy923k4DNR cj4c0y0ZQlxHbAwVyGo/MvPtcWg39DMmlGQA2Eh3tvKO4TnPySBQGQCM8sI8F6OuZ0ito5F2IJZv eyRpO7P1gHxJT8kg97/x6X/cewei2mXairLXwftRrqCRr6F3INqR90Xk55N26MKu9ebthruYxJXU +0m42u2abcl7o+WwD006fejXEs6uMJnPnKSDRTpAL6B8ehHHx1Fe7Ta3XQ4iP3Ya/ouoH+dxTMIv aVKXq8k9TjSqi85MMO+EdSkfnreU+6D5Nxk0avJT0GNWVH0Kz+Yk4l/afeat2OQRPSM0VZLuOvOJ kUmTiSSN9qruc2XPZ97ra+K9sZO0zYXPZdKZHgggv2lWr9iR+xJspaehR2C7/brV8H/a3DXZskT+ UygEYbh5t6w4GVVTbplEnVHl/u9t3XafdGxM3rSjO25au91bSYWA79uZMUcrzj1irRrG5Xu14XyL tMMj2iu/gwPYkJEn/ufMUx0OYpzKFOduQzH3Hgah5XhJClWZhj/Vqn7m5zdtGP7Pn/op/N/D/7WR 0D7fcGTuIREMPj2KtjwdiFEwjcoDBlP3yKa8exmhdOdh7TtwFP4IFRj3TSPlR3lHHOlAaErjFfJU W0jPAy07x0DZ+Gh/7l/TI/Qi/4tQuZw3sjlkD8RYGpv8ETc2SfpKVbuO8Mj+K4MdfCKdp5H3O1Y8 dQHHRdnDZELCErEDsXClZYhuiJaR7jJQMpDBUFyOZ9CE7kOI52PWHm9uIppqWdOy/QQktlqa54bi K1D5Sp6BA9/floEcqnYMfvNgyz7lRWL3IA2csGZqs1boX7Vm6tctNbW04/4fuGUrPTg2CZuu+1N1 hT2bbtrpx/w2zfP6//J5VuYzfKc7HzuU/GdCGosbt9+wQu+yHQWncXxGL/caap+XDa79Evox4vEJ HE9NPDB1BdLxbjfl2PkstFY8Q2pNjaoDMZI9bmX1hnRQWE7YRiDdeRL6rQrSld2styZkb9geeffn fql1m9qFOEYZoTuVzHXSdFqu9JqkAym3BgTi9SEnDF54R7zrdRzfsna/621rBnX8HulkQFzMmDzc ES/yOhXet/N8Rsv3MESZMOnw4r0OR/KZ7mA0q9fteOCO1oRC/RAFl6HT+P5p2JePmCgZPSp4DuXr N3G8Br2F11cdqWsb3omk7kUdTAaHCj6i41gmNEV1GRA1a6k6noF33YqqS1a485asKJh0qps0106D 8hmUzQtp/mmnySGqIwzmmA7iSsM+4yJ/6NmJb9uR95aU/yhzvw7b6Xc4q3ULg4d9EDoPoaKRxGAS r/Qs697lsskk2EyGS3rDxRlIRx+KkZAovZ/sd211nLcEyoatI4wr7zmVrtRC6fjCvemKQqY/D2fv Hlz7EMJ4EYXE8l4mHWFP4j4b3sIlU6rlqBskaq2f+5zqyTC0p+9EHFaTNJOMNOq8zkDV8XzL1YGo /J+1VE1GBs/imZoyoh3WksnH80M5oII3EObj5g4IKSfKPYzyevad8eSiXqpaGrh12Wnqs1LmsWEr rUMgxE1F9h2RMkjquih4DeXSERObZNxoBnehnD4EXcSzNDbEEGyGFUrrM7N8aTILZnCz0xreHqsh yyG5l/WgvbQhqrQ295hLyotU7c/08mqyzNp+81RIkTS8z0GnrNA1+/mmZbgoaFUi6chN8515JtQI ZJ6B2B0yuhyvdUdiHLyA94UtS2WjnraTmYXwIzxZjjxZ9Uj2EEv3ERMfDmlD+3PZvLqW0jJT203y WZqmliXn0+fMUbovlHQqiNLzpf9pz3BUtVvi5zoySzEO3sS1vmVFLuKIq5xsGOmAlU7jhjSm+vM7 YpTBDRfPTZ578uwTIb7TZ2lmdK31DKkcjaoDUZYbjgJ5viVavhSSWYe6TEE6e9Bv/Z3H/lV/HYj3 Z5b4S6+Rpluddkuj67j3M/CXCi+nUKajjp9EHV+94sB31bM7db2eXLvtw7bzdBpfGenP5DtRah+Y 98v3MESZ8LSPph4QIUx6D8FsONP7UP7buBfxSf9fvP+SiaLRooJP4Hncj7A9iOO9yJu/aL4hRdOA HRBOPmY1qk8hP5x0Ilne05t3okDv24u6D2kEyqSdZPBSkkc623rwfSqxSfRnJp21fzNipXZXGq52 Hb4801Xfl9x/7M8jDs5Byb6ayv+giTUy9oTVA05DZpEFSx2JuKOQpEorMYykkFl2vmS5FzHgBtuw GteaSBsncVzoCM8AlVbkOk2KUCDrNNucbFVgGP7XjR9s/aNnf7Mnw/BPNn+o5ejlw8ySt5nrDlO4 vyU8uzJ1IDZR0ck+VXjOprLICXcZJBVyJXSl0pq3w+AFcweElBJHZjrtrV2fmKkb50vScWowFqu0 oaxdduprpcrL18lvtdOUo/zzyIg6UfazgmUGiljTsjeF7Atcn0NeL4fDRjZHWNsNHUc9/kaa3lam qSFo+boyeCdZvlRmRxZNw/sQnPhHnLh+CnXUgizTljRqpWFJ82F3XhykUud1+ZrtPL7Gb7aATANr iZaK3wrovbKD1+yw9pa19/aWE8KmDpNR+znPgCqrouCGNPogzz9unuzmiPzHoaTDMPbmUdYtOk3p OMa5pSFNXyctU8Y0bcz8LdlLcg5l+DF2JK5CI9gHvYC675I1496wZN8z7bdLfc8yYWAa2QxET/bw ul66PC0zx2Qgi9RHM37r1//jp3vuQLztN+/QA/aTdrflDrNE+Kzj/YAleSjVyu9vofydQ557Eipk QJwdur9hK++LjvLOW43qW1YIP2zY91xmIW3Zsux26Muego9om59sPZT/KOzap3E8jWc850STb1p7 3r1kTb/nluQJ7dd1+FAUfH0pp66gLDplq5qsPhCb2CRjTcM9a4XuYqVRg2GXyDSoMBOMocRZs5Q7 i+d4BMePmKdcLFFwFGnjat71B6Z2p7YYS4nRJKOb7eakNuZ+7sh076PKDn0EBRyMIRnxaEY95oZh EGrnNX1PSzA8ytSBeBQO31Ud1zq8I4ifDQqGrSxTcgNp4lU7DDizgJQX5G87kv1j/aXl2fHiiKXO WMF5LFOfJ/l4pdqdjFnJMht6qQ0Tns6ySqsd/pxzDkzSkQhVpt23cbyEcPy+iVkyLoS1/Xh2Z+1k Nlj+cx6mdN1rBu8U3OiGummf7POE888lq0XIiHi5Zvb6yIO6HMh8NhKZvJ5KRs/C+fv/t/cv4HFc 150gXrcalJzMZHb3m915JDuTzUw2M7uZTPabxCLR9egGKD/ycLKJPZ48HMWZsbW2J7aSSWw5sS3F cRyJRNetaoCUKdmSKJp2JD5ky5FFWZRkTSgSMmNbJKUoFAjSKxEcRKQQUuQAJLL/76v/79y6t7q6 USDxaHRXA+eH7/dVdVWh6j7OPffce+6DloengQ7E1MmY0QP57yos2YHYbtDsIulNltJORdQLsM9t JdM9Jx9rnqUa9DLNJgrcBQ9GFaH/FNqfNDvvklnmikakN0al491kM9Cx50nxIN1Hy3fRzHUncSRK tzv7SBYIKPfbbFk5aIeVCSFpUCfSi+oRk3bakajqwqY0ZbaFXXIgClkeK4X9+HbB9H2QzHTtGx6I /8nn/sOS+4kIfzC6De+7Ae+lgZ8u2kd4f3Y2jmLm2ytJY3spnarbb6q+pXJFMuCeQLlb9n7e0G+7 oOu+ZUv/e3bgnLelm9TrpvwqW5Cof69RqjrODHINfXLePot0adtMfkaXIJ37IP/PiEBNtjoLm+iS HfpXaHAc7QOY7AXIvCqpvqe+pGQp6WnYiudgJ4yhzcDbTfU0gvKB0lDlbLJJrMnwLlSGzPaQ9hoJ HOVEtGrllXEi1rzjYNc7/kyj9B/Wf2FZRuGbH/ovsajDyOyGA9GUMyp/0kkciEVBRPuNlWnZHh1G pLcyUPPi0WXSPq609wItQcdgFBXUwRTR0o1uZulGQ9MA0+Wt6V4bmWl4Nq7T3mDl+PqaE68L1sel YZrlh+s1GHzUAJfUCG/9Pzq20rxv5dlHTo0tOA/811Duj+oUZhQdoXMT9PVO1cFBHR1dlKGUWQdi GyGG+p9G4+l0H8VL1ZvzdbJ0If6m0ydbn6vfmTDW+sEbcA1HWY5t6II3DW9Us4lEtCEWQX/cRyP7 zfO9wUYHK2NZEKH/LNqOtOdVXNLsajlmtoc0yEENRlUr2jxsBd7v6CxvRuD9AfhlyMFRcCrRKY22 Wd67k+1Fepw6noktBCZLeE1cNzJI+0zdj/OVWwa7iCC7VvrKcUgzM21KG1XXkaMlofk9145ktpVd dCBa0Xptz+WEq4tU2xrh+IcHlj77kFB54JbYQtso3SYp02fUzZUaUn0b+Mq5Zwf90N3LX6Zd1Jxj IvLOl7ZQ+7DlW2l8iaZ8N8K05kizXA1J/0n/klX3TqB+/Aq4tuqDXob07hVB+SlrqP9FK+g/LaLq eXISGic9lXPaLqm5rLP8X51ZXZFQSKQl6dKgetoKXXYk9ixouZHQO5dmLDI8qSCYvUal3Cgfa+40 jict6TxiyfLHdE63B4E7Zg95MBTzw7ASbBr1TvFTDRA3tkb8uPRZXF8G/t0XP5iMKlPLiplvNL69 olQddmisBxvw27uAOB3Rweo+pDtWkjc0GgQqbTRb49Fl0mwuhPOEoCXoGIyiInSHoF9Q39LSjUk9 Ox9bZXzp1DrTlOMsaQ8iWY7/Qf0t8Z9857747sMPztGlD736TPwTd78//h/u/Vk0THVnEOlIGkk+ 33s7RFXXkf6slWN7hGZNuLTc8oSQ/ikReieE9MaIaNRBl1XVEXoeDWv/CEibzd+L4yd0VBmdQOjc ijzYp/YcpL0HdYdyIvfdkiXqdGuvA9Ee6h8Fz1nBm+N1I29Nysw85SW12zoZf9TjZkCQiAYUqSwp wq6iRvKPbH13/IfP3TOvfbV5bFf8ps30fwg3LVeZ953ise15vRZhQ4eK0L1Ag09pr5c58ltge5F5 DaJtReXflpVpmnmCtsATOttTwNZ+xqo5J5DvU8ksH/q/Fl5Np6kO+JZrPcOcDkNanpXiLJEesp/2 aN6nk2p1I/Tuhrwc7KP6vObEpRE1iDlNF1WvK1kwNDIxj1wwl8cuOhBF6NC388PVTar6qRpf/5m3 L6uvyP403jNMA6qozZGRbdUfpdn67U7Q7OGKOCpbMvTPok4+gHJ5hw764hCpdtERlNHzDdtU6zwV X828sKxVIj1SWdCOZbXULS3dOFQeRXv5bp26jCIh9LaC+5FPL9py4LQ11H9e1NGWqZFzi1bUINkH 5yvjueVA/08T855bi0z0iJqtS6T2Ju2NLb3ndI4wegrSD5GJiRMRhaNRYbDQ9y51/oXuJArqIRgE d4G/qXN8eZDOGBqVHXUgpjSGCy2PVKvGdt2J//OhrcsyCoW8Ee/ckFT+w6TM9Lc6QFXO1IglZxKN 9EM4FmfJg8ClKeZJg0AzMZCSsBeJMJh1o4mXJWMUFJH/e+CjkNdXIadXWmV4pdho5Jrf1MB0YCBv iK8PfiZ2H/ovi9KfP3zXL8V91MGoOolMPdN4f09ReufB06gjX0KDm2YPPAbuQr25E793EC1aEln6 vM9RuyD9PeC4Hbl6djvywchPh2WIyoVu9LdvBiLZ09IbhUzBntbvV8725m93myruZEcp5yEadTU0 mtFg/kcj74jf9/ifLFgn/PoTn4j7ghtjO4BeoSXr9LLHSRsC36JOlJZvrzSTkcJ0nvl26qxov7N4 rQGy/SR4Buk5m6Yvc/VQ6cQMa84b0Gt/Q3n/e8+NTNqBez73/5gNyjINZnoe7eX7VaFZTUjquEes yHue+hiSelzr+6zOZS6ASLd0RgvZCVlbQV9X5RDpCpqZMM3voPuGGVumQw5EEZZ3qMF54XrUrRTm TLi6Tdgf1N5505a3xv/h4c8sua/oX3zpt2J7M963hQZX4EiztJE3WTbKQCdovpf9pvo9hTbMYYSv roO+cEjvN/H/NIP6RcjSG83fMd9gLpg1J1m6US1tmi5rukWnNqMbkP4tVuBGKCO6/vImE50FFk13 rSWG/VNoQz4vaAUHRo8BBqHqQFMzESlDudLoTWolaEjThKV7CUb+GPJ3aZviZxE6MBQdGIpulxyI Jm6okO8ajK+rv2VZzkPCT+/6CAxCV6VVpx2I1ogzC8P7jBX4+5Gmt+kgFQM00zSsojGCcCYNkwbz 4tJNht6MoNlGAXcKMgqKqLINPGZHGy82ye5Ks6ncgmo9+mpcCgfjX//z25ekP9+8/bfVe1I7wXRe 5H2/6FRpQ3rfjUXoz6KevGyHlRkalCBwhP6btobci2j8vW5H1VdxpH1Wn9VJwVgspHcMsnOR9q1N 5SbLvDxaKdLeuXRUnW5k18C+WS5oJGXonqMypjoPTH1pjgVhiRyHataMo5ae/J+3vD3+jf21JekD MfSzsbWV9jxDOaoP4v0U11bmh2PF2CRL5vvUkUODogq013SPATJDy1W+VurZ2WPMa7JFJ6NOxPWk jrSpM5TaS3n/x8xwI7W9UceUkz0SVwskzTz2X7OCATUASNBecMa+LFgd1xukNMukXzYNs9c0jQOR nFjJ/lv0PN2j50Ea9KsciH4HHYjODnAMspAMOG6KX5dJTtewHP+9rTfGn/nL7UvuL/q5hz+O9yV6 UDkQlew3M8mLlu+vFJU80NH8puPAZdi0p5D/u3SwF46a+8FSrfIA3nsU7zifylWn47WKSDMQVftC ORDp6F5A+hZnlbG1AjXgxd0L24X26h5Xfg7p0T7PuhyxjHebJepnDhy0Id1XYW/u1znH6BnQiBXp HUZBmiqFGxsVE7N3mFWISinqDqxw/bQVrIfidPfo3F4aqIMtrCSGYt73V5LKWKI46bjV+uPqwx9Z tgPxX33hV/E+L7ZDJ+4zDeW8768AS7I6Yw07JxCfneBNOkjFgEQ+q8YIwmrS3jAnLt0lhZM7BRkF BjXoSXfKjR3WnVRes6zCUPNjO0DdsET8yBd/Uzlf0ncq/dD63R5hqteg99N4mHglo77T6yaOgRcL Wb7UFwycXhdUDwkatSv99i4V3i7UytutoLyDKMJByKCPY5VkcTu4Fb8/gbx8l356xVGKqn9lyeol te+2WfYNTGYC6vTtFGu09J4b2zXYM6rTbXkORCF9GtE6JaiTCe9PnJMZZr/dZQqaMQi5fxP0we88 /tkl64Lbv31P3HcndElAjkNa4pjsJ11+mpgfjrYzTW98U58nnTh6xrR0p8WwWsZ4WfsDrTXAFoRs V/5W7f+E9CTZyU1/5iqkaRepQTbqmP8c01A5FJBWpGeVrRS4r+A4ZynYnoD0H4TN+LxyHFJ7UNXb RJyj/jR6tok5acK8CtO0o/KlqZZ4o/vkoCKdC9JAZ5AG/dAApdR5RXaqpP6eCs1A+66g1YwC7506 B1cUxoGIur94DkToKtq72RrC+RJx3wtfQxpvxLtM3uh3qzKg2fTNDjCVlwZLoeqvWXQ/iJDunXat 8rQInNOlAO+iNmIaV0O6zlwStQNRBLRigzOB32tjeetuouZ+Xfkzag7t43wO9de0KidUf7XmD7MA JOch2s1D7pW+sHoaOulx2Ba8vUxPgUauhP6p6zZXL+dnMrM3qCt9qrjI2AdLgX8Rv2n0/9KXYyPD RNLMtA47EFMjScdLHQfifzn8rmU7EAUtL1Z34hIMzMaIPv3dlSYtBUsdlzRzroP7FSwINKNP7S2Y E+6iMXQvQz5OCVlZ/Mg7BqMTMA7EocEuOhDpdzW2N8NYCwfiL770xJL05/V3oDGtDPHse3uV1Lij OCSNPEVadlGRzs1zYFoPobGOhrZd9+K+Os1i86dKdeck9OVzVujsRh15p06qziH0NkFnP4CwwPD2 joAT0IsXrODN02LImUFDasYOB8EBkj/itCWds0J638b/bUX8O9LZZEvvOOq7N/qi6v8P382kK9Kb aNK6A7RJhlH3W8PujB3QDMQlDkAJvSdQvl+hJUFLiItyhupvqE4/Fb/GtSKwdGc5/rdfel+867Vv LsuG+g9f/+O4j2xMvDONa4u+yX535Ynv6j1oGuWVHLogdJ6QA2fx+4AOPmMBgI28v1SvnLFkeZb2 wc1Pd+bqpynXxLz7zAZ1OhkHQ7IdxDhsgwd1seoJiMA9BN35mqDl+GhAsqozW+KmdDzV37hnBlzl pgmzQZ1mODeDjdRAF0pXU3+pVRoojWEnqcHNZKv047n1OMcx9N8QoTcJm++kJf0XwANWUH0I//cZ nL8b9t2P62xcUSAMO+zQHetT+wu3xrPb9JbtQPx78hfQXqL90FrebeRflYGWeyvN1LbJUL75Io7H dLAXBFFzNwuaIR15aAuQvGXLL8XL0FxjLp1OvC6oTqONOI703quzgNEO0B6TNe9ZK3Bfhe57wxoq X7HQPreHUGdFKLuqLZ/oW2YRCR0tHbSffeha6lPxJoT0n9S5y+gJSHcbDN1jOF5c25VGtuJsUC1d AAFPDL0CMjUmEF5NFVZ1TqOTvBNW4O/Uub1oqCUik5leHe0En7PuP8VnZDD+4ejdy+r8uvmJO9J0 yhr0nSLyhpYzXJ5Td4UABX7cqpeTaf6N8DaFvyikjluE83U7qhyC/G/SUWAw2ofAfY/iUqEciN6Y LZUDJ1eOV5ZUjsE6DDSaeTVciX/+kT9YtP785LOfi9epkc4w8miJljxHWy/R6H+iiUdaj2aonq3A uK0qpiO/6bpqmNBvj4zgSyJ0T6OePATSfiIf1UnXPoT+H+O994FfR5gO4ziO41kR+pdwfkXls+pw SsJNs0YUTZhNfKU/I6g+p3p9sbJd88q07BH+fwR8BN85BB7Dt48jLLARsvQpfK/YgX/WDrxLtOyZ bTohdRi7QZuWLKcR/eH6GREMLm0J7Mh/UMVP7QuN+KTlwNgTJp7djauh2EyrLXjx/73j48uynQjv e/j2ZIZNa16GpB/UbIgGM2FYURrZJuqOWEEdCSB01jkRDozq4DMWAFuWR4UsT9o1lFnIMzE33Zmr j2l92ChT1AYobPu3UKT6F2mmjlTH4FroJfuTBc6wLl6FhZDO/TbNOq5VpqwAeU56VMWFmMRxjix0 Q98XhVQ+FlHP02wLNeMCbVeaVfgDIz8T//iO/xgPfvXj8d+XPx//H7s/GI/s373sOrojoLaNrIyt i6oFXMI0Set/8Lmfjx9+5aklpeeb5GDSx5D3/m4xo5OVrSWr05a8AXa2s/BVxkK3ZkX930QanRFh RTlcFFMZpqNhy/eZi6YNqqUaa9402lzjaHOxE3GpaNrLUK38Mok0TcuEUHu7UxuEljBOruXlCbMY pDyyKd9U3inStlTjglY/YPQQpL8HhZI6RKYTw5cKYELTKdLbjQhTIWYUiu5oSK8pYU46Wkgp0ahq W25QRGMav2kpF1oaAQpqE/6HRjgR6f91B5JKr2IZU7NQshPgPsTvVp3bi0Po7RBBEWamUZp78S/t Wl4nmH0H8lLJM8m1yX9i3jfbzNC/guOrUJSP6uAUC9I7BL6eVLyaaedosUhlEYbztAio89rlpckY i0Pkh5DzPXZYPmAPDRyD3B9Ho54cK4rkZCnV3TG1PAxd1xR173gp9I5BLx6g/1fvmQ+R92XwBBoP HR58oetqqotUPYbfEnXXFtRtI+X4B1BP3bZvyzX16Ce/uyP+n6Jfiq3NP43GKt5Vv5F0WMLM95hZ +lNoNL6c1LneZ3VSLg2h+0G8427UF8/inPZifAO/r4hh1F9g/vevRX8G71jaDPjQ/VW8417YAy/i PRfmvrsHOOKgLGxE/eFdRpk4pWO2cIQeLRP2l5TPue/vFk25JGonQAn1N/G6u34mHnrmgbZ0TP7A yNvUQITcMBSAWd0n6u455Nco2jbz62hGCtjET9uBc1rQMnlo8yRtv7lpvCqZLT+63kxnpWfv6fYw yr9m5h0pW5/Rv0kmzbtz/4/Z2zT5reVCyQx1cHqoK/zn1eCiIkK62+zIpxlJE6WamXWVlV8dn9XI ectjXtyT37DH1L7ZFi2DHg7M2NGNl62hDbNWgLTbhPvBxvgfbP6F+N1f+VRs3f5T8U/dfXN8+7fv 7g3H4EKhHYh9BXQgChrsWC/H37/1bfHvP7Vt0eku/hTtnIj6/PCenPcXg36jb2+hCJ1HkVdjVuSc z38ns/2EzlADO3EM3Gmc04z05W0rtZZAtjs5XaU3aqulSWHTB3ovQ5O+KVvTntkrNO02EfpTQnqH wbqWAEZPQHpUSMdRMNVG2Y3MbTR+5je2Cs6csKdOJFwzR+oY+ccj74jf8We/F3/q6OdzDY8tf/Xl +IfrvxT/w+F36Hc7CWlkmXJqUGXR+E7XGVamReIcJifxh3U0FobIfQ8KtFqGz5ZqCbT8b6wEs3mm CJmUlfgTB5e+KfaPb78p7lMzR/C+1m9kv71SDH1yzo2CQzpIxYKSEe97CN/lxHFY4MoZ5aw0jMaL XMYydIy1gdD/CGQ4hI7ei8Y/yh/qucg/V6pVp0s1aiRqQqaEIs20gy6nfX9oiQU1k4VkjmQPZaEx +AR1Ja21vwH1pjf6pqDaNLrwuuCth2D8TooR2gchI7udIsKrlhikcxoUQ/UcLT0IHbgOcaL9X215 Y/wT97039r/4n+P3PPon8U99+f3xD4z8rBo5mZT7ZJSYTf9Ho/3Mu7WToul7a5ZJOilSmlK6qJkH 3vOoe+9XjsC6V9ZicXUE/ocgrxJy9QjSmzodJ22qs8zSn8umdiCSzlysA5FmLMIeEIGb7JWb+/5i k2ZVWLUkn5Cm55G+L9Ay2Minz6C8fBDxu0mlC5HOpX8z7I6P495WnD8OHlf/l/PuotE0ygZ3LH/f 6F/ae3t8PTleoTdKpEcy3ykkQ/8cOIr8YufhQiC9AyIaOLtuZCAWVD5GQJppqvKaSOfEnLReNdRy beo25QAi0jnuhVSPV2EbU6e5dxn3Zku0NxloRlGrNNL2QbaNmXLON5mrlmQ30RG20zo1673yCspZ ofZEtAP/Wdh2E43VAYhUDnRZWO3UZTX9jTJq1wfpOIv8u6xmDtX9izg/i7wbp85Nq+bsw/ku2EM7 RXTjzrsOP7JbJ+fage4XEsqJmknPgrCEtlsJbbof3fYfFmX7/MzDn0Jbh/r0qC8vIxdFIIVHhQ1t tyH/oi29F/D7Hh30q4MGWdec4yKCPPN+tp1jWvcj7xJCl3iLWnJ2zUF6dyGNnqYBCnbonRPhBuhg tKv1ktrEtF+D2dts6UNSdrT0z9rDAwdwfoeWCEYvwJbuXhRc6lydpg2brXQ0GpEqU8NGhvceE+OY ljeyt/hx3yYopaAaV3Z8YEmdLP/pqTviPvm2WNDMRHkDGt3FG7UkpHtRSOcYjotbNjNw3yMCf4eo e1DknXUgms6vbAUs6jfGt43eu+TOsJsevUPLdCLH6Tc6QWqMhJVTquFR92/WQSoWpPcYyv8Ewpo4 PNK013EoEpPR4ZBJ9wSM4yUv0ctYhQgrVSvyPoAynhiiatQlDFHaAy5Plq5K05mSrf+a9Yc9Mogj 6pF7nGlL+n97w+fef/ZPv/tn5/70O1++eB3qhibHWwc4R69ly7FqxOC+XmFAGeLmeho3/FbMu9aa Hub62qRKa52GKh1b70ta1989iMbQNksO3Ix07tdS2gxyWNGy1pH/LTwziTxagqwuhMtzINKSn73s QIQeSEj2hJF75Uj0z4CncA/1iUof0hknkG+n8AzqxMqUyhP1P9n3FYSqXBvS70pc2lKN/9UXfm3Z zsN/ueU9cd9WGpVP707SLjcM3aKKb6LPtKOH8uow8q6OsP6yjgZjPgTeQygD48qeyg6wUzT63jB7 bzWRZDqhqT/V8o3JSheTSJ+jiP9+yNduS1a/XJLVXWg3kr08KiL3JTxzGjrxvEVLhaO+p0E3Ss/U +vX7wWwZNdeYq5CJHDVT3aMtRWgwb9eX6IKs0qCZsVI0cKnRiafLeCqnVAZWc5kHUV9Qh3SJVnQg 54wsT1pB+aioeSjr/m6UZdrCZWH9JrIc4h0Hrah81rq/8ndgvCK8zz+P4xnrPrJN0P6lQbSLYegc U7psGRCBoxyIpRot444wFYp+XIJMk/P+Dw8sfOZn//YP43/fkiyr11xui0GEiwYT2rRSnKTZWItZ upT2aYe8BOXLqk7Lez+z/dS2uGKiX1EHqC0eeNC7gfRvQbsygs31iE0z9SO0f9MBXCbtrkJ6tsUR xewFGh2b0bOog+3hwRmrtiFZylSW36elhNELQKNprxj2xkUdlVRwjczuRWplo0YGjvjxT977K/FD p/5i2Z0sP7nzN5UTkda2z/1uN5ls5j6mjL5FAGmUzEBEQwPy0F1DURlPg/HHDubPDL0WwgM74pJ8 K4xD6hCg94GdqHiUMYoj5UGg954qKEq0F6oabWnCnmE2ToWghzSlZTzcCZw/pqPAWMugNfLDSiRk v14jH4ZoU73VQlX26dzIVPZ+cs10JjaeyaHpVNe6RAzfEP8P0TviTx78Yvzur308FuHGuf+zklyI XrtK2Vb7HM7TcUQN64QLSJfVTpV+SCcc0/QwI/nTe+kslAk0HA+KsHI37n9IS2wCmiGrRnT7R6HL zqOeSN6RUn+vLVzbDsSryW26BH2WSd5lfheVDXlRe1eB9nAl/rk/+51l2bb/1xffF6ul+qHj0KBT hJ7NfLco1HFXnfQ+2i8VND4r3Pi8FgLvXrtWOWLV3PNZGWoQ8j9PXbC6mMSX6jabyjnN2A/dSXIQ WjTLI3CbdfZ8CLwnrZqH9HTGocuh850pO6DBIHg/ylB7Z5MzC8VsPZG1v+h347kpyMBhyEDXluiC XO+0wsG/tkP/Eq24kYQrU+Yzs/JWlQNRdUgT6ZzqdXAIei9wTluB/yK4H+V1q06mxUM696PsH7Mi 50Iye5tWNaHZMgmb7XL9fUOtZ5P0zqe5t9RnMvdUf5AO9ZJRqvnHrag/s5xgQYj0pMEfYrg/Xle7 cUH2zx2PPoQ8otmnSCPa8kHlS867u0pl100ngxC8he+lF7j3on4/ArvofCL7re8tLtUgnlSG858p NFOdo8sITcSgsscORMhleS/akaMgzew+h/I3bWbs00w0spfS9nQ2TRVxLb3Xw/LBBE0+qvab0sNk NwtJg0AdXsq0pxD6t6Ly3IfMnBCbvcZMpKYM7zGaSlPFA4JKymlrOf7+8Gfjr1z89rKdhwb/pP72 2BqmgqC/WxCiwZBUWot1XkXue1CBKwcilHkXOwy1MReU4/VfXdpyXL/59TuTjoG7nPS9ZFDP15nY LprOdusz62dKwwOLduJ2FKF3rE+q5Vp0eSHjzbA5Xl0nGQ+hG5dC7yKM6WMLHiXKWF0IPIkG0l5r qDxqy361NClkd4Vmb83PRI+Q7gfrrhrFum7zQPzNC0fi7xum2TuJgasMJP0/zLXCTAMnmV14FHLy FPioOtJv6U7O/b+V4Fqfgbia2dyILm3248dOH1y0vRQceih+91c/HZdqjlrOcq7O6rCNqzte0xmG 5rrqlCE7APYJOTnV6NXKWXvYPwBbkZe/uRZq3n12rfIi0vENcpg1pflao+rYJ3lSsgT7YcNJ6ORH dEotHaE3rN4jk+Wo11EHNe2hn8qyluFMWNg+WMVUS5k6sFHdzu/NWnM2q+U31Sz78htWSCtnkG2a E85C05QZKkf4rUj1FP1ukFYFKUkvFls8tBOVo2sK5XFCOWBCnxwqT+qUWT6kcx/qnBdhI71BA3eQ t6ocZ5kfl66wLQ5ElX5qxaLcb3SRNPgDxLEPfO/TQ1e1gX73L3fEYogG7dHqYeT0xTsMc9+/QqS6 gZiV7+x9tYS23vcw9G/Vwb86pH+Xch6GtGf5PO8tGFV5keVY3IU8qfuxHbjx94Vvj/vvvyX+g2fv i+966ZH4/U8E8b+6673x3wt/PraGUM634HmU9+b3UFpm2fydjjE7aEA576tr0oEoIncvbM7RkqyO WxHqQLKz5IZGOq15tspoF2W2ABSychbl5IAWH0bPIPLvQca9YNXdi+QNVh5hytReHTmZMSrTChQG 3sh3H26b81Dhs7R2fnbZ12LQDqnTsDIGo2rRDkQYKzusQHU4dqfD0MieksMN8bqhty46z37/0N2x mk2LvOnLzBBdEcOewmvCrIiGTIjGRM2dEYGzfKN9JaH2QPRpiR29VBuVd8NsnIrApAyLYZrZ6YyV FivbjN6H2iPOe02N8EfdpBru1OmtGmGt8tIJJnWLoA34KQwIyz+452fiTz53z+VS3f/vKFeXVZlS 9WimLsp9F3N1MZvPaBRH1dm+qHpF1JxZNeq56dmVJDsQVzWN/QH21Qfi93/9zkXZSzfs+I+Jo47q VuivUgh9ivcmbYAu2AOZ+DRR3dP6kzqLawgT7TsaOF2d3dMzqCGNAvcwjtSpHtMeM3PSfi1REkmG NsD2XT9Oo+N1SrUPgbvduhM2S1iZUivVQI4FzXahb3e7k5PZGdLsbVoFRzpnoWMP4LwzAx1okF3g vAxZewPnCAvCocKSE8bCU+t9pfvx28RBlV9co9l/1OaOHOg2/yTs8efAvfi9MvVCBF0aQpdG0KVp /UjtABPeFehnWB7b40AMvT+CDD2JNP5veGd39nnPI2wX2ofcpmVpSR4g5/1feO8cO+h9+/80/kcj P4dnnNgewv8ZWcoy7/0rQoSTBkWns6oMcY/ioOTaoy0yXsZx4X0damUTWo6fVhBreW+RqNvFJdhx qs8ZZfiff+5X4j9Y4JZF739ic/ym2tviUmDqVep30+lmmPfdFSd911Bda7S/1gLUXoYqvufEiDNN zuASzcamAWtUD/J+nMz5qCYC+MehD7ZraWL0DKS/xw4r4zA4p1XngVLATYqwd5itRHQlTZXL+5+5 +sikRYMciC2jYIpAtX/hkh2ItIQpKgBJBkj++1eExnhLjTg/tuWG+B1f+eii8+yHt7wL/498GUHl tZmM++SdylBRsm2+sUyad2XLSkAjo6iy/OmLVs0p/ubJanSbGlVIm8gncVHxycSzMFTl+DJkM9lb krE2QJ0htOxFvTotMuWZ5FQ11KljJJWRDtKUlTrqAVmm0c/Tol6Z+NToPUc++dznn7Ok81cwnM9a tfKV9Fli3ruYq4Qmf3PymZze+jjn3oqRHYirl0an4Bwsgf9T+I741x+6fV6b6bOjn49/8gv/MS79 8WBc2koN+7LqfIN8gLpxn9o1dE1zzrdXiOm3M9dSUpmi+NJsA/8NHF/U0WJcDYG3yap5z0LvnFX2 LzkP17oDMaKBn84sbIcJcJ8VOAub4bEUyMohtKtfo45rNVMmLbNJ52d++JirgWSfqjq/RgMfaSlC d+X3QwzcpyBjEyJYr+UMlMqJiXPSoY3w9QwRbtV+j2gPw2q8bmgQv1GehhGnGrVfaYanc79OgZVD CF0aQZeGRpciPVMnEIXVnJvfhWB7HIjS+zh05eN41xm8szgORGOjKDsG6U6ygvqNyt71m94Sv2nz 2+K+GnStpNmGkBfYPOa5hPR/mq3vXjGSfBi23KMwUZs28M8izRc+Iyf0bwJ3Qj5P4L2FdiCqpZRp FYmaF18XvT3+8HNbl9Q3+1vfrMfW1rclA4mb8rRbcabvNnHp7a9eQQC9K6F/adsOchaqlRZQ36h8 QJoo6jJKzE23tUQjG3n3skxlKHNtVTOpp3i5394EGjmqo9ZOPMHI0FUgvGRUELesj9983//TVgfi W/b+Lr5RvBEVqJx1QVyKAxH/E7pjkIOOdhiSsdcgVUC4PnRD3BcMxE9PPLugfNsx+Y34n33u52NB HbR1NJ4iJ+5TlZn+BiqytjoQUzbKio0K0pY0cswZ18EqNqT/BUtW/kqE1UuNyj4bt6Iwo4toaRrp 8cyDtQDlPHTHS3V3mmbIWLVsfdQod41rnSDplKpqsBBL1DCV7qwlyxPQX0+JeiX65HP33A753Iry 9Qx0Kgxr/A93GK4tGtsjK6fqdyfJDsTVyaxMJSTbQ1CnDO6/qb4x/rHtvxH/X3/2/vhf3//r8T/c 9o64NAS7iAY6wGalzlc1c+JqHS3KFuimzkr0bFqOaCAgxZX0aeQ/Czt1i5ZUxnwIvE+iHD+OfD4t pH8l6fTWzE3ztUE1yI/2ea97J6ygslOn1sohdHaiTXBIBJWTaJ9NrVxbhFkokiMA7VFq1+K48u0W 6X4dfHWdHLhC3010eAtbw1h0Kjsb9rY0zlh3GnXAOSHLY6jHntYxX3mE0KVR5XHUPafBK416SYdT kepTw+z1rrI9DsTQl3jPYfBvc77RZSbtKyUnxIhWUsjYOHl2TjfrwUx5NP1e6T0a3BP6U3a4yL1T aZlTGgxD9lGdHLyFksEmqj4+6KcfCH4hvunPg2X1y9701aF4XTQIuxbxVfYvxTvL/DCsFJO8TL+/ Oh2I0rkL9czT0MUn7JD2fS6j/UFpr232jHynbEmntckmuaRJG5dxpLb1DORGUV9T5Vct062o0zX3 nauG2m/BDsSehQi8vaVocLykNjhNlHxORhefxjhQHSDgn26gZSXjf/O597TFibjxgQ/G9rAbr/tT pQgKRUGzB5N9DBdfENUSCCjEUZc7DKnCqftxKXTjH7nrF6+ZZw9PfCuubH2v3pMSpEYH5b9aviVR vskeiG1UwmnlaJQ8whvQcqBqpGn7l0RaCYTeZ2F0HrBo/enI//8KX0mZxoBc5Og8Ru8hcPeKmjMu aECLWvYrKWOmwWWYKycrykSfNPawUNehL70TKPdfQrjfr2NAHTofsyLnq1bdOWkP+9OC9BPJb9eW XWWuKFV9gLwl6mvU6aU6vrT8JtTPrzjZgbh6SXIGHWhIyzipTmOtY+jcLO2UzjprlT/zu6FXm7/R aVI4Eho9S3acWq667k/9/fpbn8e9lZ9pshoQeltL0cAhyMJkHy31pfO5wda0X0OkfYtldcYOqmMi 6HCHBc1CC9wXrMA5r+RcL8GXG05mbzOrn5WORjtrpdot0t3TJwfHqQ1qw17uo/3dTD9ID5V7tR2A 6XdSM1aojPQTJ62a+zzKzvL3Kl0khHS2wg46hOMk9UukbYBs2HUZLkY92sQ2ORArH8W7HkN+TOBY nBmIxFYZp7Km9zdUS7TjmDybecb8L90zNNc6Sd1eIJmxES675r6BOnvxqyvIyh6Um3GLtvhQaUB2 FN7brXhdjah/r5fV+GOPyLb0x97ylIzFEOJLS9vnlc2OMvm21gMzyJfedyDWnFugdyPUMcn+zqE3 qQbHBG7Sz0oz3LX+U8yWKUNzby1Skr6kiT3eBXACZfMI0vEJHHejrO5EG42WHoaMqBnEu3BOAwEO g7R/71nI1EU7ciFLPr0n/xu9T3YgrgagQbVb1NyxNw1VLyklkZ/ZPUHjNLKhwIi0qfk/vfvdy6q0 fvQLv4F3U8dGNyup+SloKb3AP26F7uLXEqb11qkQd3oJ05TauCPjhwyr+oZYjNwY//G37rtqnv3T z70rvo5GnFFnWe57O0BydJDCj7zecB4SQv8j4FcR9ldQiV0pqkw3mMiHCGlDZpJxn9fLXo0gB7x0 x8Wwi8ZQnhwUgVpXkTwq4yfjqKlV/rWKR+DdAD38EeiE3TAYx6y6c8lGw1bptsb/Kmbf1/1GEHN1 kB2IzF5loguvG6HVJLxzOH+OZndr6WRcDdLdZof+ERH51GGhlv3LT+M1yrpLKwd0x4FIkM79sLdf hI59gxz8opYTxp5gq52StWH0tdxOxFZ5bPyfGkCg2n+wi+b8DzH7DcPsc8UkdbTCztPtljbv8yO9 B8CXREQrySA9DHPCUXSuGx6M19Fserk+7htBHGT/hC3LB61gw906tp2FdO+36v6LduS9gTSOYdPn hrvAbI8DkRBVdqK8nVDvzP8WcyHM0YliCPV0zTkvNntHYHPfq1N8YZD+NktWjomw/2IyeDGh6f9s +nYBKIY2xJ87+tW2OA8N/u+vfRxlsz+pP7pWJ9B3te5N8re3HYi0AlTNHbVqzrgVOOdwRP2lZ9Sv ITbKkc7fq8iXepb6UYcccqxO2rJydF00sB8y8FBSTr1P69RdGGjf5Mj/PGRqD+TpL/D/J8Dz6ntZ PWJ4jfAVmOxAXDWQ3l3I0ENUAFoyuQeIwkOjxNRIMX0NBVqtiy7RcNQj3H4ofEf887t+L6alL3Ws c/Hwq4fiD33tzvh/o731YNj2jagl69S5Gn3R9O0CMKycRSE8IJayYTtVdGoT3A47ENP8MnkGI4Dy S+UZOOLFPzL0a/FXz32nKa8Gdv1ubEvagwyGQx350vrejlCFm0aGTCD99umg9QZC/yY01nfC4DqB xvqMarCrSqhgbA0XTfMP/VNId3LMfEDHhtHrkOUPW9LZI0bcceivaSvI5HlhmDTOmq7Vq9r40Q2F oPKjOkaWNez8JHTDb+LeVlHznxWhN2FD19Eyasl+qdAfmknDx+hAJnO5ZAcis5cIHSipEU56kVaP IDvQPwedOaqlknEthM6tyg6lkc5BeVYt60UrceiZDvnpvtao6l7oRui2wNlBuk6nXucQuPfC9qbO 4vM96JRIaNptxj5XM8ao7BKTa40BUrTEWfk8yvIZtJ9hu1dP4Dmqm8bweww2E618g2v+KbKR0BaZ KoVV2g4ihi2INh7eM1TGebKXcMNWIrvJfKNo1GFMO5RpD/fKKRx3aylYPkLvPsT9COQp6VTsNVIf CjlXoZuo87U0UpleF7rn+iATQvZ3bonSVgTuh6AjHkDZPEodtuTUtmkWP+2hlxeP4rJ9DsR0hSp2 IC6fLe3IsH9GDNGMI+8hndoLhgidHUI6Y9CTM4kDLfud4vEHP3ftVcUWi1/98z+JrRoNNjPp2pK+ HWGjTtLXZpL+1B5xIAbeXVbNe9oKqqiPvXMo79Ppakk025COpr8ijfPqZ8O+aOSvudZYVtufwvUJ 5Pc4eAQ2zRM6VduLwN8CHfwtyBTyB/URrWql+pNaw9gIf4+QHYirCoF7GwRxPwpDsTZNviYbhbzB lmdoJBk1TNDYsesDIIzXkY3xm+pvjf/Hu34u/r6Rt8diy1sTo58cU2jgraO9rqhx1OToKhynEObD OC5tnwXlQIThTh2P+e9fcSZKMIdbafNr2jj9RnXs2+rHffVB5A3yomnt85z/XQnSslpo2F5HshR5 F5FuL0Cu7tEp2TNAgxzGpzdmh85MYRtHLUaLqrSH3fN2WDmCsC9utB6juJDOPeALKN8XVaeR6kTO yEEhSEvjwKhWHR9kuPkkj8pRQ2VpjgORsKn8g5DffuiIm8FtqHeeRf16GvXKJVWnEJUe0d/QnSrN 32UyF0t2IDJ7iGRvy2rcB/vODgcvQZ++oqWRsVBIdw/K67iQtCJGJl0NW9N8DVJ1skrnMuyLU6h3 d1l11MtdAOT7IdgF49R5nBfOorMxS7Cls5YG19J1WkK53k8dbBNqJgPNlKN+hUUAddBzInROwi6c srbQu9AGpGVft+hvFZmm3aKI9AFLNec8fpPDb/ntFpLdmhq4pu3InDAUngOxQLsT8vIa0uWoCKtf Q9p0d6a5msHtHkR4JgT1L6SyTefE1jgUmm10ILrbEX+aQVvglWF6gUaOQNWf6J236rDTI/9RndKL ggiqyoFYCjeSvT9/H1pB+KYRHNuML/z1V/Fu1A/pd0waN77bEVK7Xdla+DZNxDAOxKIi1EuTRgPP 43wyOzAniYOOT15c1wiVcy5NB6rHaRAT6ltaypWW1ZbeI1bgDVuBc6tO1ZVH6D5tB87p62mVyIx9 kRf+HiE7EFcVosoHqDEKRfI9ZCpt7JmX6QWkVn5gY+px5npLx6yabkwkb37gJM7EFqWZevfNdSqw puNXP1MAogCiMRpVHtQ5uHgoB2KZKrwON2i18kvTvJGH5rqNNKdlaGkEamNPn+T5NH86SFqvnho/ JemZfQ/36FTsOdihc2xd6FwsRUV02IBpficykcrBsPcG8uFFVOD36agwehWy8inwCTAZsFJYB5rR TU3XZyCPDUdNqwPRQDkS3fWQ198E74TRuRt8DjyJ31OqXiGDkPZ8VPs+MpnLITsQmb1A2Hg49oXO FGzvk0L6z2kpZCwCKKf3IO1egM2slzKjtG2pr3q/o6EtTNpz/hTq3cNoxy1twGU7EPoH0L45mxfG 4jNpmzVkzNjpXqwcLzQLVvoHdUyXDSHdUXBC1GigI70f36a2AK1UUcTBZjp8WdIMa9TFF9BepH2Q 7tJRWzwid9v10j12vfRQ1pEemfZwz5Da9EPOFRGUT+P8G7CD/0jHrnuQ5Dj0JlQHcbbvSHXSgr23 rU87HYh3QGYPWDXnLOzDWAxT+e9BuSsESZ68K9TeRb39TRG6NZ3KiwbNQITcjtm0ZCa917SdC1rX i9pg2x2IhJLcqPpuVf9tznc7w6b0Lp4DMfQ2WaGzG3XGqCWdcSsqn0MYqQ8TNhH1mevybOqs5vis TdZhW4DJoDz3nJBV5Kn79LLq73Yg9O4GR8FJU+ZVHvamTmYH4qpCWNmETKVN+F9vyeiCkww8w6td a2Xmfqo8W2iukyF5zfd1gNQYCaD4R6hhojZnfRLXF7fGchZhOVmigmaj5X1vpZimq7mWSd/sPcXM vdb3dJDJzKPqFYTn1b7wLV+HEv+oTsXeg3T2oGFETtDpYjpusnmu810ty4WKMvSmcH5Yx4TRq5DQ XaEPHdaa31k5KAJzw9Uwfq7mQMxiyPsR6O4bwHci7h8TtNeK9EbtYX/CptnNmxbZIZbVkel1MiS5 gb92uUwHIv6PHYjMa7NFX6c6KKsrW54B7RqNGN9A18h2HYUehA70P6YlkLEYhP6t4D5RK1MdOpvU BXPTfG4dsYaZOATOqk7x0F/8lg/tALWzQ/8ZHGngVH44i8pUlhIZWxcOxHZA5Zkch27bHIetEEN4 N75hb05mnPTddWNs3VnA1VNM+mRJsyfD6owVOLRM3NI7yyJvl0UzaOve5cTGy5TxQtDonWy4Wn4n 7TfoK/cppMtndMy6A3J0D5HuRPhSvUlh1OE219U9Hf7eYPsciATp1cVw9TC1u1U7xaxapNJJH835 mifJSiv1PaULqO7xD6Ltt1mn7tJA9j05qupk72e+UVCKYGUciHawscvy15rXmfZXtyH9B+2w8m3U OWdQ/yQz1s3KbaleIyIeJg27lo5tYhoHEzcdv6ZncC2NO9GJ1w3DjhlC+0QNFvHPC1n9Hp6lZUMf Rj0V6hQtBkL3NoRrP/L3DHTAbPcd6Etmow+N0eOQlfchQx9EZtKMNu48KhrNyCLlQHRnxXDlzLo6 zd7xPqVzcOkI0bCpd9iB2KsM/ddL4VtGcRzSqdebUPvm+PtQGSWdT3lxLRJR4aczTqnyN51AjN5E 6OulcfzphiFnmMn34rJh/ESVhTkQswg2/JBV88qQ45vBbSLwn8X7XkH8L8A4pEbhrJJz9S09IpAc /elI0xam4WIH4tpmmxyInd4TmdljzOjrVAfRuSFdoyN1GOvf+D/I1yTq7VEr8O7WUsdYCqT74b56 ZQ/SdlzUyry83IKoZZNGlUu1LN92nZqdR1j5I4SFBn/+N7CHtgtpIZXnTu5Xim/1hQOTVp2WwERe 5oWpm1Rh0nJmrtGe/lF1BmX2BOrYnTomiwPNmA1p5qzadyn5hmLm292miXtTuDK/ZeUKyt1p8HEd q64AddB+MeS8KmpubKmZrSasq4ZJ26SdiLxdInROidC9rFb4MnV+lvlhWVukMtBUDrTsJ2mUzH6X bZj9rhyIsNOHKa/1N4jZNmKB+EP3/VL790B84tPQKQWZhW7ynPozyLboBiL/Fqvuj4ghb58deS9B Dqbsmu4LoPCZvQ0LOWGgTVTlTOdFtvw1PYNrmWfsyJ+1aw7KUflvqe1rBc6j4Gd1qhYTZEeQPUED fXtX/yb1FDsQVwF6dvbhKicUgxlhoEYZqA4Z92Jf3W/f/nukNGs84+BaFNKfEbRh7nKWjC0SwspO VKAnrFoPDhigPRlC/2VlSDN6D5RvytGhR1A2GX05+V08NoyfpTgQDdIlTiu/gfT4I7xrG/ggzvfB QKTGJvSNf07Ju3IktjTedXi6saQzs4hchgMRzysHoqS9PdmByLwKW3VQ9neWgTu7LoJtKb2/7Yu8 4/i9V0sbY6mQzrvBe0r16gtWtP6iXUM6t+YPs4Xatkhsje4vMxZVPo7wPI4ykizfnhvmIjJJw1Lo TJei8knUGY/oGHUO0n2kFFZPWkEBHefGllX2rL5GKwYhj0HaF/Ix/F78yjWhmjF7tpBOU0Po+8Zs CAqnDivCLIbKNPvlVcRjv45R5xF4n0T987ioOadLI96V0nAlLtGSnK3x6H0mbZN2gpbMDF3oTHdG SNoTHt9pZX5Y1hZVWpBMGfnXDP03cHwR8t+erVdqiQPRGiIHAvUJ0nez38yEqQC0pRfv+etn2upE fM+jt8fW57Lf6ULcjeybLUiSGaadGdhO+zhH3qdIpuzhgWfUDPe6fw7hmqbtlkrD5DxsSY/WumnV 0ciAJpUNum7iDaKNC6p7k8irozjuF4H7kE7V3gCtZEADfSMXtmwmnr3FRh8ao8cR+XchI48gQ1HR 5WY2swtMnYd0Dl431H9JGQ7tBDkQZZU7DK9F2reE9i9ZLQhQ5mso8zTrKS++xeYsDIEzVPkjT27T MWL0CqjzTnXiGQci6bceaszTHsFh5RTKzm78/oAVuf9Wx2x5kO6/sKTz4zg6+MYvwzi8xYqqIdJq L36PwvAdR0PlLOqCi/jujFVPOh/TvX8LOgKV2Skuw4GoZyBaQZUdiMyF03SiNF3z0TivHLVqzn7I 1UNWzf2cljLGchG4t1kRLWHkngFnaWn9prRnzs+kE6kIDkQaKHQMpHo8P6xFJHVUNfaA34v65hYd o86Cvk2Dq9TAqpxwdotGFyp7NmHiQIRtNuRcgh58CVzczNfIpwFl4yKkfbf1d4pIirMmwpyQ9qqU 3nncO4rjAzpGnQfNeKeZ76E3aderMVEt59ebHa/XYvsdiIGzQwQDYzYtmUmzviiPW5kfljVGasNS OwyyT1TlgOSf+lm8e3VqLh+Bv8MKy2OwsXrCgWiF6+PrNt8Yf+jRzW1xIn7mqc8nDrvh7Azizsed dJ0Nqn1uZWUKeqY9M0zng3R32ZvLNJjkBZDq4DN25Jy3QzcW9QGEAWVzTh+AlsnE9tFykr2/GpnI gqp/pUd5dAXHS8ifs4L6z2UB9jNcLtQSxu6MWh64TkvTtqZB4ckOxFWDnh0RubpJG9yqTW639tNx AnxW51j7IKvHrNDprYZsByhUI4OWOVHKeQrH1bfvnoRRG3rkRDzfGv/CU9JoIncSBsEhlIveNgbW GowDkYyIvLztCaLMqIZh5V7wt9rmRGwFORVplmLg/xIaKR/GN+8QkX8Pzh/Edx9DY+EQ7r8ghmn5 cY86lSlcSUNBJg0HOyrIUi/MFSYtgQuZpMZR5L1TS9DCkDoQvTF708a55bKGOnEI8jTUcp25Jpl2 kOsORNUpS3vayspB/L4b+upDWrIY7ULobYWtA33vTSZ2adJRkpc/zDxSvehdhu14CjpyF44365Tt KAR1ANPAzdDtKftHDA/MIv0mcNxn1Qdv1dHpDmiVBtpLtUj9FdSZbFhPaOM60aqTs8p9HfXyIR2D a4OWLq1XDuN9U3M7hnuAcuNl1AmnUBfs1jHqHGruB5XjcLNzEGV9whpSe1E26q3ASY6rj+13IAIC dqGo0SpMVN+grlc09c9aroNy0oDqZsXyG5D9F3Hvfp2M7UHafnb0DCR8k9gUrgJxZDC2pRP/6N2/ HN/+7buX5UT87Ojn4+9DWgtJ++EOpN9IB9Fmv7vSNOkukQ/BDeM4tnd1shA6LHTuBp/Fu0+XNpcv WVtIzqguISblMGnf03VTLpEWVAcpmTCySdThXqWkwXRqQF3a/+G9BjvrBaTDN3D+AOqDTTplex5q QEfYn5R/pZPz06RYpHwhuVW/UZe0v55idAPS/UMUtG9AGbIDsWOkQp8p+EbpEc0IppCMXDTYQveg iNxtOrfai9Dfg8qpeKM5u0FjEIC2Gm0LIzB8MwxyGu3TZuOgCJDeBxC33TBUToGXs2lR9MYVbaCN sgFD0rlUGqYR5V1opDKWBmoA0UwpGtGajtTMz+diUztsaAZ/VH0n9Mb/pmO4chgp/6ByKsqBH7eC ygarXnm7VXferZY0Cd3b0Ih6APcPiXDgNBqvl2gUeKk+qMJrynQxy7aRg4YsUDizTHQzGkjqiOfA 9F4vdrClzMTd1EHmnvmtSCNN8YzsPw+ewTWaBXuiNOTRfqIkh4+jXEVq9mHg/4SWmIVBer+I/xlC I2s/zo+RI5HenXS2+2eELJ8XsEesGhruNHpfpg0B5qql7pDIyKTqFFeDqyCHQWUaDfZzOKL+rTwN bgXfryWK0W5QGQ+9C6nOYy6NoZc4csIudShJd5uAjhWyctHUY6n+V2GkctcS5kJQzXA/gfDuBG/S sekOIr0FQy8NQlNt7IXvkSVoObywclYN3DG6OO+9ReWQO2PVnM7O9g2cTbBdvgKb5XnIKO25q+sv U85awrj6uDIORLIJQ/diqZZxwjJzadNssFr/eTuqHoEstm/moYH0t6FMHRORdzGtN5R84/vaTisS hXRpr7lYDJfjf/y5fx9vObZ3SU7EPxy9Jy5tewfi6CSDMmiAf/qdzutHm8KBvLZl+awdDhywgvId OqhLB606FLgRytsjkB3oMHeS2n3I79wwrB0aOce5pnKQZuSd2iUi8KdF6L0m1EBa/0HwYzplVw1E UN5RCtyxUq08Yw0PJu2xprQqANN80vmmmNyjQSjgRVWnMFYBpLtHDHvjUFjsROo0VYcokc5BKlzq 6E3g/CC4Mo5Dg9C/FSzeaM5u0DQyQJtm70T9ON9w1pLl1bN0aStCd7tF+xOFVPGS7Ok0UJU1kdKl JZ2KQBNOkIwGHMeFrPAeS70A40Ds6RmIio1lGJazF2K7UPP+mXIq1irvRf1RE1H1MSvwj6MsnzcN rMbIxIJShy9pHOgybvaYMOFW98xv3CeaQTcZQ7V3CB1GMxR0Q8BWo0sRD9qUn2YfhC7ZAuM4olHk PAl7rf2dEguEciQOI3+obpwTD+ZqIDkJm36TfBKprkWZQwOdOmafx3PUyRFBx3xEiwdjpRC6O0tR 9YRdc2fSkdaZPGJenS2zE8gRRvsLPwg5fp9O4c6B9sGT3mOqjadm9WU6QmmWVEj7jDWFtxBUS1t3 e/lXA7K5yPbqLRtS24sLSL/A3S6GKsetev+0qN+Y2jtmZmPOu7tLY4+p+oFkWNmbiQMxcFZWXmi2 e+jdjfL8LOTiNL55iQYA0ypCRJvKPs0II1syL+yriyviQFSgZYOHYJOab2XyPPP9NUeSLyVjqr2C a4H3hh1VXoSd3t6Zh1nIymNWhPojVPurIhwk24bN4es+EaZaObFZJDn/BmJn+/vjL49/Y0GOxJse +YP4n9bejv914xLpPlWOKb3pXDNt/9H3OkX6nk/ts8PIi8UvXSq9T9NgIvBBtN33WbJ6WKCMwb4+ J6Tpj9Or0BUyXzvHtH0saQnqjchz6HZl0yFdSLdLf1KQw5Ucr6sdgbdDBOUxQTNfYSuSjOSlWXHp TpdkdRwyvkfHiNHTkO4xMexdJOdVfoYzV4Sq4kvObShIEaKSDcsTgpaBqq3QjMM8hD04mrOdVIaf prpGy/7Rb++cHfaPWrIc6pRafQjdO1DxHhA17yzFG+cq/g22pFURSeVI9qNh038SZecR6LFVN+po VYE6f2j5grAKA0g3BPLytfiEvlR6MxmRX3N/TMew+6AlVaX36+BWNG7+EuGcUuWZ6psCdkCVqJEk aVnYyhmU4VNoPJ1A2MdsqUawn8CRZsJNiBo12LxpQTOg0ChNG45zdHjvkBpCiFfCIe98KXK+J4b8 b0E3P4w0qFuB093l4jIQsnyqLxy8TLZKXlyYPU7TIZPRyX0045SWcVezj7xk/xBavYDREfRFlU/1 hdUnkOa07/NsQ4ebTpRGXjHz2ZpOQvqv49idWYhkKyibwUV5qsyo2Rkob+nAmaLmqaRlpwriQCT0 rANxAfv+kNMtqNJ+TfgfapNlOkx7om1Gg3CpgxPyslIIvYfA/VZYPgpO9ka6rDgTGVsJ0F7s5ESU asBu3rfXHqGvaR88tRcezUgLqzS46hC4VafayiCg+gP2GO2DqHQD1XEJc8PZRabhorqNSPvC0uxB yND3h2+J/88tvx7ftr8ePzJ5KP762dH4y+P7419/6OPxj993U3z90CC1CxVVO8nUjU1t2O7Ioh2R bqatQ/yFr05Ge4JLl2w52mpiAucXrBrN7K/MqrQx7zdppa6xjUeykvRNUlukfN4KHbKFSRchHStP wC5Z2fJWJATebsjcKSvyLjdkpGg0dbEpmzgOg7XKrBh2JpCf+3RsGD0PWq5K3rA2nUedpOrgpCP9 1oVLVsgYO4cKEQ0L52mdI50FNQipQ3+tOhCJLZ3qduSdQ7qM6hRa1RA1N6S4wqg7p0azUGWt0gHy 2ZWRXQuhLj8oS2rEK66V6tW4FMGAp3yjEamMYqI3R4/ncRYymBhDNJNbVh0dw2IgqvwbGNg3w9Dc hfCdQtm+nDRGCtYgIceh9F7QoZ4fSGNR8+poSOylMm5TA0IN8vCn15EuoAZGIY3pa9GL7ZpzCceT iN9joub/qY5x4SBkeawUDqDByzMQVydRjoZxRJ2fLDVDo9z9UZTR+1HWPqrFgNEhCOl8GvnwpAjd iWRE+kBqkxV2NlJRqWxFQ38aMn3cCge266TuLGADibozZg+TLiU7NsO8sBeC3kwpqI7BjmAH4tKY OHcW4ECEfO6AnI71jQyoGcfJ/2dlo2By0iS/CSHfiG+bHYi0d2no/bWQ1b+1hh3aR2m2RHuhqW+3 hqMljGuDiYytFGjvUdoHtU4OD5PWueFYG6T4S5ccYrRayEnIZ2dmQAXQD2oQLm0DUnAHE9komom9 QmUzYeJ8JV1BM4aT2XZK34VoE+F/iWo2Mw0Yzb5zDs078+6tFPUWJvMh9P4fK3RrkInHcD6G49/i SLP4Z0E1aYSYDXfqbFU0+dqNuHWbiG9Gh9ubq5fQvj9tD1XJOf8A5OE2ncprCmiPIe79R5EG55vT q4hsllsx4sR2cONFO/ReKEXePTpKjF4HFPdxKO5VuHwpKWfDvPtGwJsFfX5e7dnMPWXIzr0nRqhC cK5AMb6BME2IoPIdnH8VlUqks6I7UA5EVHCJ8Zkf/owyX300+Qaq0U7UKe1Rp9nqnXnYCkkd8+5h yALNNGikSW56FYE6fJRnSl7Nuf5Njh1aAphRPESVXcijU8irpn03e5JhZRp6fNyq+3vQQPqwJSs/ rWPZfdCSqpH7HtXhhwYMGmbd6WxrLZtN9C6jnJIsLHkPUxjVj0B/PS+iDZOiviG+PsB7aXYiLXlT w3lemDpGxLlJV+WkQeCet2u0PKl3n45ScSH7x2x2IBacRt5wTmy9rpjcU/ujkuO9Vp61hv0ZO9pw EWXyrBW6Y2CyryGjaxBqiXnnuBU60zhPOteyedgV4ttqoJkmXTOyNkfmikIKMxHnRDlIzg2aAbhT J3Vnodpc7pio+zOinszGSNn1/M1nSdKKEaQX2IG4RCbOnUU4EIX6n6xMGLkomHzkyG9f3Z0Rm2mW rbu8MiZd2NVuaIeVJ6ya872S2kuSvqmZPW8Kh763tpjI2EpCei/0RZWLNBvIpv4SkwerjokcN5e1 lmskZ8PlaSHdcdjxndtChbY2iqrHcEQ+FNyBOIeZNEzLah4z/3PN8pzzPyvNIfcS9PNJlR9kR0j3 C0rXhe6jaHOPgn+N/DmD8vKGCpuJa26cc96vuJBnisoFhD3V2/Q7eXadHISt4U9bQ/3nrFr/OI6j VuDvRjreqdJ6DQL6ZRt4kPwGKp1SOTJpVzQmeZkQvxHGUlSdFiMOzRrlpUtXFdSG8v7rrbOwep/U uDWN3IwwK2YFvPWepimcaQHNe1b/TisF+p4/i29eRgOARsjB2PUugBNo/B/Bs4+DK7c2+lIQ+ttR qI8jnsnSFE1xpnMTt8y1VUWKH/KNNlyX3jlwlBosOnXWBqR7swi8XTieggF0uSHTSJ+sLPQQYcBR HE4L6ghlFAeR/5fIn6mm/OplOQuqF62694KoVe+BHn03ytC/0DHtLmgZ08j7ANJ7N8oByjXNQCQ9 3mFdbuqPrD5JqUZktq9TUqKsB86YJZ1zol6ZLg0NpOFQIzs7Xo/R9zRb04HqmwCNy8B7UYe+8LDl wJgdDcyo/YFz41sAqjxOCJtrFvXAFVyn2cKZZzJM/9f8X/Zaj9DIVCbuTXFUhLyRja/kzr+iZC/0 J+ywopYBQr3/kM5mRhEAmwx5BZuMdDdsMrUSBPJO5Xkmf1tlYUVpZItsK0Ncb2Xu/3aLJswZStIH tISY95hO7c4C9R3NQEwdiK1hVczGofssqSXnF+YA6whWsQMRz6k2OWwWtMlNme8tlmq0v6dPS83t 17FaGGjZdunuEdI7YA17L+AdJ6H/JpEeqK+0zsn5HlOxAw5Ef49NS5nSpANairKAuqo9zOpiEPUG rQKQ1MFEnEvnEmQVZdpZ8gDIJYP2QYT9hvxuXv6S2TFeF26MxWZyJNL2G/4FtLn/O+ThipBob2b3 7V+TzJQdc03Zh9VGuqjfuJ9wCjyJ559DHbDXqq3iraMWCLRd77ajykEcleOQBhFC12TSTKdhmuYF oQlXg2QL8NKlqxKhvwcV4vcsWe3xGSE0EqdVORFJgbVSPwMma2snHYyqk9EQ/0vL3aTva/p/9Z0r KNgwILzX8Y1XcXwJxu2oapQmy8bR3lhoCHh34fendWoXExJKmxR4Nv6GTWmwCknLCSQNk2RDZGrA rEXQhs6hewzpcFHJeJErqAVQ0Jrb0qFK95wly2tiOdpCQ/qPlyL/uAj8830qj4y+Npybhz3BOg0Y qZxBedkP3oaG3Y1WzftnOtadx0j5B626V0YZ/hDqswcQpqOof/SSF6b+aonDStLkayZ/G8vvOReV ziHd004E7hbo8Sfw3hNWQDP+8S29l4YJQ7dY2jyII3VAuLR06xEr8O7VoS487LDADkTU4cqGI0eL 6nD0jkL2n0Ke/zlk7xsgzbCnji/UB5XpZtsO/4dykczwalzrGaYNykz4ca7sWelfAWGn+meRJuNW Hekg3a/j/D5c+4zOWkbRkHSkQ2bVvq/IU8pbk7/UmQCZzchvx9gy0NTsTZTuUZSVwULRpJ8O3wjq nsg7plO7oxCBt8OuDygHYuIYbg1r8cgOxGVzcelHDrSwclYNhMx/X8Go7XnSD2BfBDsndGM7oG0l nG+BTfEW0qmDe4R0D4jAfYGcUjifEBLt8JozrcqFqstJz2m9krTTW77LzHDlHYgEvZQp2tfNA7NW FbX8KRlMWCKnEGx3ZWOq2UDes0iH7qzSgDoEef2ymqTQDTuAmbQnKe1bqXVg7v+sIbb2qSf7hFKf HOlwpdOp//w0eAhpeT/4MZSpd2oJX7NAPfiIHVWfF2jHUlqp9CK5UnUsHUn/EBtpWyhmyoJup1xE 3r4A8tKlqw7k8ILhhsyGMZARgp7j3EKllJcSZFJWVPgMG880qO9lhT+qzApaai/wpnG8aAXOWaQV LVdwGIX76zhuhxIcsiP/93C8yQr8n9Wp2lsIXFqnewLxo9mTWumb9Lxamq0C0hryoXvZlu4pNF52 6RRZmwj9R8FXoehpqV2kz9wy1Su0ka8i6I/tqExH2t9x1JI8qqljoD2zpP8g5OgI9MlrdvDm6XU1 VxkUVp2WY0v0s2IvG9tpfeFPgqM4vxvxvhnn/cqZ1ynQt+ib9G1Z2YZ0PigifyLR5Qm1Mdcc/pVm mj5JXpM+UaMzJepUqkulu3JLWgTuTnznr5EOl3LD1knqzoiSHKC402j6FxH3Yq1GcA0U2YFIs01t CXmnpavn2wNX+rfgXgT5U8ve9oXlSfP/Rhdl39k7NM7PDNWMDf8k4vRfYd98CbK2WafC2gAN2iv6 wL35EPp3QD4PIA/PqrxUHZjI5ybdbfI6e61zVGVF2Yioy2uQP1oumpY2LlwHv0mnRlrpepBWiBlD eDvuECMHogjcMTv0Z+x6Y5Z8kckOxGVzsQ7EOuy4w2i35A/sLRpbbXjV6Um6AJQ3xKXh8nnE/78h /tS+pAF3U30RbEC00WhmBdreyUDetKw2+mOUzdqk+5jzsEMORBoc752wtlD5a+jVVUsjf7Uy6j1v cl04gHbePDZmpxC4iY0QeGeN7dq79msP0sgE2UC6bZfmQXoPzP7PmqLR4430sQLqi1OD+ieh758H v4JytElL9NpGLVk9iSY8XCe9aRu6Bm3tZllSzKRrofvmdbhCj1ZR4KVLVy2S2WevWzK7lErvkRwG xD61pwQ1ZCtvwPieRMH8HngCFe6YolpyQJPOzW9qTCqq5TyP4fwQ+Bi4i/YkwHPbkkrb/bBOudUD Wd5nbb5hwqptmC1RQ2ANVXzJCA/3ApTcEVRod+kUWZugyjz0n6WOq3U97kA0xpxNFVng0/GcqPV/ C3m9BWX4N3SMGe2G9Dfbgf9VHGnm22vK4AkoL8wMBepYaJWtohpBC2E2DioeE6gzDlq1/m3gzWDZ Cjb8kE6d9qPJcehvU98OE8chGaAqzZvC22lm8xokfSvdaTR+yXm48vuGkIMy9MdpVLstSdeb/OoA s4a/GZVKdQ3NfOkx5yGhuA5E/7yAvkH9/YAO6rURVj4oEmc/ORwnxPBGZQvkv7/ohExTA12VMfwO adYhjez1H9exXTsI3aeRr7DpvVdE6HxXX+0t6CUMcWzem17pEqpDM8zeX2mijSgCGgTk054mqF8q 8ae/tTO++dt3x7d/8/b4/r96Iu4b2RhD1+L5DurZqzGrgzX1bGPlQFRtuw5DORClMwZ9NSNaO4kK aguxA3HZXFz6hd7viMj9GtorekBn7jsLS1utsoBzFW7ogqzNT+dLssOobBSzfBSEnXEgAkJuPGFv Xo/y16s207WYkddEZmlftpN9svoI6sGP6WToLqRTtwJaNcudsoZQ5/Z4H25vMSsfLffqKBPEvHtr imQjwl4c3gDZfPMlK0CbpFZ+1grK3XW+FwWBd7egvQ0ltT9Rdu/8Kd0fnciPGmht0hL16NyBNPPI X5eZhJvC1U/boo1bkbsXNswtOtaMVQXp3Qtj9QgqHxoh1iSgphPeMCskhaAJb7ZQ1V1ab/dv0Dg7 pGPImA+RGpH/JStwXrBpDW8JI2TYi+0adfbrPF+ysV8gmjhk4pGR6ymkw3d0ijAINFsvcs9R40AE vdpgo7zOUOV99bwYck7AgPlmMijA+RMdY8ZyQM6QwH0cdckR6GIaXaxnfGXzoDV/VhtNPGE0kwFY 66cBGaNW0N9YmiN01yOt2rNHYlD5UaR1FfwgymviCIn8ifywdZOtMqD2CJ4A91mhc6uOzcpC4lsw 0kGyDXQ4Oksy/mFY/x2+T0tJHkD8e27kZSEdiLRCRFg5BX1OG+1/QAd14SBHYuTfb0fe82i4XX22 R569WRTqGSBmoIYtncU7VXsRpFulfz/yfxSN7mTGtSrj0ME0OLAXoWS5/5SS7Wwed5vSjUtDlbiE 8+uG3xZveXF3rEOc4gvH9sTXhz+H+o/Sn/ZrMR1p3dG7TWVWk5bSQnhmUN674kAk0AxEUasgDJlO X9NG6VIddTWyA3HZXFz6Sf92PP80jn/TeAc70JhXZccciIQfv/u9tH1DXjh6n6SDaaUcCd1Xr87a Q7RKG9oRQYfaLAuFdHehnj1lh4Owg8v5cWEyl0BaOlotH93UhgeVjYJnsmWfBpfhniC7O3Bpy5Qz pcgbt0P3BfCAllZGWHnICrz9dlimLTYmlY1M6VdQu28xbLQ9ITPSn7aiDeO4vhcyw87DVQ3qZJDu SxDg3KW+jLMl71632Rq262pVGDXu5Lqh6tNCeuwgyKLm/wLy+CNQYpEdVR6xIu95UmI2KgKiqhzS kewJi5z316RRypkKT8VF7YVFHRveFOSelokZ1inEMNBOxFKtN5ZYuiYDJ15319tUp5ZQ+0JV3rCG yMnT/x1wL84/q2POuBaGnMRhOFQ+gjI0AYOIlmS8ovQIjT7SZU0xLy/WCAUtj0wDFMLKSeic5yBz NBIrBG+BTvpl6B4H9/+NVXN/TDkE5yPdp+foefV/einGerIUI84n9bcKyaZZkLQUuPReADu3Hj4t ZRr5J6DPqIOlKWwry6QOTZi5RjNEpfekDl3PoKAzEBsds5H7Hh3UxUG678L/Dwvac04NKMr9TqGp Gm+QbQFbh5gMZKDVOPwJ6IuDYHv3Ge0mZOVOKyAnW+U5e8g7ifxHnkHH0HKQNHJX2a3+DHRMbzkQ aTCILD9gBeWjVtCv960tEFG30yzuUs2Nf2v/0BznocG/3fZetSy5HcHWCjK6rxt2QfabmuRAFMMD M0KWoTc6v4QpQQTKeYkwZOuG4pIdiMvm4tIv8H8P//Mo7OvTVr0yq7baUHZUce08Zte5cg7EoBKB XwOPoh547brN+F69DH1K/ShzwtH7VH1GiBtRupfRhvieToligbZRivzj1lD/tDX8lvy4MJnLYbri hflNNtSAIvWj0p6gds2dQh11wq45z6DM3Afb+1NaQtc2ZPVpK6iOgTRw+GKpXp6BXTxr0coTrenc 69T2tR1WpoVaYcrjmYdrAoH3UfAx1dkQ9dJeiKozLqG+Zkdvja3NVPHTBqSVb+GICrYgSw50AzXv vVbN/wQagPchnZ7BkRox54TZfJmoR683pWuWmfTtKZr4Ify6UwnXleMwFrXqTElWaG3mB3VKFQeh swn8A/2rO4i8O5F2TyPtTuembS+wRTe0sk/Sclv9MYzvN/D7ZRg+D4Mf1SnAyCLyHhBy/SFrs/uq CP03rGH3iur8kihPeo37ZLBBtqzNn/arhfMOsDCyp3QPPaMMcFoP/hzSjJbvPKyWjpblXXhmpwi9 HUSUe9CcG6q9/PAczdqr4P/w/+o9/rQZ9aU6lkjXtYaj2yT5oLAFNJuZDEu/8+vhU5rKAdR7zowV 5IRxxZiUi6QcUB4l12BcTyMNjuvQ9QwK70BcDqR/M8rRLkvSbMbq5XnLdSFpZIyorxnbh+QOeho6 WzkShSz3piMxdG+DLnkA8TkE3XfaCquX5i7jac7JiehBLnpsBmJYecIK+l8p1d9CNkkmXgVhrRKX Rrz432z/rXmdhwb/+7Zfgdyth9zdiP/NymeLnHaSpp1DS1nXq8qBKMJydxxi6tsko3oEesHJDsRl c9HpJyKy+9wTsCFmEjsi971MpmEiY8sFzbKjPTgDd2+JBhJTeyPyz4lwILOkdpd1+YoT8aIlQcmB GEBH0wptgfsCjgXsL/IPIN/P2jWqa/PiwmQug7p/h8qEahOhTNDetZA7Oqf+jOdha38Jx49riVzb kP79SJtRu75xAkR7n/RINk1b2y2rg7rNPAu7dgLx3wcWa7Y2YwUReDsg+C9bAU09JYHIGAamM6Kp EBSBiVJrCqt2ENHm9GpE9qb1U9amN58Qam8Ub6uO7eqE9N6nCq3agN2nvZ+eRVq8RB0upahKBpDq TEo6WkBqUJtGtc5fNWVd5XM2bbPp21tM1o1uxKNE06vRaC9JGrXuPadTrvuQzv0wTg+JyPt/RZ0U sPuX+k73ELofLCnHkXcUaVe8EfFXY8boUfmfOnLofnKdRskr+U/l3p8EvwVuB2+FfLxTp8TaAy2N EjjPQh5fEsqJ7J1PnIJIL9IhI29DelHjqqzSMUnbxJnVSOfVT5r5pxx4Wn8qWZrzXCJvJIMJkzoK 5WvWkuXLKPszajYCiGsJI28GemDGUsT1yLtsD1dnqV5T75jzDYRBsfV6AYgGOI1Kw3GcOiWsWmdH pYnQ2VEKvTFrmNK1g2mk9ErCRv6QHkKe9trsKGBVOxAJNJq75h23aHBVABtyuKWsqbJLx/TbxaGx 41po5E81ZKmOo6WVpT+KOv0BK6h8Use8UECDO0T9swdl5ACONFuZBh2coTpI6VGq10mHqrob+YR4 qbipOFN+EXvPgShq/nF72J0WtGdwGp8CEXJ0ffjW+JlX/uKaDsTrt70D+UMzVCB30Huqjsx7Z8do 5AKse3FpCHosKI/RfoQ6yJ2Fmv3oQJe2OhALmO8gOxCXzSWln4jcY3adVm2gvUe1LUHM/wZzLVMv 565F59qQ7r1oezyJepK2MDqO4wn8PoX6lmyEKcgaDXTTAy4ge1TfqnY1tV9avr3aCFuvRPv5Ut2l Z1uVgkG6PgWb4wT4tE7F7iP0R8BvI+//NjcuTOYSaPpxhCrvajUTtCP87CDog1oC1zZq7ieQNmqC DngCaTfV6APTfT2Kxgadm9a9xNb+Lqoj1LW7cC/0LojQP4K4r54VbxjXhgjKdwhZPoDjWaG85jkj IwtnuJoCmS2U+nems6cUQPGFtPSON4HjqKA9u1YDIjeE0bcHCv0ACnHS0ZJ4/6fwmzYwTdNDKTM1 G8SkU4ZGEWRp0jElXesxKhnQ1PEQgQtZ6P87GMp/g0b8N3VKdh60lGHg7S0N+89ZgX8SeTNl1TYk lbV0Ybg7hen8os5GlJmXwEuQN52mlL4t6V0o6jxvkoGWe+Z3Kvf6umokUJ4gb2gNb3LIr/bRNIGf zPAIvEOWrJ62hjaovE6MIJNelDYmzei3Pmdq+dGcc9+kXYYtv2F0KUJ/J4TB2ZjFaZj37iKwJZwU D31PDOO85k+LYdRN5DzsAko0i3PYGSupZQ072EGbKxNUF5Nzgx2IbWJ7O7Zl5QkhK6+goUyNoWab KTc/C85smJWjDeWRlpkO/PPgaTva+CLuPQWZvFenQOeB+hX1zF6bRu3ChrUj/5wdeNOWGeXcFCf6 DZrrSmfSMXNPsbcciCLwd4igOmZvpn3xKJ9MfDvEVEYy11LqNA3eHN968L5rOg8JO/7qsVjUaJDR etA4eLP5k/edlaD5Vubb1OEhaWAO5CPo3gxEciBC1nX4DNmBuCCsEQciZHUP2oNo17vTNq2eoPRd pk5iMpuIej0PtKSgRB0f+k/hGdT5/mn8Pk9LTKu2hxpYbqjfRdfm1Actz6wF6nqxL1IORFxDetEe vzXavqMgTpTA+6Y17P8Nwvl3uXFgMo19ly3T6W9Trr3YxnVR89V2NJDzaVvCHqf2u5qN3J02fKFA ujSALg3cp6ADXoTuhC6lCRZuI11TmnTNsvWZHmRGltK+K+lMiqh6aNVP1GLMA1mp23ofmNIwCYoW +OxsnjxhKjKVcJOQ4xxKEQ0hnDtTMMhPgE9DGdxl1dwP6hQoJsy+V9rphAb5KJS5WlYC96aTfIFB o5w7FOdM/Nc0jcwauaURNLQcRX9sD1WmRc05KWru13QqrxxM3tGa0KGvlwRxkHcbpvtQzkqqbPWj su6HfCKctLSRLFjnV+g8KkL3VWvzDVeUEb1G5MyuVWhG9pSelj9uD/lHhHSfgGG1FfeKrTfyQPss UQUvvScQnyPgy3ZIm7D3n7GGbjhv1W6Irc0bdP4WszOLWTRm9KzSDRn9MOTPimEa0ezt0xLYcZAD kWYg9rEDcVlYEw5EsgWTgRRHrcA5XyJZzv9ub1HJIWQ/I5N2HbZHtDH+e7SfERrAaASeUbZJ4D1v Bf6jOG7SqbJ8qKX03U+ohrf0nwSPlELqGE9mO5Tqb5m2RhA+onRUJ4ZVW8Dyjpn4NK5TGaPZ3L1T xkRQ2YnG9wn7T6EbsvHrFHPT0VDr9lol/sQ3716QA5GwfsctsbWVnMB4B7Eg7Ui1L6N0aRY47Yu7 E+X8Jh3kziHwjos6zfBpdQYV0+ZiB+KyufT0k84+0pN2UJlN5IUdiMz5+bH/OqLqc0tWUJ/737Pr oHRx3n/eCmlWOLG7OrgnqWdj0rnacz5AOkrFCTusHoROv9sK3A/pUtsZ1Hyyqb6mBqFTfdIaZibT MG2bU9nXbPmtHEGbYXeH7qS1yXleBO4jqHsiLW1rD9QGou1j6u4BQZN0IrRZIujSupOs6Ecr1ahV oSh9W9J7VVLLSio30IU0WSlwTsKmfgRcu9vFrXlI/2YIBO3JdMoO3cupsPSyAxFhpk1eiWrJI1qK gfadUMJPTjdvEjwqwvJ+KIPdgmYrSLc7029lZRvCtR3h2AHlhIat3vcqoP2y1AiQczAUpi2a1UFU jc1Mg9MosTWhyBZC1ZGkjuk1Lcsi2AjDD783O68hfV+AAnwS3K1zYmkwe5ZRp0Rk9izzkHfOOMJx DsfpdCYo5ZEa9UejVmimFzk3yTDF9SI6EAmBtx/hfjUNP0hT19X09TTNVxcpXwxptDjNSrFpdFbN m7RD/6ioIU0if3eS736xpu0nS7FCJiuQR4Qx8vejsj+KsNJSrYmxaPSgotYnOl/z0oPJvBpJvykd p/UD5OsC9MURLZFdgZqBGFTZgbhMrAkHooFyIjov2YF3KeebPck5Ol3PMKC6jfS/OppOMlk9jyMt 1fUXeOZhq+Z+KbFL51IEVcXm67R/F9oSkdpbfRS/X8L71KwHKgOq3lHfB039oxycRLqG8JEtlA1v HuctYz3mQJT+Plv6E7aszJp2SlM8V5wkGy3y0RKOG+774IKdh4QP7hvC/70ZpPwEuxKvHCIMok7L h7sT1iZqXzmdX12ClucNK2dTWU/ZkgcFITsQl82lp1+tvM0a6j8COb0ANvQjk5lHs4qJrt9JXmhF BWKjjm35H+ayCLuY0nnSCspHwf2wP3aLyFF9AqLutGUgFtrr26l/Esed+NZuEfhPgi8gr1+jZc9V nueEjclMmPRjJfa+YWJ7l6KyuT4Bu+ggZOluLXZrCwHKbODthn2WDLCX3hlbVi/hCLvRVUwnJKl6 GMQxvZZnR68qksMUcaYl1VG/oM1yCW27MZVmDAYKw3Y0Yo9bdWc6MT5aBaj3mHZqtvxOCj0KO03V Dv1ZO/Qvl6QzXQqdi1CgaNy547h3GGmyD0phF9ICFbeXOIkWSBHlXI/wHhrVQA4mSQ4mj75zFo20 ixZNGVeNNersdC/j3qwajZ1pNLTGx1QMSplR4Vbnq12RLYQmLRpspJ2+NoQGGY1IDrxZK+i/bNXc GWuIHHjOjFWnRh+NVKb9yQYVbdAaqszY9eqMGMF9WgppmEaN4znKM9qzLBrAc95l/H/SGaS+15IX VytbRXUgEmj5X5qhkCzzmchlRjZXG+fIi6K5r/J01hoaQDmtTpeCCvSGD72hnP3QGyjf5EiOyOCv Nso/dbAuFaG7PX2PonZWq1HKVegS0ln+WVH3L0KPT4sadIncSLJ5WYXVyF1G9hpx1KTRlcTsNSZz DnV5UDoAvzVLQX/ct4WulSfAZ7Xkdg/KucEOxOViTTkQA++3BWw0O0A+Se9SUseR7PS+XiR7Ui1T pKnKsLFTQuoIy8QRdjFklfZWmlG2UY3sG5zD/rFqKE9gSVYUhRyAjQT5wLmyi7T9msg/pZ+hfvcc 6vtZfZL7XIbmuaZnlT3cO2Us9PegIQ6boZszCFrTXv+mtKSBdrRkW7BhUQ7En9j2a3Gfek/2O91i Iz5GXmzaKmATbLWas0cHuXNQy+KrtuVUGkYjw02yXAyyA3HZXF761cpbIaeHoNMm7QLKB7PIzOi+ 3PvMpbK17awnK8yKyLlsR+60qLsXYTe9bgXuq7j/Esr/qAi8x8i2tAJ/J+3Bq4i2vNqPN8I13BPU 54j6QQQbyC44i+NFsYn6BqkvStlZsMlgm5l8LcrgHGZxiXrDOLpg09HKdVOlqDyxLiLbs7uDfDsK tSKcG6JM0vZEyYpwgXdWRFRWN0xbtRuSdouaKJHVnYa6HZhNT83cdF9NNPFUg0zdSVtWDuH8Lp2y jDWP0L8DBYz21Ds7p8DkCVTRqRrEmguIj5lRZauORjxLow4id9YKncv4HzRYqjMwGFLivUlnCR0z hBGhaFFnYUrV4EmoNrymzhkKo/k+hS0ZEdJ8PaExVgwb8SEmzyuHaMv/rVmaNGySAXNfy4AatUXp TUdzL0lTWu6W1gEnZZmkueqYUkzzic7Tzjdi8r9NVNfpW/qbRGPwmTDS/6fXVOdbYTu/SvVKVKr7 z4mw/1yfCu9AEv5VSZOHlH+mc1VfM442k29GHsBEj5DDTjnuUOZJF9AR+oM6Y2gmcehdwHVaGpVG OtGIp91WUNmpSLM3JBoRtKS0GmDgnbVHKhfR0JgGoT9c/U6lb6iDF40JyodMXpBM61FTjWsUF01z bQ6TOCTMu89kkj6E7A/RcoO0LDiuBTQ6D7JPM1ylO6rVRffBDsS2YE05EAnS+03o9LtA1XG7OvRi Jg5Z2VT1F13T1M+QPZlQ25101Nca7zHU9V/WltJ1o7Gr0/9R1M+0fDP5Tdf1/avRPNf0rLLReqeM ReVjVrj+YlO8Os7WtKc0pCNs33p//E8+94vx7x4KFuVA/ONDD8XXbbkR76V876DebWHSVsrQyAvN 0Anciyjnx3SQOwda7Yc6kaV/CmlNNmIjXMTWMHeZ7EBcNpeffoF/mwj8/ZCZM3gf7P3c7zDXOGkV I7WSkdHpiuZ+3jXmkgg93WoLJf1Eyb3kvp6dSHVN4/9UvwDtw2ujLU/tefxPg3QP5Tuxl/T/EOvU nm/0MSiqfE6+SWx6nsnMUEj3kkXLGoeV70LGvgoO65pldSJwh8B7yVFvSTezIhwN8HfP0dKbNtm5 oE39eJL6ynAkpjZYpqxRGmbSM5c0gUdN4sm5t1pIS5aG/kkhK7xkKWMe0My40J/iSonJ7DAL7kAk oPINEc5RK/LOCdpTIQ2/rmxVxUxxMdeZ12DG2UidDeqcOwmYxaApy9nyHHiq8ZzMkEfDtua+gWsv Q3c9rNVEMcAOxLZgzTkQCbJyI959G/JrP45n7OGBZNBXfliYnea8Zax3HIhClsesqJxxhmgbKv29 8mx0OhsiDdUSeNDrcn38v0TvWpTz0EB85s3puxtO5Ox3us4ZK3A6LyeR+x6kLa0i0ROOMHYgLpvt Sb+ad48d+C/YsnLRGnJjMUzv7qyu6A0aHWpI10j35LHlOVWf4LpyDJn3MZlMZheoBnVppjor+wzp KnouobGzhPRie3iQHGOTaJc/b0n/K+BmXZOsbpDjUDrHkGZTiD9sPI/7067FtN5rua6o68eaSxMf xnHcq1OawciB9B8kTz0M1RkR0swCNCSVAssTLiaT2Tb2gANRIfLuRFifFrJ82sxgENRBr9bjN4aO NmbUeSaOTCazsEzLbMaYzF4TalStF/cND5ATcRIG5fPQBQ+Dn9XaoThgB2JbsCYdiIS0s99/2aKl f5ryk9lVzlvGesOBKMLyDthMYyJ0ZpqceB1ua82dweDHfbozgVbi+N1vfX5JDsQfGvm5JC46PgW0 AxP90Q0onVIZQ7rTzJO8sBWG7EBcNtuWfkImSx6XItRFtJRYRLOEte7I1Ydrj3n6bD72DVO7deMl IQffsEL3kkW/s7qYyWQyu8asvkquJSv9GOIakfQV6S20cUtyENfcZD/DYA3uZ0h7GUrY/2pFQEqf Rtox5yPSaM4WaMlvEQ7GfSMD01bNZechY4GQ7hNQTq8kDkQXhbBwjT8mc/WxVxyIBtK/H5X180KW p0TowIChGYm6wlaVN3VEse5gMnuGplECmgaKWuaDftOodzI0pTshZKX4DRR2ILYFa9aBSAi9P7Jk 5QnUda9wY7RAnLeM9YADMXLfI2qDO5IZiLQ9QhJ+mtVNbMRn5dnU4a46zpV+j62h/vi6aHBJzkPC r+y+vek7BWSiP7oAAZ2FunVM1CvKeZwTtsKQHYjLZnvTL/B2W4E71nfn+kvUiWw6j5Oyy0xp2p60 FLPedoSWrbOh25KVc7wJ6Lpv4X6yakbkPYb0/Ctr2DvfV4Pey3snk8lkdozU3gBJz2ftXbCP9twM yrOlmjPTJ92LIqieRTsF9UzlaaXP1ipocJZyIKp6N0mv3LRlpoR8KVuiRc76Qpf2y3wNdePzOnUZ jAVCOveLWv/zEKQpi5yIeYLHZDLbx15zIAIi6N8kZP/TCPtpq9aPOOgOMKqMqCOKZjC3xpPJZBaU SWdLYlQmndpqZnFyfQK2wEErcrehbN+sVUBxwQ7EtmBNOxAJ0vuAGSyD703lhIXZac5bxnrEgahm IHpj9tBgwxkyJz4rz4YDEfaaHoVsRw5st0r8r3b8pyU7EG8f3db0nQIy0R/dAOks+nYdYWAH4uJA YVnLDkSC9LZCdxwAT8OuuSTqNOtE221UjvPDsbZo9rMKy7Ni8/oZa2uV9jw9q+qG0JvbyS79W/QM z1NI12RvUiaTyewW1ep/mvpa36YNcd+dGyZLdf+oCL394EPQW/doLcZQDkSqb1W9m9QB2TRlzqVy HJKc0VGdT5Yi93nUl4+gXgx1yjIYi4R0NqNx+Ywl3TMCBlmyVEbSyGxmi0AymczFswcdiClC524r rI5CH0za0otL0oxq6WDHPXN1s8kYvErd02o4mt9N/695tXtriiY9NcOB2I5oSRQasV2ZsmgUWuTe r0t7b4AdiG3BmncgEiLvnci7CI2q55CX55JZuabDlpgbRuZKcd4y1gMORHJI15zdaJyfEmFROqsh w8qB6MW23Aid78UiWPoMxK++PNry/sIx0R/dgHEgIgyp87ageoQdiMvmyqaf9B4Dj6PdeD7Zkxoy 1KQXtUylnYP6fF55u9q9laL+XhquvGfAVn2v46SW2Nf3zKxM6K9JS5aPoi7Yb4X9DyGNrt7JHrjv EYG3AxwTEnZa9rvM5dHkWzbvUhm7Sn4zmT3JPNnGudJvLb/VNcPMPZD2oiZ9JmrOtBU65yzpoB5x n8bxLq21GK2gepYdiBnOL1/pb+nGNk0Sk+4U6sHnwe1oB/y2TlEGY5lQexy5J0rDg5cSJ2K244QM OCOYTCZzyexlB6JB5HzF3rz+hHXX+kt91LCLNjYMJVOZK6OJzhs6pCkdmMwsU/nJyoth3vMZpr/x bCp3GbY+u6qZTTedHmn8k5GOIhyIRVChpSumStJ5VYSVY3bgPKpLd2+BHYhtATsQM5BuaEtvFPbw uXW034gpR2m4sufMFeO8ZawnHIj3itA/guN50/GdH59OkuSW6MV94Y2xjbrgB3f86pIdiAq53ykM E/3RDZhOLuMIa7Jr5oSzq2QH4rLZmfQL3MfxnZehU6aUPCmZappVoI8Ik7pn2Breq91bIaZhzH47 e808p5/N3Be0N7H0pxDvCSvwxq1a/xEhvSd0qiwc5EAMyYGI9jc7ENvLprrN2OHUh5iVyewzmTxO SdeZzF5gi9wqucY5kQZpEc3vDNN+dPqtyoY3iWMyEyzwIq2pGFdDq2211pmVsfQ6ndM1ug/KMux9 55wV9D+HepDljNF+iHrlC1Bo38Vxqi/YmBFGswQOk8lcFleDA5EQOlsRl2fBCUtt6qyMITWaivah aFRmOBqDqjUtmMyUJB/NpBlARKp7WjiL+1esOh113aRljmZVzH33WqJJP9N4pzKZ7Lul0iZ0J9FY QYPFfQRldViX5t4FOxDbAnYgNkNI7041Ejj0TquyIxGetB4jzgkrs92ct4wV3IEovbsgs0dKUeWC NQydW3MQB8iMYmt8Okktu1RP1h1Kx/jTT+9gB+JKgHSW0l26k6treX5tsgNx2exs+kn3C9Axz1iR ewLfnCoFsHtUvUQ2Hx0pTK3HLtPoPVUOKEygste1/a6cTkR1fRr6/RziOA6OWoG3F8e6FTi36hRY GlIHojcG25c7n9tG5FtT/raQ8riFqQw0seX/mMwCk2ZF58p9azvB6LlE7hPdpuoL72llKzIWB2Nb sQMxoZI/LYtGl9KqUnRU90Dpn8Zxbe+dyegAQm9TX21jst+ZEUYib+DNZC6fq8WBaBB6dws08sBJ Wo7BCp3YCvqTyisv/kxmLjN1jaEygnCPnGCof+yoOglD6CiefwrHPxeh+w0r2HBYhN5JSzpTNhnt EvI3591rh2qpJ9URY6558fdv23hJSOc0GjDk8L9bl9zVAXYgtgXsQJwH0t22LvIP2kPrJ+zahtie k+fMFeO8ZazgDkTaoyVwxqyaO1OiZXAlDdxA3UTMxq/j1PUq2CeprsD5cpH7ncIw0R/dQIh6Seku cs5R505rvVwcsgNx2exe+gXu52ELP4lvHwHHYf+eEZF73tjOiXNuLue7vmI0+i+rAwPqTPenoC8n wHERuC+gnBxAfPaA7d+XSXofEKG/G+1U3gOxXczLV83UaULLNNYHFFVdqO7T81SXd0EWmczlUsk2 DcpN5DdXhusk6zSAt0Izxk+iHDwH+d+rtRFjqWAHYjNJxxrqa3aE+l+WSS9PoM47qFOOwegQIn8b hO+gHfkTtO5+Y2/EhpAymcxFcrU5EA0C9xGr5pwUtQ203IyOb9JIaLAlLZjMLDf3x6rDNSyjvnHj 69HYFHU/LkUVGEGVgyg7+c6vwPkDS5a/BBn8DuqoSRwvwVCfwfllGFWzolaNbVAEOd/sZar6uLVs 6d8h0iD0zuD4XRwfBjfp1FpdYAdiW8AOxGug5m6DniEdNMF2cIc4bxmjsl5wB2IIGw+6QAQkK2Zm ULflRoeBBuQETvwm+RZ2IK4USGepfXrYgbho9F7nYDHST7o3w/a9DccHcDwEvoLyfgHhm7bqCKN0 LuPerKgPxmL4xtjCsSUeKam/R9DqHxnOeY4G7I0kpM50KzDOIfwvdLZyHoX+LAg73Kcl8y+ibXgW unscv0dVZ7qaWegvb2bhApHMPvSPCumeh53WHBfm0qhWNSG6DeK6HdEMdzCE/AX+WSErlO8XRG0j ZI9m5Cf/R4NYksHGxJz3M3uaZhUh5D3yGzoh55lepHEaJvFRsjtrh9XLdkR1qQtd515AfF9BvA9B 592vVRCjHWAHYhNpKwIqW8rOVDYm0Z+A/cmOQ0YXUfdvhiBus6V/EIV2wgpR+SuhNRV+ttLPu8bs LV4l/8iBrJzIGab3c/6PnlXnqULLMPPcWuNqdSAa0Aa9kja39y721QdmxGZvlpZOVMsnzkmLDFvv MXuGSWcDztP8RHlXzDwDHaAYUmcDEdfMfaUrICN3/LtZa6g8Y8vqxVJURaNzGeUkcHdCBnehEbtP 1N3DInLHRd05h+9NNzuajH4yjYGrkBwHhun1xv8bqvSAnms0jlu+kfeeNO3073nYCCPeJyuzpfqN l0V0w4zahF11FnkTOH4HeuZhnRKrG+xAbAvYgbgA1NyblSMxdBNHYi2p15K6jcoy5f8C9Ahz8czo TNQfhXYgqo5qyK2QCGfgJR1oRj6gL9J6r1NsWlJLs94f/58P3LRsB2JX4rNwXgSPgdt0cDsH40DM dHIVVS+wA3HZ7J6cLQShux3cCdtwlxjy9sE2Poy8Hod8nhWb3YvWneVpa3N5RrG+MWFtENw4Uwrf AtsSvzfj93BCUfcV7dCb7gv9i6gTX6f6UMjqKSt0TtiRcxy/jyWd595jZIfrkHQO0nsfwnIrdPEw 2hGPCOk9L0J3sm/YoQGJsRWs7ZVKFkXS7+FAwvS6rkdoxaHIQR2H8xrSNnCuQL7esKTzKo6HdG40 wwzCknh+GO/C0U77i3Jo6pji1jNrlFoG1HlL20vbHGJ4EO1hyM2dyOstlVmUwctWuP6yJTfMpjP0 0G4jZh0gpr+gIWfmPr278f4muyZjI5r+h4Y9rp9RzPs937W8e35sS3faku45HMdJn8Im3Uf6Fd/e qaWcsVJgB6Jio4yAgTMt6tVzyuZkMAqFwP8QlPADEM6jtvTO0x5nyQiuREmnVMLcEHDm6qGpiJMO A8p3XZmG/t+JwPs7GOhaDtQ13KPfjY61Zs59/5ph6K5uB6KB9O6BYfWQFXj7xSbvKDXeSD5SOcow SRtdEaa/mT1BpQ80kX+JQZO5rxqGuszTjEL9LMpBkvc1L5kpV/OPQFaewO+HtAS1F5Fzi4jcENwL jqIuG0fYz9pR9aItK9NC+peFRAOHltuhRo2q35Kw07KFRHWPZtcSVRxA1ZjJME/PNTVftMYrAAAw nklEQVR08Jve1fL/ySjvxm+jR9EwmYUuvYz/1yMbyUlIo8toyarKE6ibd1tBZafqJFqDoM56diAu H+xAXARq7s2Qu7uRz6M4n7TkDRl5IN2RlN2c+DAXRa0zKS2N/qQZfTS7vMgzEANvB+xhtc9Ww77R nKMzukCkZykox7/w2CdW7wzEsELLI9JMpz06pJ1F2smFeknL8RxZKAiL50D0v43wnIWNNA17EmWo oCQZiypT4EsI70M4/raOQc9ADLnbxGZ3u9js7BA12FLRRthTZFPRLOrMkbh5cIc1DCrZpmv+djWg JijA6ha0ZzE5KqV3wJb+CwjfOOxmGkw3Jeo0+xGynjohqrEdleeUA2YLU5smcy29p+phHN14XVS9 REvnWptdtOGcx3F+7RlXUq/mkO7VBf1IbSC8O2kj0jX6TvKtZCAmMRMGZldJeZTkE7WVG319JWo/ 073Am4adbPYyPaxz3hLS2SNCZx9k5zDa3LhXPYt3UD/AlcTOw7sgF/Qu5VhW5+a7Rg5IXqjdjGtN skJlPPscndN1hMk8q8JOs2RJD0DmcE7E87N4jmZLU30I0pHalf402v8Xca5nT9O+rO5ehCvEvVt0 tBidwppyIEJeSc8aeaayFrhq1mHSH+VNQuc+b8nKI0iTSKcQg1E8QGDvt0P/RQjqG0mnCXU2JQZZ KuCKeQWB2cu0t0BxDW1QlXPfFlXhvgbl9VdCugcTen8Fxf5aqVZWxnkJlf51tawsGDlpfu/qYVb+ r0IYIzA8jusitTYQuB+CvNwthjcchEE5IYb7lYGZGnvagEuMOGZPUeefykP8Vp1kKm8TJo1DL7aH 6RxGzzA1Lm64hIbDGSt0votGRPdmyoX+HTC8aKnuHUJWd4mwuk8EFTRqvHERubTR+TTpLFqKp0TL oEYD2rkHXUjxyzpEs2lh0iYlnk2J3yqtjOxT+qChFFShM/EtWU02WZeOanShvOxDeHZZkZs4CSPn LvDTOgZrHtAj2yFjx/toiawWB6LpsL1ax+3Vnmm91/SMyes0v5P8ZQdiW1msju1WROWPoVw+Ugor J9fVnWl7aD1sHlrGSy/RlR8n5iJIelLpSu1AVEuCjqCMbXaKWcakezPpa7SVTkFuL6c6g+oNdZ7E IxvHFeccXUV04w/vl8t3IKaDY7Lv7jpnkcY0y2UfeCvqBUeHtnNQDpZMJ1duHhSDBXQgfgLh2Qpu V2EqLCl8KpyfRBl4txX4P6FjwFhpRN470Zb+GHg/7GSa6XgavJQul2j0bLbcpeWP7MRmW5G5MPbR XoayEl8fDlAn9uT1cuB5K/C+onNlcZDuNuVIjLwJtQwf3ltS7SLkW5A4kBrMDw+zexQ0g1AtW5u0 gykP1yXXJoV0nqeZvzqnrw7aXoMGI4Tu15Hvh61hNfDnrDVcudg3MkirOKA+p+WWByF7g2gnb4xt HFUfkrK3ER49qUHZWwgHbbtFjkebnJE1tGlIL2gHNe5dQTv7Emy019HmfxXy9xJstlER0Gzpyi68 D23tzMAJChujOEjq3jXhQFR77tNKN9CNSsZp8Hqd5Ll/Qm2pEZTzt/VhMAqLcMNTMMBOWGE/jb5L hF05i0C154e+xuwt0kgfMgbUbzKwifoeVcqb3Glr8/rXoMCPwDh4UEtDMyIXcuFcsrdS5a7/F1Sd QMqwb1xbXdTy30RKTxzNqKrIQ3nxjqMS+HOdWmsL0r8ZRpvaS6o0XJ1IjD1KGxy1M2ZuujILTco/ QyP3ZoaecrhB7uu0HwZkP/RP4vgc9MNuLRHFROQnsxVDd48IvQM4P1aqVY6XatUxIho5Y5BVdUxJ S0e0khxJ8xANF/yfN2YHdPSP27UqLfl0AGm3B0xGNob+L+sQMeYBGpF3qDxSo0OpgZg4rVeaicyT /JOcJ3JvJ/udXUB4jujg9QzYgbg82MH650thBbZReVpsQdhJB1IcIB+qnmsaRc1cMFHOkkEadKQ0 fQtsUPeMCPxi7u8R+kPgKPL/9UQ3JHFI2Rq/TrD1+3SsD8T/5S/a4EDMvrc4hB7zT+C4E2G7yaq5 P6ZD21moTi49A9HUFUYmCsTCORAZjDyQTUyzfmgVkcB/DvbzScgstSuSvgVqQ9JADVqe1OilbLkr aPkrNpP6l/alV6uw4HhdWJ2gbY1EMM+e9IuFciRWDtqhN3Hdlrdqe4n6S2jJVLNsquo/0efMFacq U41yldqzGdqb0FaAPIi6e96Szmm0a19E22c/ZGSrztmloV75ML5/h4i8eyB/D+L4mAgGDqEePyaC weOCVnegFShqjmpDI3zJOR0NAwfP4Fod7WsQbbbjdlQ9Btk6BDvyUcj0dhyH0Pb+PXzrJhx/Vn+d UXSsWgcilTGqszJlrV5VyzyrgTFDbiykWn3qoNKZDEZPg0ZmDPnfsmreJHWelUylkxaGnIKRGnH6 WvpMlle7x1wSTbo3pb2myhcYijWH1vZO1rOXZBS4Z1AZj+P4Ao4HcFz4ckCR+yLeeRrycZ5GX6PC T5Sgydfc8NB5670OsembJjyZMF3rmRBGliYMntjG9etrtHSKQ0s4oHFefsYK3S9Yde/3dQqtXYSV 9yOdttrD1aetoDyGtEIaudMkI03prajTOFupGjblB3NxNLKbZd5zrWx51ugOygPSGyH0R4DGZt07 b4UDp9GgQKPCfUrnPIPRXkTuz1uy+hkrqH4Nx+9aQeU4LWkKuVsRJg1UNF7m0D+OcnBEBP7jIvB6 bykRNMiK6kBEuvdMx7ZaIpmWOFKzmL1zahknch6SUzGvruL6CzR1Spa4TvWKcryqgW2TtvRof+VH UMakTu7iIfQfRX6+Cn1wJc1XXUcqNsW7Q5zzfdrDx4mt2sZlORBHjn4N76T3Z75VDBbDgRipOoGW HW+kU/HSih2IjGJCOwzfVK/uhf4fBcfFENrTIdWpkF2jz4yTg9rfqr5o1XfMOczqo1a9pNIOeqFe ie2aC/3gxd+/6cZLQpbRnis/q3On7RBRZYuI/P3gi1bgngbPl1TYEB4z222+sBNN+Ncy58g9nRtm nptzr+WZQG8xopyIZIfRNS9Zsll6E7Bxx8Ejliw/KYLyvToLGYyVRy86EJv0VKasZXWXKbtUh6GO wzlNOJlQbUnasobBWI1Ag36nHdBya5VXUMmcTwqNLiDpuS4cqsDo303PtDybe4+5ZKp0rybHpjQG E8P7PBTVaeTNi6LmPAUD4l5LOp/C9Zt1Ni8ZInCfEoH3olXvf1VImolE+5OY8BinIkijB4nqXsLG Elb6nl6KIDeOyyF9S7MpbfR9ZUypMLWEWT9Ds1JKxNC7ZIf+GTv0vnt9zf8q0jZCmn5EJwWjFaH7 ETCCjCCtaEnLyhkR+pcaaa7TWB2TvMjKiUhlmrk4GtnNsnFfpX3L7+QadIUZCRpWrliBcwl643U0 8CZQD4wjL9GocJ7UuctgMHoB4YbvokyjwVIgByLqAdgLL4nQu0+HsndgZkvIxKGIeNCyTLTJ/XSq S5U9oZmNtyLZGCtg53SMVwu/vp7acnPrIpVGqPOFdCeE2i/J6Y2lesLKMcTtYnN8i0akcVCG3C3P gXj7c1/KeXch2P0lTAmhdwDfP6vCdNWy3l32sQORUSSgzkTZoVnc1J4493316nRpE+oCtVxhoQY4 9S6hh1RfR5Y0c1O6canun7dq7hm75o7b0n3BpsHjnUbgfbIkKw9YgXuIZreJyL2U70CE/aD7AJL2 6Rqn6mMF1dLidI1sqcSmSm0y03+SXs9Svydwr8BmvWQFyb5/QvqjIqjsxXkdcnKrziUGo/PoBQdi WsY0s7rKlLVUd1VJF6uta3BEnVelAah7rQhljcFYU5DefTD8nhGyPCYiB40n75JAZVSijgIzOixb 0JgrSpoNlzDplEkMRBxpXXC1/Id3AnwGvA9G4yd0Lq4spLsHxgnNaKSZjdSxdgZycp6cQURbH5XS VYZQVmZIARPN7+Uya2AlNOFQ36dn9KxCGLGZ52iGlX8GhtUpIZ2XYdweE9RhQPvfBE73N5XvVYRI O7Xnm/+sFTkvIe1pbws1KCF1Jps8UMYy5Y/JS+bSqMtUWtay6ZuUg8TAIQeD+yqIfPFHwUdB2qdm SOceg8HoRUQbPoP66yGql3E8hnotXSqo88S3KQwh2ZH+/dBFt0BPuTqkvQnlUPRD2MJ7cXwOOvMk 6VOb6jRVh2l9qxuedC25bnT0KqGJJ1HXM6m9FblXrLp7CelDnVZjqPuf1qnXOyhix4aRo6wshRti u/bWZTkQBx78z83fKRKVvaL2Ulr4qintBnUAhd5hhAV2U0Pec8PbRZb0TG+kFTsQGd1B6D5tSRcy 6J6zkn3AUYaJqB/qgxndVbzy05vUfRmod6m/hWjVnAnorFHkAznubtM5011I5zctWb5TbXshHdr+ 4iTCP2UFZB8NpHaSGnCU7bBf89Rt+px7lE6K2u6igVqqP0u6p3GkPpdR3H8UMrDdCrxNlqx8WOcG g9F99MQMRGPr6X53qsdoljzN7FUzenWZi7zvIS7fQpl7GPVesnUNg8Gg/YnIGeA+IAL3cRSeIzif gBFwoRTSUlk0SrS10DHbTZs2Hw58SusZe2TgIowF3TnjP4P8+ALOu7ukJs1wDGGsSg9Ga+WQNey9 Ym2+4YIVrJ+2autnrCFnxqqVL0MJzyYjzBqKuTWuc5l99mrM+1/FWRjYl6HcEYYN0yJyLojQfUVE 7iEhBx9AGlK4PwBj/D06Nox2IXR+Bun+XvCTpEPIqEVlC/1BS2sYR2JunjHbQeqAq5fPWZEzrtLe jIgKvY8ib27SucRgMFYDhr0fsWTlp/WvYmFo4If12epA5L0TDcWPwRa+3wqcQ3ZUpSUv37BrlStG //a6A1F16GU45zoa0NchvnbgvmFTuyD00T7wH1d2YOj17gCsAnZstOaB6syI3PjHHnjvshyI/zj6 mUQ+lYwuyJ7uNGkm6DEd3M6jXvkNlPV7lWyH3usICy0BR7JRHCYDw84ijN/GcXl7VzEYi4X0RgXa dfbwBrXHUzqI0eiVzECTxgDHpjLOXAqRrmqrmqB8qW9k4HRpZOBZKyr4vlrKbnJhN7n3g4cgO69A Hi7gOvSYN6tkhZzOefFdMzSOQyonlB5EXAdTO6BO/VreDOzLC7DDXkH6UVqS3fVJ8L06tRmMYoK2 tCi4A7Fhc6P8qTrLm7Uj//L19cFpq+ZOqT06A/9REXiftQL/13TMGAxGLgL3t4T0Pi3Uhsnug5Z0 9qHSOowKLtkI21R4inMLJPNq1GlGHQPDiXEAhXUBxwmr5h8R4cATULgPIb3v0blRfNTWb7eCDTus IWenNVTeBe6zag7kRc1YpJmtFxGnqzfIQ//ajJwZUS/jvEzvumhJNKZp6RRZoW+RjO6yQncnuB3n d+nQMToNcjST7qCZiSGMXulAvin//csgZJ7kH5Q0U9SUC2Yr7eEBNQoKaTVrBeQcH4Ts094GKE8k +8ph6I/iWZopwyOiGAwGYyUR+n8MPXu/cqAlzoYJ8ALtOYO6jPQz9DTqODV6tTc6yOx6QrJNaYUH Ooftf0WElTcQB+UwVPuFIt7gZ3RK9D6K6ECkzkND9RvthaAcr//KLctyIPZRh3/aYZn/7S4TZQf5 0S1I58dhs74Lsv4JlOGtOG7HcUeDNJK+26wgTBUK2ydg/71Lh5zBWDlI1a5+GfXdFOQObTYiyisx LbvJIFHTEZtlpnwzF0LqF6K0TJcARboH5ZOom59D3bxb50pvwvQnquWqK4chVzTg9RzOqW8A8SXZ 0jaT2qpHM00f3CcZTH/3DoWsxrYcUMf0WlJmZkV94DJ+z4jIQTqsR9veP4v2/jjirvu1kGYMRi8i sZ+6Z2dTH2N2Gy2tX9Fea1xL7k+hLNJKM4evGx7cZ0XeLtjevMoDg9EWUOMq8D4qZOULUAjP2LI6 RhUdjpdw7YppnJrGb7bApjTXUtK1zH0wNTzpHYbmedXJsQLMfoe+kaUJY9P/ZBTSPEyMwCQtwFmr fiMayAPkSEvWKR+ukkM2MQ7IsFoLaGqIZxvniySj9xAg3wJvN/LvCeR/0vEq3QtiqH9G1H0Y0Xnl LENatkWxcS3VFen+TOaeeVdWnzT/f3p9HiojI/2fRuPYNJabn9X36N2Z8GXDkX+tmeo9oX/FGqle smrOWavWP26TniCHfFTZZQWVnXj/9sKPPmUwGIy1AhqsFPrbob934nwXdPc+K3APi2TJ97Ni2Ifd V6UGdDJ4RtcFSQdSc12iaOoR9Szdz3kmh3Pel32PYR0N57o3awX9l1H/zpTqlZmS9KZLoXdRBN5Z 1MvjQiLsoft10Yv7WS4GRRwZneYV5eNAchzx4n/2wG8s2YE4cvSh+LrajXhfnt2R+XZ32V0HIoPB aCAZJPO8Va9MWXID6gzoiqb+kELpjmIz278F3d7UP5ZSp2noxXZ9A+1Vfxp1+SFBKx+sZqiBr7SP Jm2zAXsp8M++aWjgYl994zTZTHZ9cMaSzmVrqF+taqXa2a0yqNM0SdfM9bxnr8H0G2n/n2HjPemy oigTOf0WNLtS2VZ4z4wdOtN22A/7z33dqtOys+VTVui8jOeO4ZlDyOPHlM0Y+jt1ijAYqwdJn22T nZ22U9Iylilb6v5cZp/J+z/1bir/mnP0Qc2hwfg08WTKUqujOadw/rKI1GoqT6L8fV6HmMFgrDgi 77ehGGgPtAdQET6OQnhUhP6kjYJMxG8U5IRCr5Gf7O1HTBSIKeRpYVcF3jSc9W+6p5VIokjaSa1c jELKGHqJgqJrOuwqHnSPRi7gGGVGMKgwg3Sf7oXeNJ49h6OeHUeOwsqDQvr34PwOnYIMxtqF9D4N vaFnOHv7UFaonIyjXJ1D2UH5If1A5cqU/UR3JOULVCOLcFQdonSke6Y8UrnVz5n/yWXm+Swzuqf5 Hv5H6YrMO/ANoxts/CYKhIn24VQ6gsJAoyhTXZbEo6HPaH9OL93PAO981KrRfgbOJhw/bA05v6xT jMFgMBi9AtqPhuy9yLuH7D/UA9RZdAi24jFcfxn1wSnYxhOoW6ZgG06rumyY6jOqP1A/ZOoWVY8o avtY1R9JXaL+j+oa/b+oR8j+pr2paN9sGqiDxrJH3zuGcByCfY5wuLvQoN6JemaHCNztarWRtYRk RlfxZiC2XqM8j/pj6zPI9yXiF7/yx3GJ5CTXpikM2YHIYHQb0kebrHIQ9dSEqluMzjB6o/U38yrU /UJgUp8T8Vvq/i+wFFA7V9XZVFefRPo/h2NvzzRsBwJ/e9/wxh3KRklslcdgw8B28o5BLo8jjVB3 eydQP5JtMwF5pBmytMSzkk27Xk1WUlBpnlxL8oTq0ywz15Stpf+H8ovumf9V9/D+iFZgo++p7+L7 FA6EB+ECD6lwSm8X/lfZVvidDPilLaJoSxEGYy0hdSDSCnJU1q7O1DegzjP39F6EIqBymrRxzLPq N8pv6tin54fpf3Q/fDLTeRRlca8lnTrK5a1W3b1Zh5DBYBQFQlaeQKE9gsJ+3BryT6jOixDGKAyk 68PB6b4hFOwhKAHaWJkKuepkTzpMspV14xxMFYmu6NPfbWL6zbnvLgVvA98a99U2xvbmgVhsxvVa GcrJPQ/FdMaqUecMxVMZNcdw7QDu7dHJwWAwFoPID1EO94AH0NhCeUK5on1A1V6gMNihT/pk9QyM AZQ/WuITlBvBQZRXox90Wc6U5+aGBDXqkutzmD5zDWojRn2jjm8T9fdEhLCF3hkcT9mhi0aGOwb9 p1kZSxpANAvTfxL6714dcwaDwWCsMQjp1dGg3WPVYTtG7jE0cI/j2hgxrftaSHWJFQ7oo5sw8o6r /6f3kA1K7w3RWGbMRUEdiHMJm2K4HNvhzyx9CdMA/ys3NGygrJ2U+82ukB2IDEa3oByH/kHUGxPU WZsMUtGdueT0Mm0i067KtK2Y89C0JU3agWIY6RY4sdh8Q9xXc+JSrTJRktVRQXsFMpaG0L8Vtg9s HR82jw8byjtG/Y9Coq0NKnvJnCt7aS6zzyakcyK11WngFdlU9H71HbapGIyFgByIVJ6yDkQ1CB9U 9UqmbskQZTGpd4YccgTGgvwF5Dcg0jPDlbhvqBz3be4/b0eVM9QviHJ/At9R5VWE0ANUXhkMxioA Vbwo0IIqYnK0UWeHdMesgCppHE3lrZwE/ilU0jTKZwrXGuujNymZqzgBWqkMXigimjkkYbzRcofJ rKBpHOkbZDSToxPf1gYENWYNZRnGBRkZUE5D/UesofKT1pB3r1XzPqVjx2AwVhqhfxPK5gfAT1kB yp/0nrTk4BErqMJoKCfldl5SOW5hUxmfh9ln0mdJXxnq96tRiAgLLYcgKWyVT0HHfQB65yYdegaD wWAwGN1GYR2Ipq1j2jt+LIbRdqm9dckOxE/91/vi0l2qvaM7a1q/UQiyA5HB6DSS/T6fxZH28o3V rEOp9l1vodYX7EBcOFUfkyadBx45DGlAyFSJBtfXnKetWnmrzgkGg8FYXaC9pNUkgMr0nHrD1C1U 3yj9SHuh0pLZ/oSQlVO4fkINuA9Ac0z8Bcet0D1iSedJ3Q/I/fAMBkND+jdD0dwKxaCcjjgegMI4 BgMWisNLO/IFdeCno4joWuOeYpMDQTMgx6XTPKKIpjRLntLMYKxqRO57GqwsnAwGg8FgMFYHesWB SB0skRP/4XPbluxAdL/8AdV53ejAaflGR9j6zdbf7EBkMDqK0N+tZ7lfSvUCzQyhY+o4NDRllUjP MK9FsblfdY7b5JhFGpbq/oQIfZ5tyGAw1gZC/xNW6D1sSf/boF5NjPrmE4qoQhOJGiv3UX88g8Fg MBgMBoPBYDAYDEYhUOA9EJv2fgkrsT1SjX/jz/9oyQ7EN/3JRrxrvZpdpGYYNTHzrRVl63ezpPtV diAyGJ2A9D9mSe8Re3P/SXuonFnhyZRFZlsYeLG9aSC2arTClXNQpz6DwWAwGAwGg8FgMBgMBoPB YDAKjaLOQMzO+lHX/FjI/vgnv/Qfl+RA/NXHP4t3DMZ24KbfmOOk7ATTeCVOzCZH5p10dC/a0cAx HWwGg9Fu1GllJ+9ucFSE/qSoe7EiymeiDzJlMlt2mUsj0linPIPBYDAYDAaDwWAwGAwGg8FgMHoG hV3CVDPjcLOiDfEPhD+zJAeivRnvqDuxFZTnfqOTTOOTdWBqZ0VQnrZCb9wa8vfoYDMYjHZCOlut wHlWhOsnRFRF+SPqckjLlqqlS5lt4iz03Bnotv069RkMBoPBYDAYDAaDwWAwGAwGg9EzKLoDUbEa WyEYObGQ1Xj3sScX7UT8d9v/U1wa9mKxZWPDUZBx5uV/dyVoZjY1qGciztqhNyFCb5/ai57BYLQX gbe7JAfHrJpzifbku1qZbC6zzCUSdYp/AsedOgcYDAaDwWAwGAwGg8FgMBgMBoPRM+gBB6KZKWSr GYRu/FvfCBflQPzG+OG4T94Yi9CP7Zz3d4UZ56UA7dCbEaF7AvHjznYGo92I3L2W9MatupfZ6zBT HpkrwYYDMfRv0jnBYDAYDAaDwWAwGAwGg8FgMBiMnkBBHYjGaZheoyVMafnR0I1F+AuLciD+cPQr ybtqeEdRlijMzHqkGYh25M1YgTMmQm+HDjaDwWgHpLsXemNchM40ylhsD0MX4NhUHpkrwVkr8ifW RdV90N88q5rBYDAYDAaDwWAwGAwGg8FgMHoOhV/CFAz9uEROwNCLf2rnhxblQPznX3h3bA1viEU0 0H3HgXEcZh2IdTe2aq5yIILsQGQw2gXp7hE1bxx6Y9qKPJQ3Is9A7BjDynRfVEH6876uDAaDwWAw GAwGg8FgMBgMBoPReyikA1F38tPMQ3K2qRmIvlqGdN3wWxfsQPzMsZ2xNVyOS0EZ/zuAd/Zn3p/9 XoeYdSBqiogciN6MVSuPiYBnIDIY7YCoefeImvsCjhcbTsMulftcIiyk17K/02vzMfv/vcF19SrS v3JMZwuDwWAwGAwGg8FgMBgMBoPBYDB6Br3gQJQ4bvHUHogi9OKNX7/1mk7Ehw49FP8v9/xibNfo fTTzKFkutBCd8U0ORIRtqDwjAo9nIDIY7UDgfVRElces0Juwaj4tpYlyBzY55zLlccWZ/S4YOGow hKhnlmkmPQDdZkk64plhXBsBh3FO1+d1LJr/LybXjaBuoTqGwWAwGAwGg8FgMBgMBoPBYDAYPQaa HRJVaJZIbgdwd9joIBf0O/Tiktq/cDAWYTn+R3f/UvyuQ8FVnYgfeOpPk473Oe8uGmlmpTtt1fqP W0F5uw4+g8FYCgL/Jqvmb7eGvJdE5F8SpDfUQATNVLe0lsOVZPa7qrzHduDFfcEAzqvxPw1+Lq79 xRfn6LP7X/5GXNn9+/GP3POrsVWn2dPN71HvKsq+rvOwL/LZgchgMBgMBoPBYDAYDAaDwWAwGD2J yH/UiiqvWqF/pbXzt/skB6LuKFe/q8megaETf/K5++d1IH744SH1TNLJ3vrOLjIz8zBlfRD3/Ckr 8J7TwWcwGEtF6G2ypHcIfJ1mLtu0d2pTOWz93UGGnpp5aI38dPwvg59b8FLMBr/2pT+ObYl3kB5U e8LSO4l4Z10z77tdpX8B4Tuio8BgMBgMBoPBYDAYDAaDwWAwGIyeQegPgaPg6/kdwN0gdfLP09FP M27A66LB+CceeP+cTvgHjn49/vvDPx9bQRnPF20GInXwG+prgfd3Vuj9jSXdp3UUGAzGUiC991nS fxDHcZStGRp0kAw8uEr56xBt0kVb/FjcWYk3fun3F+08NHj7n300FvWNcV/kxNAZyfvV7Epa5rRw +u68ch5GlXt18BkMBoPBYDAYDAaDwWAwGAwGg9EzqPs3W1FllxVWTlmhf7m5A7gA1Ev0pbNuaN8w tXfYT8fWpmr8i7v+JOmMj63Yf/g/xX1DN+IedaQTO+8ouCZblxysUed/5XWegchgLBOhN4yydFjQ jF6ULZq9rGYw60EHybV5BiasJAP6ZhnH/vjmx25fsvPQYOeL+5KlS9V+iTh2bWnWq5DqEqpTIn83 fn9AB53BYDAYDAaDwWAwGAwGg8FgMBg9hcDZYdE+VdKdSWa16M7oInZMZ0kd6LISC1kFB2IR4Dxx yCX38v6nm1Sd/VV1TGdHhf6kFVVpycWtOjcYDMYiIQL/86JW+Q7KmXIeFoukk7z4f932rvjf71q+ A/H2790f//P7f1W91+iRZKZlp/W0GahBnFNPJHsfhv4OK3Lfo4POYDAYDAaDwWAwGAwGg8FgMBiM ngI5EANnTMjKjEV7DErqAE46hAU5u8jp1dRxXFDWnFjQHmGSwk2d9p3uUF8A1QxKOlZmrbByxqp5 +xHO23ROMBiMJUDUaKlM/wINIsgtd92k2rewEttDg8t2HqYI3qr1m2HOd1eaRsfm69kZxHvMCr0d OsQMBoPBYDAYDAaDwWAwGAwGg8HoOYTlHZYsj+E4o/YeDLKzEKmjeE7ncPGY7cxW1Nfyni0Gkdb+ CRFVdiKcN+mcYDAYSwENgIi8mUR35Za3rlHNDpRe/MOf/9X4m/jTIV4yaAbiD37+3bFV97Sea/5e x5jVt+q3ofo9Y0magcgORAaDwWAwGAwGg8FgMBgMBoPB6F3I8jYRVY5ZoXOx4UA0ncSa5jdzWUyW GlTUHew+d7AzGMsBzaCW7phVc2bUnoeZ8lYECprRLd34+iHo1tv//bIdiO/c98dxH707cDJOO82W b68sKa0N8bvJoVhN9BuDwWAwGAwGg8FgMBgMBoPBYDB6HNJ7zAq9CRFVZud2FDPbReVATDr7eYk/ BqMdoDIk3TF7GGWKnGotZa7rlOV4He3TOuLH//jOt8cfHw2X7ET8xS9+JLZqftxHS7Uqh6Fx2pnf nSQ5Cg3xW3rx92+9MbaCQZxvuIh8OaaDzWAwGAwGg8FgMBgMBoPBYDAYjJ4FdcKH3st26E3j2HB0 NXUYM5fPpMPfDv1pO/KP69RnMBhLRVjdYdW9Mavuz9hREZcwRZmXbmzXnbg0vDG27hyI3/dEtGgn 4r8e/vexqA/GVq2cvDPnW90l7T9bRVz9aUtuGMdxjw46g8FgMBgMBoPBYDAYDAaDwWAwehaht8mS 1UOWdF8XQeLkSlhNmNthzFwME0eCp5wJSNuzdugd0KnPYDCWis3eDjt0xkR9cKYky7llr5sU0KNE q56wFFEYN8TXRQPx2+/9nfiLY1+d15n4kW98Nv7xLb+E/y+DWncQ6V30O+d7nWIaL0Vco6VaA5rB 7k0IWd2H67fqaDAYDAaDwWAwGAwGg8FgMBgMBqOnISu7rMA9ZYXVy3kdxsxlUpbjUn0jOQCmrE3l w1bNqeuUZzAYS8Vmb4c15I3ZQ5UZa7h4DsSmZT6J5GiLBmJRH1BOQFGvgE5s17zYjjbGQuIenhf1 hKWwotj8TsMuDu7QDtFG/BBe2ts19E5Yob9T5w6DwWAwGAwGg8FgMBgMBoPBYDB6HkFlu5D+catW mU46pommczinA5m5SCqHwIyIvHFLug/qVGcwGMsBORClM2aF/owVFm8J02SGXlaH4tw43kKamUzO RO0whM4lNv43w/T/cziM/yHm3VtppmH0Y7teSfY+lP42nTsMBoPBYDAYDAaDwWAwGAwGg8FYFaBl NUP/rAhpibpKZpaJ7ixmLoPUwe9NWMHAkzh+Wqc4g8FYDkJnhyW9MZSpGdqHL7/sMdtP0meJ01Lt mSv9K6g7XgUftQL/93TuMBgMBoPBYDAYDAaDwWAwGAwGY1Ug8upW6B22In8qmXlo2Np5zFwkZ62w cgZ8Auef0qnNYDDagaAyZtX9GVuyruo4zQxE6Z+1Qv9Z1B+bdK4wGAwGg8FgMBgMBoPBYDAYDAZj VUG6uyzpnBLSuYzz2IoKuCxg73HGivwTOPLeYAxGm0FLL4vIn1azpvPLH7Pt1INLkiVapyzpHQZ5 X1cGg8FgMBgMBoPBYDAYDAaDwVitEIG3QwTuWJ8cmLGkEwt2ILaDM1ZYoX3aduhkZjAY7cKQ9yQ4 YdV4CdPO0TgQvcuW9E9Z0tulc4PBYDAYDAaDwWAwGAwGg8FgMBirFUJ6RyzpXMAxtkPulG8DL4LH dPIyGIx2Q3pPWNI/g3I2myl3zJWi3h9XSH/aCvzj4HadEwwGg8FgMBgMBoPBYDAYDAaDwVitENLb KqR7yAr9SXIi5nYgM5so6Gj2AwNF5Md2HceaN21Jb1wnLYPBWAlIfxv01REr9C4k5U+XScNM2cyW W+Zcku4i6uVJE6b3qwlpv0li4J+Ffjugc4HBYDAYDAaDwWAwGAwGg8FgMBirHoF7mwi8/XZY4Vk9 CyZ1tCdEusViaP000nEc3KtTlcFgrBRCb6slvUM4TorQj4nN5ZOcX9nfzCWzpo5TVuAd1qnPYDAY DAaDwWAwGAwGg8FgMBiMNQPp3WOF1ResZAnOuZ3IzAbrdMw4EIcq07b02XnIYHQSoXubFXr7obvO WNLNDHxolM2mcsvMoZ5lmLlmZnQKmlVdx72w/N8tWRnTqc5gMBgMBoPBYDAYDAaDwWAwGIw1B+nv sUJ/3Aor03OXs2MqUppQp7r0kk52pJU9hDSTHjsPGYxOQjrvBu+xAveFUuTpgQ/GcWjYUn6ZLdQO xOyyr2Ypa/XbnwT/EnXDF3WqMxgMBoPBYDAYDAaDwWAwGAwGY80h9G8VkbfPitwJcFaE1JHMnfDN RHrUKU2QNmbPQ3YeMhjdQ+juKYUoh6E/rcqnGvyAskrMLcPM+SiQZmpPxMibsqT/PNJwu05lBoPB YDAYDAaDwWAwGAwGg8FgrGUI6dxjB+4LdtB/0Rp2YyvQs1GI3CkP+skMnZqbOA952VIGo/uIvN1W 6I0J6V1Szn2eQb0w0nLMRHIcgnaSbqdx/jSubdKpy2AwGAwGg8FgMBgMBoPBYDAYDAYgnT22dMdF SDPsHDUjRc1KYQeicag2nIc15xadagwGo5sI3S9AZ31X1NZPiWADOxAXQuU49GIR9MdC+udt6R8V svIA0vKDOlUZDAaDwWAwGAwGg8FgMBgMBoPBaEHgjlnRhkvKgbjWlwU0caf9IQOeechgFBah/4wI 1p+xooFM+WVnYjPVTEPo9Wp83XA1tiPnjVLovyhk//06FRkMBoPBYDAYDAaDwWAwGAwGg8HIh5DO XUJ6h0ToTZIDkaiWuMvtkF7dtOsDtGzprBWVJ6zQ2aeTiMFgFBGh/2dWWDlqRf45Kr+lYZTfoXJu 2V6TpP1tSZ/XHTqHTvOe1SnHYDAYDAaDwWAwGAwGg8FgMBgMxgIg3Y8J6T4iIv+kCNxpm/b/Szui /diqk0ORnIvJHlrpTL1sZ3XPMIlLQn0NcbFDNy5t7Y/twLmA8yM6ZRgMRi+AZiQOlU9Ym8tTjbJO ekzT7AOY3mvogXT55vReQRhWNVuvZ5i9jviJejW2pR+XaFnqkXIshvonoN8P6lRiMBgMBoPBYDAY DAaDwWAwGAwGY5GQzi2CluwMvfG+Gi3h6caKNIvFdLabTniaobgaZima+MhK3Ce9WEQ3TiCePEuH wehFSO/3Lel+ATrrGStyT+A4RQ41XEc5x5EInSao7Gf0l4iqik26oQjMOgrzHIagGdRhaNdooIc3 ZQ95J2zpPK1ThsFgMBgMBoPBYDAYDAaDwWAwGIxlIvD2CumOW6E/bdWcWEgf1B3U1GHd0oHdc5Re bCunggv6sU2OA1mexPmoTgEGg9HrCL2Poozfj+OoCN0J5XxT5T1h4kA0bNERBWFD32bCSgMeMs9Q nKwhZ7YUDP536O2/sWv+d3QKMBgMBoPBYDAYDAaDwWAwGAwGg9FmSG8X+NdW4J23RipXrDrNRGzd W6y4He9XJTkOpBeXhgep4/0NSzovW9J9WMecwWCsNkh3mxX4z4KvWKF7QUTVaRG6l0XkzarBEQWd gajCBipdqxyg+E3HoDINHXYOHIeOPozjPhy/rGPLYDAYDAaDwWAwGAwGg8FgMBgMRgdQdx4Hj1qh P6k6tqkDO+3kpk53IjkTEzY64w2zz3eC+CaF0ZD2bySmvxE+6U7aw4PP6xgyGIy1hMDbYYXebiEr T4jQOyKkR0sXX7CG+meELM+KkGZde4m+UPrE6LdkRqCaFWiWPza/MzrQ7BnbrJfMs83OSvM+WmpV 7V84PBAjfHEJ3y5F5Vlwxgr7LwrpnKWZ4QjbKO7vtaQf6tgwGAwGg8FgMBgMBoPBYDAYDAaD0SUE /oessHK3JSsHrchPlgNUneu0P2Jmj0TFbjkOM1Tho47/pPOfHALKCRB6E5b0D+J4t44Zg8FY4xDS +7SQ/jbwwb569bHS8MCoCNyXrLD8Ko6vW6FzUYSVaatWmcFREXpP0wfxO8TRkH6ra4b6WTrqa7Zm cs2nd06XgupFEVXPWoE3bsvKYYRnn5Dug0I694jQvUMHl8FgMBgMBoPBYDAYDAaDwWAwGIyCQfo3 i8jdZoX+QSvyJkqhF9vKgUhLnHrJ8nqpI884FLPXVpZ25OCIb0o6p5mG5DykmUTacSj9bTomDAaD sSAI6W4TgbvdCvwdIkwInZIe56e5T8eE6f/QLEhD/BaBv52cmPqTDAaDwWAwGAwGg8FgMBgMBoPB YPQg6u7NFjkSh9yDpXplwg5p2T0ntobdOJmRmGW+s29FSA5NchgGznnwtBX4L4rQ269DzWAwGAwG g8FgMBgMBoPBYDAYDAaDwWAwVhxD7hYrdJ8Qsv8IOG6F3oSQ/pQVVqetaEDNSlQzE9U+Yi0OvyXS pr3CQPWblhYMPXzPf9WK/BcRlqcs6d2rQ8dgMBgMBoPBYDAYDAaDwWAwGAwGg8FgMLoG6b3PCp1b cayLwNtrhd4oSE7Fc0L60xY5EgOapaiXN63jN7HFQZiwZS/FO2+I7cCdtu5485QlnVct2f8S3vus qFf20Pdw/lEdCgaDwWAwGAwGg8FgMBgMBoPBYDAYDAaDUVjU/FusmhtagbvXqnmj4LglK2etsHLR Dv1p3JsRkTdj1/0ZO/JnrNCbsWrOjB1603bkXcRzeNYft6U7qt4hnboVsLOQwWAwGAwGg8FgMBgM BoPBYDAYDAaDwWAwGAwGg8FgMBgMBoPBYDAYDAaDwWAwGAwGg8FgMBgMBoPBYDAYDAaDwWAwGAwG g8FgMBgMBoPBYDAYDAaDwWAwGAwGg8FgMBgMBoPBYDAYDAaDwWAwGAwGg8FgMBgMBoPBYDAYDAaD wWAwGAwGg8FgMBgMBoPBYDAYDAaDwWAwGAwGg8FgMBgMBoPBYDAYDAaDwWAwGAwGg8FgMBgMBoPB YDAYDAaDwWAwGAwGg8FgMBgMBoPBYDAYDAaDwWAwGAwGg8FgMBgMBoPBYDAYDAaDwWAwGAwGg8Fg MBgMBoPBYDAYDAaDwWAwGAwGg8FgMBgMBoPBYDAYDAaDwWAwGAwGg8FgMBgMBoPBYDAYDAaDwWAw GAwGg8FgMBgMBoPBYDAYDAaDwWAwGAwGg8FgMBgMBoPBYDAYDAaDwWAwGAwGg8FgMBgMBoPBYDAY DAaDwWAwGAwGg8FgMBgMBoPBYDAYDAaDwWAwGAwGg8FgMBgMBoPBYDAYDAaDwWAwGAwGg8FgMBgM BoPBYDAYDAaDwWAwGAwGo02wrP8/sLawhoJJFWsAAAAASUVORK5CYIJQSwMEFAAGAAgAAAAhAKen K6vgAAAACgEAAA8AAABkcnMvZG93bnJldi54bWxMj0FLw0AQhe+C/2EZwZvdpDVpidmUUtRTEWwF 8bbNTpPQ7GzIbpP03zue7PHN+3jzXr6ebCsG7H3jSEE8i0Aglc40VCn4Orw9rUD4oMno1hEquKKH dXF/l+vMuJE+cdiHSnAI+UwrqEPoMil9WaPVfuY6JPZOrrc6sOwraXo9crht5TyKUml1Q/yh1h1u ayzP+4tV8D7qcbOIX4fd+bS9/hySj+9djEo9PkybFxABp/APw199rg4Fdzq6CxkvWtaL5ZxRBeky BcFAkjzz4chOnK5AFrm8nVD8AgAA//8DAFBLAwQUAAYACAAAACEAqiYOvrwAAAAhAQAAGQAAAGRy cy9fcmVscy9lMm9Eb2MueG1sLnJlbHOEj0FqwzAQRfeF3EHMPpadRSjFsjeh4G1IDjBIY1nEGglJ LfXtI8gmgUCX8z//PaYf//wqfillF1hB17QgiHUwjq2C6+V7/wkiF2SDa2BSsFGGcdh99GdasdRR XlzMolI4K1hKiV9SZr2Qx9yESFybOSSPpZ7Jyoj6hpbkoW2PMj0zYHhhiskoSJPpQFy2WM3/s8M8 O02noH88cXmjkM5XdwVislQUeDIOH2HXRLYgh16+PDbcAQAA//8DAFBLAQItABQABgAIAAAAIQCx gme2CgEAABMCAAATAAAAAAAAAAAAAAAAAAAAAABbQ29udGVudF9UeXBlc10ueG1sUEsBAi0AFAAG AAgAAAAhADj9If/WAAAAlAEAAAsAAAAAAAAAAAAAAAAAOwEAAF9yZWxzLy5yZWxzUEsBAi0AFAAG AAgAAAAhALeZx25kBAAATQsAAA4AAAAAAAAAAAAAAAAAOgIAAGRycy9lMm9Eb2MueG1sUEsBAi0A CgAAAAAAAAAhAOJH5ra6MAIAujACABQAAAAAAAAAAAAAAAAAygYAAGRycy9tZWRpYS9pbWFnZTEu cG5nUEsBAi0AFAAGAAgAAAAhAKenK6vgAAAACgEAAA8AAAAAAAAAAAAAAAAAtjcCAGRycy9kb3du cmV2LnhtbFBLAQItABQABgAIAAAAIQCqJg6+vAAAACEBAAAZAAAAAAAAAAAAAAAAAMM4AgBkcnMv X3JlbHMvZTJvRG9jLnhtbC5yZWxzUEsFBgAAAAAGAAYAfAEAALY5AgAAAA== ">
              <v:shapetype id="_x0000_t202" coordsize="21600,21600" o:spt="202" path="m,l,21600r21600,l21600,xe">
                <v:stroke joinstyle="miter"/>
                <v:path gradientshapeok="t" o:connecttype="rect"/>
              </v:shapetype>
              <v:shape id="Subtitle 2" o:spid="_x0000_s1031" type="#_x0000_t202" style="position:absolute;left:12350;top:252;width:14119;height:2896;flip:x;visibility:visible;mso-wrap-style:square;v-text-anchor:middle"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YdKxwAAAOMAAAAPAAAAZHJzL2Rvd25yZXYueG1sRE9Pa8Iw FL8P/A7hCbvNRB3t1hmlCANPg6kHvT2at7bYvJQka+u3XwaDHd/v/9vsJtuJgXxoHWtYLhQI4sqZ lmsN59P70wuIEJENdo5Jw50C7Lazhw0Wxo38ScMx1iKFcChQQxNjX0gZqoYshoXriRP35bzFmE5f S+NxTOG2kyulMmmx5dTQYE/7hqrb8dtqyGWZjX44X/Zq+UHXO1/KcDpo/TifyjcQkab4L/5zH0ya r7LnfJ3lr2v4/SkBILc/AAAA//8DAFBLAQItABQABgAIAAAAIQDb4fbL7gAAAIUBAAATAAAAAAAA AAAAAAAAAAAAAABbQ29udGVudF9UeXBlc10ueG1sUEsBAi0AFAAGAAgAAAAhAFr0LFu/AAAAFQEA AAsAAAAAAAAAAAAAAAAAHwEAAF9yZWxzLy5yZWxzUEsBAi0AFAAGAAgAAAAhAAv5h0rHAAAA4wAA AA8AAAAAAAAAAAAAAAAABwIAAGRycy9kb3ducmV2LnhtbFBLBQYAAAAAAwADALcAAAD7AgAAAAA= " filled="f" stroked="f">
                <v:textbox inset="0,0,0,0">
                  <w:txbxContent>
                    <w:p w14:paraId="7F344E50" w14:textId="77777777" w:rsidR="00945199" w:rsidRPr="002137A3" w:rsidRDefault="00945199" w:rsidP="001C335E">
                      <w:pPr>
                        <w:spacing w:after="0"/>
                        <w:rPr>
                          <w:rFonts w:cs="Tahoma"/>
                          <w:color w:val="00843D" w:themeColor="text2"/>
                        </w:rPr>
                      </w:pPr>
                      <w:r w:rsidRPr="002137A3">
                        <w:rPr>
                          <w:rFonts w:cs="Tahoma"/>
                          <w:color w:val="00843D" w:themeColor="text2"/>
                          <w:kern w:val="24"/>
                        </w:rPr>
                        <w:t>Organización y Métodos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2" type="#_x0000_t75" style="position:absolute;width:11093;height:2895;visibility:visible;mso-wrap-style:square"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bdsIxwAAAOIAAAAPAAAAZHJzL2Rvd25yZXYueG1sRI/RagIx EEXfC/5DGKFvNbEUXbZGUaFULCi1pc/jZtxd3Ey2SdTt3xtB6LwNc+8ZzmTW2UacyYfasYbhQIEg LpypudTw/fX2lIEIEdlg45g0/FGA2bT3MMHcuAt/0nkXS5EgHHLUUMXY5lKGoiKLYeBa4nQ7OG8x ptWX0ni8JLht5LNSI2mx5vShwpaWFRXH3clq2DaL9zmusx/ajD/8i5fZnn4LrR/73fwVRKQu/ofv 7ZXRML6NUlmSSEpJB+T0CgAA//8DAFBLAQItABQABgAIAAAAIQDb4fbL7gAAAIUBAAATAAAAAAAA AAAAAAAAAAAAAABbQ29udGVudF9UeXBlc10ueG1sUEsBAi0AFAAGAAgAAAAhAFr0LFu/AAAAFQEA AAsAAAAAAAAAAAAAAAAAHwEAAF9yZWxzLy5yZWxzUEsBAi0AFAAGAAgAAAAhAMpt2wjHAAAA4gAA AA8AAAAAAAAAAAAAAAAABwIAAGRycy9kb3ducmV2LnhtbFBLBQYAAAAAAwADALcAAAD7AgAAAAA= ">
                <v:imagedata r:id="rId2" o:title="" chromakey="#fffdfd"/>
              </v:shape>
              <v:line id="Straight Connector 3" o:spid="_x0000_s1033" style="position:absolute;flip:x;visibility:visible;mso-wrap-style:square" from="11700,6" to="11700,2886" o:connectortype="straight"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QhS7WygAAAOIAAAAPAAAAZHJzL2Rvd25yZXYueG1sRI9BS8Qw FITvgv8hPMGbm0bUat3sIoVdVi+LW0G8PZtnU2xeShK79d8bQfA4zMw3zHI9u0FMFGLvWYNaFCCI W2967jS8NJuLWxAxIRscPJOGb4qwXp2eLLEy/sjPNB1SJzKEY4UabEpjJWVsLTmMCz8SZ+/DB4cp y9BJE/CY4W6Ql0VxIx32nBcsjlRbaj8PX07D7m3zVAdp35u66bfXr4/7douT1udn88M9iERz+g// tXdGw5VS6k6VZQm/l/IdkKsfAAAA//8DAFBLAQItABQABgAIAAAAIQDb4fbL7gAAAIUBAAATAAAA AAAAAAAAAAAAAAAAAABbQ29udGVudF9UeXBlc10ueG1sUEsBAi0AFAAGAAgAAAAhAFr0LFu/AAAA FQEAAAsAAAAAAAAAAAAAAAAAHwEAAF9yZWxzLy5yZWxzUEsBAi0AFAAGAAgAAAAhANCFLtbKAAAA 4gAAAA8AAAAAAAAAAAAAAAAABwIAAGRycy9kb3ducmV2LnhtbFBLBQYAAAAAAwADALcAAAD+AgAA AAA= " strokeweight="1pt"/>
              <w10:wrap anchorx="page" anchory="page"/>
            </v:group>
          </w:pict>
        </mc:Fallback>
      </mc:AlternateContent>
    </w:r>
    <w:r w:rsidRPr="001C335E">
      <w:rPr>
        <w:noProof/>
        <w:lang w:eastAsia="es-ES"/>
      </w:rPr>
      <mc:AlternateContent>
        <mc:Choice Requires="wpg">
          <w:drawing>
            <wp:anchor distT="0" distB="0" distL="114300" distR="114300" simplePos="0" relativeHeight="251659264" behindDoc="0" locked="0" layoutInCell="1" allowOverlap="1" wp14:anchorId="5E3D954D" wp14:editId="7B95949E">
              <wp:simplePos x="0" y="0"/>
              <wp:positionH relativeFrom="column">
                <wp:posOffset>-737235</wp:posOffset>
              </wp:positionH>
              <wp:positionV relativeFrom="paragraph">
                <wp:posOffset>-261620</wp:posOffset>
              </wp:positionV>
              <wp:extent cx="363855" cy="9739630"/>
              <wp:effectExtent l="0" t="0" r="0" b="0"/>
              <wp:wrapNone/>
              <wp:docPr id="292" name="Group 292"/>
              <wp:cNvGraphicFramePr/>
              <a:graphic xmlns:a="http://schemas.openxmlformats.org/drawingml/2006/main">
                <a:graphicData uri="http://schemas.microsoft.com/office/word/2010/wordprocessingGroup">
                  <wpg:wgp>
                    <wpg:cNvGrpSpPr/>
                    <wpg:grpSpPr>
                      <a:xfrm>
                        <a:off x="0" y="0"/>
                        <a:ext cx="363855" cy="9739630"/>
                        <a:chOff x="0" y="0"/>
                        <a:chExt cx="364366" cy="9740246"/>
                      </a:xfrm>
                    </wpg:grpSpPr>
                    <wps:wsp>
                      <wps:cNvPr id="17" name="8 Rectángulo"/>
                      <wps:cNvSpPr/>
                      <wps:spPr>
                        <a:xfrm>
                          <a:off x="0" y="413254"/>
                          <a:ext cx="360687" cy="9326992"/>
                        </a:xfrm>
                        <a:custGeom>
                          <a:avLst/>
                          <a:gdLst>
                            <a:gd name="connsiteX0" fmla="*/ 0 w 359410"/>
                            <a:gd name="connsiteY0" fmla="*/ 0 h 9324975"/>
                            <a:gd name="connsiteX1" fmla="*/ 359410 w 359410"/>
                            <a:gd name="connsiteY1" fmla="*/ 0 h 9324975"/>
                            <a:gd name="connsiteX2" fmla="*/ 359410 w 359410"/>
                            <a:gd name="connsiteY2" fmla="*/ 9324975 h 9324975"/>
                            <a:gd name="connsiteX3" fmla="*/ 0 w 359410"/>
                            <a:gd name="connsiteY3" fmla="*/ 9324975 h 9324975"/>
                            <a:gd name="connsiteX4" fmla="*/ 0 w 359410"/>
                            <a:gd name="connsiteY4" fmla="*/ 0 h 9324975"/>
                            <a:gd name="connsiteX0" fmla="*/ 0 w 359410"/>
                            <a:gd name="connsiteY0" fmla="*/ 0 h 9324975"/>
                            <a:gd name="connsiteX1" fmla="*/ 359410 w 359410"/>
                            <a:gd name="connsiteY1" fmla="*/ 952500 h 9324975"/>
                            <a:gd name="connsiteX2" fmla="*/ 359410 w 359410"/>
                            <a:gd name="connsiteY2" fmla="*/ 9324975 h 9324975"/>
                            <a:gd name="connsiteX3" fmla="*/ 0 w 359410"/>
                            <a:gd name="connsiteY3" fmla="*/ 9324975 h 9324975"/>
                            <a:gd name="connsiteX4" fmla="*/ 0 w 359410"/>
                            <a:gd name="connsiteY4" fmla="*/ 0 h 93249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9410" h="9324975">
                              <a:moveTo>
                                <a:pt x="0" y="0"/>
                              </a:moveTo>
                              <a:lnTo>
                                <a:pt x="359410" y="952500"/>
                              </a:lnTo>
                              <a:lnTo>
                                <a:pt x="359410" y="9324975"/>
                              </a:lnTo>
                              <a:lnTo>
                                <a:pt x="0" y="9324975"/>
                              </a:lnTo>
                              <a:lnTo>
                                <a:pt x="0" y="0"/>
                              </a:lnTo>
                              <a:close/>
                            </a:path>
                          </a:pathLst>
                        </a:custGeom>
                        <a:solidFill>
                          <a:sysClr val="window" lastClr="FFFFFF">
                            <a:lumMod val="95000"/>
                          </a:sysClr>
                        </a:solidFill>
                        <a:ln w="12700" cap="flat" cmpd="sng" algn="ctr">
                          <a:noFill/>
                          <a:prstDash val="solid"/>
                          <a:miter lim="800000"/>
                        </a:ln>
                        <a:effectLst/>
                      </wps:spPr>
                      <wps:txbx>
                        <w:txbxContent>
                          <w:p w14:paraId="59461F1A" w14:textId="77777777" w:rsidR="00945199" w:rsidRPr="002137A3" w:rsidRDefault="00945199" w:rsidP="001C335E">
                            <w:pPr>
                              <w:spacing w:after="0"/>
                              <w:jc w:val="center"/>
                              <w:rPr>
                                <w:rFonts w:cs="Tahoma"/>
                                <w:color w:val="757676" w:themeColor="background2"/>
                                <w:sz w:val="14"/>
                                <w:szCs w:val="16"/>
                              </w:rPr>
                            </w:pPr>
                            <w:r w:rsidRPr="002137A3">
                              <w:rPr>
                                <w:rFonts w:cs="Tahoma"/>
                                <w:color w:val="757676" w:themeColor="background2"/>
                                <w:sz w:val="14"/>
                                <w:szCs w:val="16"/>
                              </w:rPr>
                              <w:t>© 201</w:t>
                            </w:r>
                            <w:r w:rsidR="00D5577E">
                              <w:rPr>
                                <w:rFonts w:cs="Tahoma"/>
                                <w:color w:val="757676" w:themeColor="background2"/>
                                <w:sz w:val="14"/>
                                <w:szCs w:val="16"/>
                              </w:rPr>
                              <w:t>9</w:t>
                            </w:r>
                            <w:r w:rsidRPr="002137A3">
                              <w:rPr>
                                <w:rFonts w:cs="Tahoma"/>
                                <w:color w:val="757676" w:themeColor="background2"/>
                                <w:sz w:val="14"/>
                                <w:szCs w:val="16"/>
                              </w:rPr>
                              <w:t xml:space="preserve"> El Corte Inglés, S.A. - Este documento es para uso exclusivo del personal.  Queda prohibida su reproducción y divulgación excepto para uso interno. V.</w:t>
                            </w:r>
                            <w:r w:rsidR="007F439F">
                              <w:rPr>
                                <w:rFonts w:cs="Tahoma"/>
                                <w:color w:val="757676" w:themeColor="background2"/>
                                <w:sz w:val="14"/>
                                <w:szCs w:val="16"/>
                              </w:rPr>
                              <w:t>3</w:t>
                            </w:r>
                          </w:p>
                        </w:txbxContent>
                      </wps:txbx>
                      <wps:bodyPr rot="0" spcFirstLastPara="0" vertOverflow="overflow" horzOverflow="overflow" vert="vert270" wrap="square" lIns="36000" tIns="36000" rIns="36000" bIns="36000" numCol="1" spcCol="0" rtlCol="0" fromWordArt="0" anchor="ctr" anchorCtr="0" forceAA="0" compatLnSpc="1">
                        <a:prstTxWarp prst="textNoShape">
                          <a:avLst/>
                        </a:prstTxWarp>
                        <a:noAutofit/>
                      </wps:bodyPr>
                    </wps:wsp>
                    <wps:wsp>
                      <wps:cNvPr id="18" name="Right Triangle 26"/>
                      <wps:cNvSpPr/>
                      <wps:spPr bwMode="gray">
                        <a:xfrm rot="16200000" flipH="1" flipV="1">
                          <a:off x="-500062" y="503741"/>
                          <a:ext cx="1368169" cy="360687"/>
                        </a:xfrm>
                        <a:prstGeom prst="rtTriangle">
                          <a:avLst/>
                        </a:prstGeom>
                        <a:solidFill>
                          <a:srgbClr val="00843D">
                            <a:alpha val="50196"/>
                          </a:srgbClr>
                        </a:solidFill>
                        <a:ln w="12700" cap="flat" cmpd="sng" algn="ctr">
                          <a:noFill/>
                          <a:prstDash val="solid"/>
                          <a:miter lim="800000"/>
                        </a:ln>
                        <a:effectLst/>
                      </wps:spPr>
                      <wps:bodyPr rtlCol="0" anchor="t" anchorCtr="0"/>
                    </wps:wsp>
                  </wpg:wgp>
                </a:graphicData>
              </a:graphic>
            </wp:anchor>
          </w:drawing>
        </mc:Choice>
        <mc:Fallback>
          <w:pict>
            <v:group w14:anchorId="5E3D954D" id="Group 292" o:spid="_x0000_s1034" style="position:absolute;left:0;text-align:left;margin-left:-58.05pt;margin-top:-20.6pt;width:28.65pt;height:766.9pt;z-index:251659264" coordsize="3643,974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mTV5xQQAAPgOAAAOAAAAZHJzL2Uyb0RvYy54bWzsV91u2zYUvh+wdyB0OaCxbNmKZcQpgmTJ BqRt0GRrd0lTvwAlaiQdOXubPctebB9J0Zbddk46DOjFfCGT0jk8hx/Pz8ez15uak8dMqko0y2B8 EgYka5hIq6ZYBr88XL+aB0Rp2qSUiyZbBk+ZCl6ff//dWdcusokoBU8zSbBIoxZduwxKrdvFaKRY mdVUnYg2a/AxF7KmGlNZjFJJO6xe89EkDONRJ2TaSsEypfD2yn0Mzu36eZ4x/S7PVaYJXwbwTdun tM+VeY7Oz+iikLQtK9a7Qb/Ci5pWDYxul7qimpK1rD5Zqq6YFErk+oSJeiTyvGKZ3QN2Mw4PdnMj xbq1eykWXdFuYQK0Bzh99bLs7eONbO/bOwkkurYAFnZm9rLJZW3+4SXZWMietpBlG00YXkZxNJ/N AsLwKTmNkjjqMWUlgP9EjZU/bhWnURx7xWk4mcbmMEbe7GjPma5FeKgdAurfIXBf0jazwKoFELiT pEoRvacBaWiNKJ2T94icv/5sijUXxi1jH4JbnNRCAbIvgjQdR5PZ1AXXDqkwnsOCRSqaxEky2dsw XbC10jeZsJjTx1ulXXCmGNnQSnvvmGgaVensIwI6rzni9YcRCUlHolkyHfuYPpT+bV+6JEk0mSan M+dlcSj+cTxY3C181MJQJSRHLUxebmGo0vt/3E40sHMcpqH0s01MX2RiX/ooTvsH920dczKbzML/ z/rLWfcPZ41aV/jkpqXPd7Zp+oTHiFDTR0PbWlqhTD0dZj+Krp8ivV35hJapFkeUkapD5fGLlJGF Q2Vfx55nGfk1VI5eZBloDpVtiQWM1rL777GTqN+m53Pb83VA0PNlQNDzV67gtVQbyA1UZkg69DJX PkmJVtbXRvO5Fo/Zg7CC+qChweTuK2+GUn4xuOtypN+nl/L/rV1zKL0ry1jei/l/J46KYNZ9tqSP Db8K40JlLlzM5m3b3QJicBx0IiV4lV5XnBsE1JO65JI8UkALFpaKLiCcKo2Xy+Da/mys8nX9RqRO LkGB8A44fWtvb13emAMYT04hSRgFEcw5xamxukVjVk0REMoLMEympTXQCOOSbZCtVPqKqtJZs8u6 I67RIyXhVY2GDhe2TnCbIJllhy7rQDZ8RzcjvVltLCOwkW3erET6BJYghSOQqmXXFczeYut3VKID w22wYP0Oj5wL7AVBY0cBKYX843PvjfwyME9sOyAdSCi2+vuaygyg/tyA40Sx8Zro4UQOJ6vhpFnX lwIHg9yGg3YIZam5H+ZS1B/Aly+MYXyiDYNzDtR+cqkxxycwbpZdXNgxmCqC47a5b5lZ3GYCNv+w +UBlSwz8y0CD5rwVnlfRhecvCCYj4GSNZiMu1lrklSE3FnYHbT8Bx3Nk678ne7iYOLL3vipKTR5k hVrLMzKxPPTzhI+sOoQ1CCJuDE8WCMORXViMY9xH7HHlvGp/ssdgRr96zHoa/cqkQ+xK6CyMTqe2 9tKF54njKJ6P48QRRQSAIY0uVT0fN4AanthDL7X33Xp0gLwnlDYvtmksi9U2j8NwPo2unC5vS+ry aBaOE8/IlRP/1tPWJ+ku4H2Ao5K4YR/ePvZsuNmbBq5Xdnv9VdDc34ZzG567C+v53wAAAP//AwBQ SwMEFAAGAAgAAAAhACDsdpLjAAAADQEAAA8AAABkcnMvZG93bnJldi54bWxMj8FqwzAMhu+DvYPR YLfUcdaGNo1TStl2KoO1g7GbG6tJaGyH2E3St592Wm8S+vj1/flmMi0bsPeNsxLELAaGtnS6sZWE r+NbtATmg7Jatc6ihBt62BSPD7nKtBvtJw6HUDEKsT5TEuoQuoxzX9ZolJ+5Di3dzq43KtDaV1z3 aqRw0/IkjlNuVGPpQ6063NVYXg5XI+F9VOP2RbwO+8t5d/s5Lj6+9wKlfH6atmtgAafwD8OfPqlD QU4nd7Xas1ZCJEQqiKVpLhJghESLJbU5ETtfJSnwIuf3LYpfAAAA//8DAFBLAQItABQABgAIAAAA IQC2gziS/gAAAOEBAAATAAAAAAAAAAAAAAAAAAAAAABbQ29udGVudF9UeXBlc10ueG1sUEsBAi0A FAAGAAgAAAAhADj9If/WAAAAlAEAAAsAAAAAAAAAAAAAAAAALwEAAF9yZWxzLy5yZWxzUEsBAi0A FAAGAAgAAAAhAHCZNXnFBAAA+A4AAA4AAAAAAAAAAAAAAAAALgIAAGRycy9lMm9Eb2MueG1sUEsB Ai0AFAAGAAgAAAAhACDsdpLjAAAADQEAAA8AAAAAAAAAAAAAAAAAHwcAAGRycy9kb3ducmV2Lnht bFBLBQYAAAAABAAEAPMAAAAvCAAAAAA= ">
              <v:shape id="8 Rectángulo" o:spid="_x0000_s1035" style="position:absolute;top:4132;width:3606;height:93270;visibility:visible;mso-wrap-style:square;v-text-anchor:middle" coordsize="359410,9324975" o:spt="100"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vRFpMwQAAANsAAAAPAAAAZHJzL2Rvd25yZXYueG1sRE9Na8JA EL0X+h+WKXirm1bQGl1FCqIXhcaq1zE7JqHZ2bC7xvjv3YLgbR7vc6bzztSiJecrywo++gkI4tzq igsFv7vl+xcIH5A11pZJwY08zGevL1NMtb3yD7VZKEQMYZ+igjKEJpXS5yUZ9H3bEEfubJ3BEKEr pHZ4jeGmlp9JMpQGK44NJTb0XVL+l12MAj3YXOT2fFhmp6NrV/tinOjFRqneW7eYgAjUhaf44V7r OH8E/7/EA+TsDgAA//8DAFBLAQItABQABgAIAAAAIQDb4fbL7gAAAIUBAAATAAAAAAAAAAAAAAAA AAAAAABbQ29udGVudF9UeXBlc10ueG1sUEsBAi0AFAAGAAgAAAAhAFr0LFu/AAAAFQEAAAsAAAAA AAAAAAAAAAAAHwEAAF9yZWxzLy5yZWxzUEsBAi0AFAAGAAgAAAAhAO9EWkzBAAAA2wAAAA8AAAAA AAAAAAAAAAAABwIAAGRycy9kb3ducmV2LnhtbFBLBQYAAAAAAwADALcAAAD1AgAAAAA= " adj="-11796480,,5400" path="m,l359410,952500r,8372475l,9324975,,xe" fillcolor="#f2f2f2" stroked="f" strokeweight="1pt">
                <v:stroke joinstyle="miter"/>
                <v:formulas/>
                <v:path arrowok="t" o:connecttype="custom" o:connectlocs="0,0;360687,952706;360687,9326992;0,9326992;0,0" o:connectangles="0,0,0,0,0" textboxrect="0,0,359410,9324975"/>
                <v:textbox style="layout-flow:vertical;mso-layout-flow-alt:bottom-to-top" inset="1mm,1mm,1mm,1mm">
                  <w:txbxContent>
                    <w:p w14:paraId="59461F1A" w14:textId="77777777" w:rsidR="00945199" w:rsidRPr="002137A3" w:rsidRDefault="00945199" w:rsidP="001C335E">
                      <w:pPr>
                        <w:spacing w:after="0"/>
                        <w:jc w:val="center"/>
                        <w:rPr>
                          <w:rFonts w:cs="Tahoma"/>
                          <w:color w:val="757676" w:themeColor="background2"/>
                          <w:sz w:val="14"/>
                          <w:szCs w:val="16"/>
                        </w:rPr>
                      </w:pPr>
                      <w:r w:rsidRPr="002137A3">
                        <w:rPr>
                          <w:rFonts w:cs="Tahoma"/>
                          <w:color w:val="757676" w:themeColor="background2"/>
                          <w:sz w:val="14"/>
                          <w:szCs w:val="16"/>
                        </w:rPr>
                        <w:t>© 201</w:t>
                      </w:r>
                      <w:r w:rsidR="00D5577E">
                        <w:rPr>
                          <w:rFonts w:cs="Tahoma"/>
                          <w:color w:val="757676" w:themeColor="background2"/>
                          <w:sz w:val="14"/>
                          <w:szCs w:val="16"/>
                        </w:rPr>
                        <w:t>9</w:t>
                      </w:r>
                      <w:r w:rsidRPr="002137A3">
                        <w:rPr>
                          <w:rFonts w:cs="Tahoma"/>
                          <w:color w:val="757676" w:themeColor="background2"/>
                          <w:sz w:val="14"/>
                          <w:szCs w:val="16"/>
                        </w:rPr>
                        <w:t xml:space="preserve"> El Corte Inglés, S.A. - Este documento es para uso exclusivo del personal.  Queda prohibida su reproducción y divulgación excepto para uso interno. V.</w:t>
                      </w:r>
                      <w:r w:rsidR="007F439F">
                        <w:rPr>
                          <w:rFonts w:cs="Tahoma"/>
                          <w:color w:val="757676" w:themeColor="background2"/>
                          <w:sz w:val="14"/>
                          <w:szCs w:val="16"/>
                        </w:rPr>
                        <w:t>3</w:t>
                      </w:r>
                    </w:p>
                  </w:txbxContent>
                </v:textbox>
              </v:shape>
              <v:shapetype id="_x0000_t6" coordsize="21600,21600" o:spt="6" path="m,l,21600r21600,xe">
                <v:stroke joinstyle="miter"/>
                <v:path gradientshapeok="t" o:connecttype="custom" o:connectlocs="0,0;0,10800;0,21600;10800,21600;21600,21600;10800,10800" textboxrect="1800,12600,12600,19800"/>
              </v:shapetype>
              <v:shape id="Right Triangle 26" o:spid="_x0000_s1036" type="#_x0000_t6" style="position:absolute;left:-5001;top:5037;width:13681;height:3607;rotation:-90;flip:x y;visibility:visible;mso-wrap-style:square;v-text-anchor:top" o:bwmode="grayScal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Tt0SYxQAAANsAAAAPAAAAZHJzL2Rvd25yZXYueG1sRI9Ba8JA EIXvQv/DMgVvulFES3QVEUTxUKwVSm9DdkzSZmdjdjXpv3cOBW8zvDfvfbNYda5Sd2pC6dnAaJiA Is68LTk3cP7cDt5AhYhssfJMBv4owGr50ltgan3LH3Q/xVxJCIcUDRQx1qnWISvIYRj6mli0i28c RlmbXNsGWwl3lR4nyVQ7LFkaCqxpU1D2e7o5A+Oynry31833zxcfp7PdIdntZ2dj+q/deg4qUhef 5v/rvRV8gZVfZAC9fAAAAP//AwBQSwECLQAUAAYACAAAACEA2+H2y+4AAACFAQAAEwAAAAAAAAAA AAAAAAAAAAAAW0NvbnRlbnRfVHlwZXNdLnhtbFBLAQItABQABgAIAAAAIQBa9CxbvwAAABUBAAAL AAAAAAAAAAAAAAAAAB8BAABfcmVscy8ucmVsc1BLAQItABQABgAIAAAAIQBTt0SYxQAAANsAAAAP AAAAAAAAAAAAAAAAAAcCAABkcnMvZG93bnJldi54bWxQSwUGAAAAAAMAAwC3AAAA+QIAAAAA " fillcolor="#00843d" stroked="f" strokeweight="1pt">
                <v:fill opacity="32896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45B06"/>
    <w:multiLevelType w:val="multilevel"/>
    <w:tmpl w:val="F1C6F3FC"/>
    <w:numStyleLink w:val="ListaOYM"/>
  </w:abstractNum>
  <w:abstractNum w:abstractNumId="1" w15:restartNumberingAfterBreak="0">
    <w:nsid w:val="0D83189E"/>
    <w:multiLevelType w:val="hybridMultilevel"/>
    <w:tmpl w:val="2CAAE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991693C"/>
    <w:multiLevelType w:val="hybridMultilevel"/>
    <w:tmpl w:val="DA907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F6F7B03"/>
    <w:multiLevelType w:val="hybridMultilevel"/>
    <w:tmpl w:val="87B0071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30BC65EA"/>
    <w:multiLevelType w:val="multilevel"/>
    <w:tmpl w:val="F1C6F3FC"/>
    <w:numStyleLink w:val="ListaOYM"/>
  </w:abstractNum>
  <w:abstractNum w:abstractNumId="5" w15:restartNumberingAfterBreak="0">
    <w:nsid w:val="3EBF66EE"/>
    <w:multiLevelType w:val="hybridMultilevel"/>
    <w:tmpl w:val="18F025EA"/>
    <w:lvl w:ilvl="0" w:tplc="F57AF4A8">
      <w:numFmt w:val="bullet"/>
      <w:lvlText w:val="-"/>
      <w:lvlJc w:val="left"/>
      <w:pPr>
        <w:ind w:left="1800" w:hanging="360"/>
      </w:pPr>
      <w:rPr>
        <w:rFonts w:ascii="Century Gothic" w:eastAsiaTheme="minorEastAsia" w:hAnsi="Century Gothic" w:cstheme="minorBidi"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6" w15:restartNumberingAfterBreak="0">
    <w:nsid w:val="5F6D15A3"/>
    <w:multiLevelType w:val="hybridMultilevel"/>
    <w:tmpl w:val="9CEEC77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D4D77AA"/>
    <w:multiLevelType w:val="multilevel"/>
    <w:tmpl w:val="F1C6F3FC"/>
    <w:styleLink w:val="ListaOYM"/>
    <w:lvl w:ilvl="0">
      <w:start w:val="1"/>
      <w:numFmt w:val="bullet"/>
      <w:pStyle w:val="NormalOYMNormal"/>
      <w:lvlText w:val=""/>
      <w:lvlJc w:val="left"/>
      <w:pPr>
        <w:ind w:left="284" w:hanging="284"/>
      </w:pPr>
      <w:rPr>
        <w:rFonts w:ascii="Symbol" w:hAnsi="Symbol" w:hint="default"/>
        <w:sz w:val="20"/>
      </w:rPr>
    </w:lvl>
    <w:lvl w:ilvl="1">
      <w:start w:val="1"/>
      <w:numFmt w:val="bullet"/>
      <w:lvlText w:val="-"/>
      <w:lvlJc w:val="left"/>
      <w:pPr>
        <w:ind w:left="624" w:hanging="284"/>
      </w:pPr>
      <w:rPr>
        <w:rFonts w:ascii="Arial" w:hAnsi="Arial" w:hint="default"/>
        <w:color w:val="auto"/>
      </w:rPr>
    </w:lvl>
    <w:lvl w:ilvl="2">
      <w:start w:val="1"/>
      <w:numFmt w:val="bullet"/>
      <w:lvlText w:val=""/>
      <w:lvlJc w:val="left"/>
      <w:pPr>
        <w:ind w:left="964" w:hanging="284"/>
      </w:pPr>
      <w:rPr>
        <w:rFonts w:ascii="Symbol" w:hAnsi="Symbol" w:hint="default"/>
      </w:rPr>
    </w:lvl>
    <w:lvl w:ilvl="3">
      <w:start w:val="1"/>
      <w:numFmt w:val="bullet"/>
      <w:lvlText w:val="-"/>
      <w:lvlJc w:val="left"/>
      <w:pPr>
        <w:ind w:left="1304" w:hanging="284"/>
      </w:pPr>
      <w:rPr>
        <w:rFonts w:ascii="Arial" w:hAnsi="Arial" w:hint="default"/>
        <w:color w:val="auto"/>
      </w:rPr>
    </w:lvl>
    <w:lvl w:ilvl="4">
      <w:start w:val="1"/>
      <w:numFmt w:val="bullet"/>
      <w:lvlText w:val=""/>
      <w:lvlJc w:val="left"/>
      <w:pPr>
        <w:ind w:left="1644" w:hanging="284"/>
      </w:pPr>
      <w:rPr>
        <w:rFonts w:ascii="Symbol" w:hAnsi="Symbol" w:hint="default"/>
      </w:rPr>
    </w:lvl>
    <w:lvl w:ilvl="5">
      <w:start w:val="1"/>
      <w:numFmt w:val="bullet"/>
      <w:lvlText w:val="-"/>
      <w:lvlJc w:val="left"/>
      <w:pPr>
        <w:ind w:left="1984" w:hanging="284"/>
      </w:pPr>
      <w:rPr>
        <w:rFonts w:ascii="Arial" w:hAnsi="Arial" w:hint="default"/>
        <w:color w:val="auto"/>
      </w:rPr>
    </w:lvl>
    <w:lvl w:ilvl="6">
      <w:start w:val="1"/>
      <w:numFmt w:val="bullet"/>
      <w:lvlText w:val=""/>
      <w:lvlJc w:val="left"/>
      <w:pPr>
        <w:ind w:left="2324" w:hanging="284"/>
      </w:pPr>
      <w:rPr>
        <w:rFonts w:ascii="Symbol" w:hAnsi="Symbol" w:hint="default"/>
      </w:rPr>
    </w:lvl>
    <w:lvl w:ilvl="7">
      <w:start w:val="1"/>
      <w:numFmt w:val="bullet"/>
      <w:lvlText w:val="-"/>
      <w:lvlJc w:val="left"/>
      <w:pPr>
        <w:ind w:left="2664" w:hanging="284"/>
      </w:pPr>
      <w:rPr>
        <w:rFonts w:ascii="Arial" w:hAnsi="Arial" w:hint="default"/>
        <w:color w:val="auto"/>
      </w:rPr>
    </w:lvl>
    <w:lvl w:ilvl="8">
      <w:start w:val="1"/>
      <w:numFmt w:val="bullet"/>
      <w:lvlText w:val=""/>
      <w:lvlJc w:val="left"/>
      <w:pPr>
        <w:ind w:left="3004" w:hanging="284"/>
      </w:pPr>
      <w:rPr>
        <w:rFonts w:ascii="Symbol" w:hAnsi="Symbol" w:hint="default"/>
      </w:rPr>
    </w:lvl>
  </w:abstractNum>
  <w:num w:numId="1" w16cid:durableId="1851211112">
    <w:abstractNumId w:val="7"/>
  </w:num>
  <w:num w:numId="2" w16cid:durableId="38168792">
    <w:abstractNumId w:val="4"/>
  </w:num>
  <w:num w:numId="3" w16cid:durableId="1752310699">
    <w:abstractNumId w:val="0"/>
  </w:num>
  <w:num w:numId="4" w16cid:durableId="1803033384">
    <w:abstractNumId w:val="5"/>
  </w:num>
  <w:num w:numId="5" w16cid:durableId="1806503604">
    <w:abstractNumId w:val="1"/>
  </w:num>
  <w:num w:numId="6" w16cid:durableId="1000963988">
    <w:abstractNumId w:val="2"/>
  </w:num>
  <w:num w:numId="7" w16cid:durableId="477458667">
    <w:abstractNumId w:val="3"/>
  </w:num>
  <w:num w:numId="8" w16cid:durableId="6251148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enforcement="0"/>
  <w:autoFormatOverrid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771"/>
    <w:rsid w:val="000053AE"/>
    <w:rsid w:val="0001385A"/>
    <w:rsid w:val="00015787"/>
    <w:rsid w:val="000326E2"/>
    <w:rsid w:val="000616BD"/>
    <w:rsid w:val="00074F62"/>
    <w:rsid w:val="00093FA8"/>
    <w:rsid w:val="000A5154"/>
    <w:rsid w:val="000B3D52"/>
    <w:rsid w:val="000D1D44"/>
    <w:rsid w:val="000D2288"/>
    <w:rsid w:val="000E6CD8"/>
    <w:rsid w:val="00144CC5"/>
    <w:rsid w:val="00146F77"/>
    <w:rsid w:val="00176F40"/>
    <w:rsid w:val="001C335E"/>
    <w:rsid w:val="001E179F"/>
    <w:rsid w:val="001E7750"/>
    <w:rsid w:val="001F44E8"/>
    <w:rsid w:val="001F70FF"/>
    <w:rsid w:val="0023444A"/>
    <w:rsid w:val="002405A9"/>
    <w:rsid w:val="002447EF"/>
    <w:rsid w:val="002456EF"/>
    <w:rsid w:val="002A229D"/>
    <w:rsid w:val="002C01C0"/>
    <w:rsid w:val="002D434E"/>
    <w:rsid w:val="002D50D7"/>
    <w:rsid w:val="002F6EF0"/>
    <w:rsid w:val="002F7326"/>
    <w:rsid w:val="00302CBA"/>
    <w:rsid w:val="00314009"/>
    <w:rsid w:val="00316B4F"/>
    <w:rsid w:val="00325DAE"/>
    <w:rsid w:val="00334D39"/>
    <w:rsid w:val="003400EA"/>
    <w:rsid w:val="003415C4"/>
    <w:rsid w:val="00355649"/>
    <w:rsid w:val="00371525"/>
    <w:rsid w:val="00393DC7"/>
    <w:rsid w:val="00393DEB"/>
    <w:rsid w:val="003C0F3F"/>
    <w:rsid w:val="003D01DA"/>
    <w:rsid w:val="003D2A2A"/>
    <w:rsid w:val="003E3774"/>
    <w:rsid w:val="003E4D42"/>
    <w:rsid w:val="00431595"/>
    <w:rsid w:val="0043188F"/>
    <w:rsid w:val="00464472"/>
    <w:rsid w:val="004A34A5"/>
    <w:rsid w:val="004C07E2"/>
    <w:rsid w:val="004C3B31"/>
    <w:rsid w:val="004E04A9"/>
    <w:rsid w:val="004E5755"/>
    <w:rsid w:val="00503540"/>
    <w:rsid w:val="00504219"/>
    <w:rsid w:val="00512C1E"/>
    <w:rsid w:val="00537387"/>
    <w:rsid w:val="00543E93"/>
    <w:rsid w:val="00547501"/>
    <w:rsid w:val="00555B98"/>
    <w:rsid w:val="00557ABC"/>
    <w:rsid w:val="005624D1"/>
    <w:rsid w:val="00582900"/>
    <w:rsid w:val="00597064"/>
    <w:rsid w:val="005B38F5"/>
    <w:rsid w:val="005B6167"/>
    <w:rsid w:val="005C4366"/>
    <w:rsid w:val="005C5AC1"/>
    <w:rsid w:val="005D02ED"/>
    <w:rsid w:val="005E4107"/>
    <w:rsid w:val="005F1171"/>
    <w:rsid w:val="00611E06"/>
    <w:rsid w:val="006123A1"/>
    <w:rsid w:val="006139C7"/>
    <w:rsid w:val="00616714"/>
    <w:rsid w:val="00634623"/>
    <w:rsid w:val="00636A01"/>
    <w:rsid w:val="00641F5D"/>
    <w:rsid w:val="00651D15"/>
    <w:rsid w:val="00654BFA"/>
    <w:rsid w:val="00680E44"/>
    <w:rsid w:val="006A6A2F"/>
    <w:rsid w:val="006C2A8B"/>
    <w:rsid w:val="006E11C1"/>
    <w:rsid w:val="006F2AA3"/>
    <w:rsid w:val="006F4AE2"/>
    <w:rsid w:val="00701224"/>
    <w:rsid w:val="00706704"/>
    <w:rsid w:val="00733782"/>
    <w:rsid w:val="00745E55"/>
    <w:rsid w:val="007644E3"/>
    <w:rsid w:val="00777204"/>
    <w:rsid w:val="00785131"/>
    <w:rsid w:val="00787ECF"/>
    <w:rsid w:val="007B5109"/>
    <w:rsid w:val="007B706F"/>
    <w:rsid w:val="007C1A7C"/>
    <w:rsid w:val="007D4B20"/>
    <w:rsid w:val="007F1BC2"/>
    <w:rsid w:val="007F439F"/>
    <w:rsid w:val="007F6093"/>
    <w:rsid w:val="008107BE"/>
    <w:rsid w:val="00812832"/>
    <w:rsid w:val="00816A23"/>
    <w:rsid w:val="00822365"/>
    <w:rsid w:val="00847FC3"/>
    <w:rsid w:val="00894A3F"/>
    <w:rsid w:val="00896448"/>
    <w:rsid w:val="008A271B"/>
    <w:rsid w:val="008B3D29"/>
    <w:rsid w:val="008C0278"/>
    <w:rsid w:val="008D2A76"/>
    <w:rsid w:val="0090345D"/>
    <w:rsid w:val="00914105"/>
    <w:rsid w:val="00916406"/>
    <w:rsid w:val="00945199"/>
    <w:rsid w:val="009472CD"/>
    <w:rsid w:val="00954C59"/>
    <w:rsid w:val="009A64D0"/>
    <w:rsid w:val="009B7D87"/>
    <w:rsid w:val="009D6C7D"/>
    <w:rsid w:val="009E3355"/>
    <w:rsid w:val="009F0755"/>
    <w:rsid w:val="00A07FF3"/>
    <w:rsid w:val="00A14DC9"/>
    <w:rsid w:val="00A66BF9"/>
    <w:rsid w:val="00A82E08"/>
    <w:rsid w:val="00AA445C"/>
    <w:rsid w:val="00AB5EF5"/>
    <w:rsid w:val="00AC4F26"/>
    <w:rsid w:val="00AF291B"/>
    <w:rsid w:val="00B06382"/>
    <w:rsid w:val="00B07C77"/>
    <w:rsid w:val="00B262B9"/>
    <w:rsid w:val="00B33D72"/>
    <w:rsid w:val="00B34BEC"/>
    <w:rsid w:val="00B76299"/>
    <w:rsid w:val="00B95038"/>
    <w:rsid w:val="00BA642D"/>
    <w:rsid w:val="00BE172F"/>
    <w:rsid w:val="00BE3656"/>
    <w:rsid w:val="00BE6BB2"/>
    <w:rsid w:val="00BF43F6"/>
    <w:rsid w:val="00C026E0"/>
    <w:rsid w:val="00C10705"/>
    <w:rsid w:val="00C2112D"/>
    <w:rsid w:val="00C37E98"/>
    <w:rsid w:val="00C46B5D"/>
    <w:rsid w:val="00C60374"/>
    <w:rsid w:val="00C60BE2"/>
    <w:rsid w:val="00C653E5"/>
    <w:rsid w:val="00C7010E"/>
    <w:rsid w:val="00C84F4B"/>
    <w:rsid w:val="00CA0D15"/>
    <w:rsid w:val="00CA6394"/>
    <w:rsid w:val="00CC0C76"/>
    <w:rsid w:val="00CC2A59"/>
    <w:rsid w:val="00CC427A"/>
    <w:rsid w:val="00CD69BC"/>
    <w:rsid w:val="00D01E39"/>
    <w:rsid w:val="00D04797"/>
    <w:rsid w:val="00D163B8"/>
    <w:rsid w:val="00D2345C"/>
    <w:rsid w:val="00D32247"/>
    <w:rsid w:val="00D5082E"/>
    <w:rsid w:val="00D52853"/>
    <w:rsid w:val="00D54771"/>
    <w:rsid w:val="00D5577E"/>
    <w:rsid w:val="00D609BF"/>
    <w:rsid w:val="00D6791F"/>
    <w:rsid w:val="00D8119A"/>
    <w:rsid w:val="00D84789"/>
    <w:rsid w:val="00DC2B52"/>
    <w:rsid w:val="00DD09DE"/>
    <w:rsid w:val="00DD4434"/>
    <w:rsid w:val="00DD46E2"/>
    <w:rsid w:val="00DE1D3C"/>
    <w:rsid w:val="00DE3BEB"/>
    <w:rsid w:val="00DE5E7B"/>
    <w:rsid w:val="00DF256D"/>
    <w:rsid w:val="00E05E7E"/>
    <w:rsid w:val="00E4095D"/>
    <w:rsid w:val="00E504E8"/>
    <w:rsid w:val="00E570C4"/>
    <w:rsid w:val="00E65EA0"/>
    <w:rsid w:val="00E9372E"/>
    <w:rsid w:val="00EA296D"/>
    <w:rsid w:val="00EA2FAB"/>
    <w:rsid w:val="00F25792"/>
    <w:rsid w:val="00F2646F"/>
    <w:rsid w:val="00F3462C"/>
    <w:rsid w:val="00F40DCB"/>
    <w:rsid w:val="00F41E8C"/>
    <w:rsid w:val="00F465EC"/>
    <w:rsid w:val="00F47583"/>
    <w:rsid w:val="00F53219"/>
    <w:rsid w:val="00F577BA"/>
    <w:rsid w:val="00F64AE3"/>
    <w:rsid w:val="00F70E64"/>
    <w:rsid w:val="00FA440A"/>
    <w:rsid w:val="00FA5862"/>
    <w:rsid w:val="00FB7E97"/>
    <w:rsid w:val="00FC08F1"/>
    <w:rsid w:val="00FD6A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89AC9"/>
  <w15:docId w15:val="{6A10382B-F6C9-4B9A-9A9B-00B156BAF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heme="minorHAnsi" w:hAnsi="Trebuchet MS" w:cstheme="minorBidi"/>
        <w:color w:val="000000" w:themeColor="text1"/>
        <w:lang w:val="es-ES"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_OYM"/>
    <w:qFormat/>
    <w:rsid w:val="00896448"/>
    <w:pPr>
      <w:jc w:val="both"/>
    </w:pPr>
  </w:style>
  <w:style w:type="paragraph" w:styleId="Ttulo1">
    <w:name w:val="heading 1"/>
    <w:aliases w:val="Tít APARTADOS_OYM"/>
    <w:basedOn w:val="Normal"/>
    <w:next w:val="Normal"/>
    <w:link w:val="Ttulo1Car"/>
    <w:uiPriority w:val="9"/>
    <w:qFormat/>
    <w:rsid w:val="007F439F"/>
    <w:pPr>
      <w:keepNext/>
      <w:keepLines/>
      <w:spacing w:before="300" w:after="0"/>
      <w:outlineLvl w:val="0"/>
    </w:pPr>
    <w:rPr>
      <w:rFonts w:asciiTheme="majorHAnsi" w:eastAsiaTheme="majorEastAsia" w:hAnsiTheme="majorHAnsi" w:cstheme="majorBidi"/>
      <w:b/>
      <w:bCs/>
      <w:caps/>
      <w:color w:val="00843D" w:themeColor="text2"/>
      <w:sz w:val="24"/>
      <w:szCs w:val="28"/>
    </w:rPr>
  </w:style>
  <w:style w:type="paragraph" w:styleId="Ttulo2">
    <w:name w:val="heading 2"/>
    <w:aliases w:val="Tít CONTENIDO_OYM"/>
    <w:basedOn w:val="Normal"/>
    <w:next w:val="Normal"/>
    <w:link w:val="Ttulo2Car"/>
    <w:uiPriority w:val="9"/>
    <w:unhideWhenUsed/>
    <w:qFormat/>
    <w:rsid w:val="007F439F"/>
    <w:pPr>
      <w:keepNext/>
      <w:keepLines/>
      <w:spacing w:before="300" w:after="0"/>
      <w:outlineLvl w:val="1"/>
    </w:pPr>
    <w:rPr>
      <w:rFonts w:asciiTheme="majorHAnsi" w:eastAsiaTheme="majorEastAsia" w:hAnsiTheme="majorHAnsi" w:cstheme="majorBidi"/>
      <w:b/>
      <w:bCs/>
      <w:caps/>
      <w:color w:val="00843D" w:themeColor="text2"/>
      <w:sz w:val="24"/>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E6C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E6CD8"/>
  </w:style>
  <w:style w:type="paragraph" w:styleId="Piedepgina">
    <w:name w:val="footer"/>
    <w:basedOn w:val="Normal"/>
    <w:link w:val="PiedepginaCar"/>
    <w:uiPriority w:val="99"/>
    <w:unhideWhenUsed/>
    <w:rsid w:val="000E6C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E6CD8"/>
  </w:style>
  <w:style w:type="character" w:customStyle="1" w:styleId="Ttulo2Car">
    <w:name w:val="Título 2 Car"/>
    <w:aliases w:val="Tít CONTENIDO_OYM Car"/>
    <w:basedOn w:val="Fuentedeprrafopredeter"/>
    <w:link w:val="Ttulo2"/>
    <w:uiPriority w:val="9"/>
    <w:rsid w:val="007F439F"/>
    <w:rPr>
      <w:rFonts w:asciiTheme="majorHAnsi" w:eastAsiaTheme="majorEastAsia" w:hAnsiTheme="majorHAnsi" w:cstheme="majorBidi"/>
      <w:b/>
      <w:bCs/>
      <w:caps/>
      <w:color w:val="00843D" w:themeColor="text2"/>
      <w:sz w:val="24"/>
      <w:szCs w:val="26"/>
    </w:rPr>
  </w:style>
  <w:style w:type="paragraph" w:styleId="Sinespaciado">
    <w:name w:val="No Spacing"/>
    <w:uiPriority w:val="1"/>
    <w:rsid w:val="00701224"/>
    <w:pPr>
      <w:suppressAutoHyphens/>
      <w:spacing w:after="0" w:line="240" w:lineRule="auto"/>
    </w:pPr>
  </w:style>
  <w:style w:type="character" w:customStyle="1" w:styleId="Ttulo1Car">
    <w:name w:val="Título 1 Car"/>
    <w:aliases w:val="Tít APARTADOS_OYM Car"/>
    <w:basedOn w:val="Fuentedeprrafopredeter"/>
    <w:link w:val="Ttulo1"/>
    <w:uiPriority w:val="9"/>
    <w:rsid w:val="007F439F"/>
    <w:rPr>
      <w:rFonts w:asciiTheme="majorHAnsi" w:eastAsiaTheme="majorEastAsia" w:hAnsiTheme="majorHAnsi" w:cstheme="majorBidi"/>
      <w:b/>
      <w:bCs/>
      <w:caps/>
      <w:color w:val="00843D" w:themeColor="text2"/>
      <w:sz w:val="24"/>
      <w:szCs w:val="28"/>
    </w:rPr>
  </w:style>
  <w:style w:type="paragraph" w:styleId="Ttulo">
    <w:name w:val="Title"/>
    <w:aliases w:val="Tít DOCUMENTO_OYM"/>
    <w:basedOn w:val="Normal"/>
    <w:next w:val="Normal"/>
    <w:link w:val="TtuloCar"/>
    <w:uiPriority w:val="10"/>
    <w:qFormat/>
    <w:rsid w:val="003E3774"/>
    <w:pPr>
      <w:spacing w:after="300" w:line="240" w:lineRule="auto"/>
      <w:contextualSpacing/>
    </w:pPr>
    <w:rPr>
      <w:rFonts w:ascii="Arial Narrow" w:eastAsiaTheme="majorEastAsia" w:hAnsi="Arial Narrow" w:cstheme="majorBidi"/>
      <w:b/>
      <w:caps/>
      <w:color w:val="2D5F91" w:themeColor="accent4"/>
      <w:sz w:val="40"/>
      <w:szCs w:val="52"/>
    </w:rPr>
  </w:style>
  <w:style w:type="character" w:customStyle="1" w:styleId="TtuloCar">
    <w:name w:val="Título Car"/>
    <w:aliases w:val="Tít DOCUMENTO_OYM Car"/>
    <w:basedOn w:val="Fuentedeprrafopredeter"/>
    <w:link w:val="Ttulo"/>
    <w:uiPriority w:val="10"/>
    <w:rsid w:val="003E3774"/>
    <w:rPr>
      <w:rFonts w:ascii="Arial Narrow" w:eastAsiaTheme="majorEastAsia" w:hAnsi="Arial Narrow" w:cstheme="majorBidi"/>
      <w:b/>
      <w:caps/>
      <w:color w:val="2D5F91" w:themeColor="accent4"/>
      <w:sz w:val="40"/>
      <w:szCs w:val="52"/>
    </w:rPr>
  </w:style>
  <w:style w:type="paragraph" w:styleId="Subttulo">
    <w:name w:val="Subtitle"/>
    <w:aliases w:val="Subtít DOCUMENTO_OYM"/>
    <w:basedOn w:val="Normal"/>
    <w:next w:val="Normal"/>
    <w:link w:val="SubttuloCar"/>
    <w:uiPriority w:val="11"/>
    <w:qFormat/>
    <w:rsid w:val="00701224"/>
    <w:pPr>
      <w:numPr>
        <w:ilvl w:val="1"/>
      </w:numPr>
      <w:spacing w:line="240" w:lineRule="auto"/>
    </w:pPr>
    <w:rPr>
      <w:rFonts w:ascii="Arial Narrow" w:eastAsiaTheme="majorEastAsia" w:hAnsi="Arial Narrow" w:cstheme="majorBidi"/>
      <w:iCs/>
      <w:color w:val="2D5F91" w:themeColor="accent4"/>
      <w:sz w:val="32"/>
      <w:szCs w:val="24"/>
    </w:rPr>
  </w:style>
  <w:style w:type="character" w:customStyle="1" w:styleId="SubttuloCar">
    <w:name w:val="Subtítulo Car"/>
    <w:aliases w:val="Subtít DOCUMENTO_OYM Car"/>
    <w:basedOn w:val="Fuentedeprrafopredeter"/>
    <w:link w:val="Subttulo"/>
    <w:uiPriority w:val="11"/>
    <w:rsid w:val="00701224"/>
    <w:rPr>
      <w:rFonts w:ascii="Arial Narrow" w:eastAsiaTheme="majorEastAsia" w:hAnsi="Arial Narrow" w:cstheme="majorBidi"/>
      <w:iCs/>
      <w:color w:val="2D5F91" w:themeColor="accent4"/>
      <w:sz w:val="32"/>
      <w:szCs w:val="24"/>
    </w:rPr>
  </w:style>
  <w:style w:type="paragraph" w:styleId="Citadestacada">
    <w:name w:val="Intense Quote"/>
    <w:basedOn w:val="Normal"/>
    <w:next w:val="Normal"/>
    <w:link w:val="CitadestacadaCar"/>
    <w:uiPriority w:val="30"/>
    <w:rsid w:val="00654BFA"/>
    <w:pPr>
      <w:pBdr>
        <w:bottom w:val="single" w:sz="4" w:space="4" w:color="64A370" w:themeColor="accent1"/>
      </w:pBdr>
      <w:spacing w:before="200" w:after="280"/>
      <w:ind w:left="936" w:right="936"/>
    </w:pPr>
    <w:rPr>
      <w:b/>
      <w:bCs/>
      <w:i/>
      <w:iCs/>
      <w:color w:val="64A370" w:themeColor="accent1"/>
    </w:rPr>
  </w:style>
  <w:style w:type="character" w:customStyle="1" w:styleId="CitadestacadaCar">
    <w:name w:val="Cita destacada Car"/>
    <w:basedOn w:val="Fuentedeprrafopredeter"/>
    <w:link w:val="Citadestacada"/>
    <w:uiPriority w:val="30"/>
    <w:rsid w:val="00654BFA"/>
    <w:rPr>
      <w:b/>
      <w:bCs/>
      <w:i/>
      <w:iCs/>
      <w:color w:val="64A370" w:themeColor="accent1"/>
    </w:rPr>
  </w:style>
  <w:style w:type="numbering" w:customStyle="1" w:styleId="ListaOYM">
    <w:name w:val="Lista_OYM"/>
    <w:uiPriority w:val="99"/>
    <w:rsid w:val="00654BFA"/>
    <w:pPr>
      <w:numPr>
        <w:numId w:val="1"/>
      </w:numPr>
    </w:pPr>
  </w:style>
  <w:style w:type="table" w:styleId="Tablaconcuadrcula">
    <w:name w:val="Table Grid"/>
    <w:basedOn w:val="Tablanormal"/>
    <w:uiPriority w:val="59"/>
    <w:rsid w:val="002D50D7"/>
    <w:pPr>
      <w:spacing w:after="0" w:line="240" w:lineRule="auto"/>
    </w:pPr>
    <w:rPr>
      <w:rFonts w:asciiTheme="minorHAnsi" w:eastAsiaTheme="minorEastAsia" w:hAnsiTheme="minorHAnsi"/>
      <w:color w:val="auto"/>
      <w:sz w:val="22"/>
      <w:szCs w:val="22"/>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OYMNormal">
    <w:name w:val="Normal_OYM  (Normal)"/>
    <w:basedOn w:val="Normal"/>
    <w:rsid w:val="00654BFA"/>
    <w:pPr>
      <w:numPr>
        <w:numId w:val="3"/>
      </w:numPr>
    </w:pPr>
  </w:style>
  <w:style w:type="character" w:customStyle="1" w:styleId="MAYSCULAS">
    <w:name w:val="MAYÚSCULAS"/>
    <w:basedOn w:val="Fuentedeprrafopredeter"/>
    <w:uiPriority w:val="1"/>
    <w:rsid w:val="002D50D7"/>
    <w:rPr>
      <w:rFonts w:asciiTheme="minorHAnsi" w:hAnsiTheme="minorHAnsi"/>
      <w:caps/>
      <w:smallCaps w:val="0"/>
      <w:color w:val="757676" w:themeColor="background2"/>
      <w:sz w:val="20"/>
    </w:rPr>
  </w:style>
  <w:style w:type="character" w:styleId="Textodelmarcadordeposicin">
    <w:name w:val="Placeholder Text"/>
    <w:basedOn w:val="Fuentedeprrafopredeter"/>
    <w:uiPriority w:val="99"/>
    <w:semiHidden/>
    <w:rsid w:val="002D50D7"/>
    <w:rPr>
      <w:color w:val="808080"/>
    </w:rPr>
  </w:style>
  <w:style w:type="character" w:customStyle="1" w:styleId="MAYU">
    <w:name w:val="MAYU"/>
    <w:basedOn w:val="Fuentedeprrafopredeter"/>
    <w:uiPriority w:val="1"/>
    <w:rsid w:val="002D50D7"/>
    <w:rPr>
      <w:rFonts w:ascii="Trebuchet MS" w:hAnsi="Trebuchet MS"/>
      <w:caps/>
      <w:smallCaps w:val="0"/>
      <w:color w:val="000000" w:themeColor="text1"/>
      <w:sz w:val="20"/>
    </w:rPr>
  </w:style>
  <w:style w:type="paragraph" w:styleId="Textodeglobo">
    <w:name w:val="Balloon Text"/>
    <w:basedOn w:val="Normal"/>
    <w:link w:val="TextodegloboCar"/>
    <w:uiPriority w:val="99"/>
    <w:semiHidden/>
    <w:unhideWhenUsed/>
    <w:rsid w:val="002D50D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D50D7"/>
    <w:rPr>
      <w:rFonts w:ascii="Tahoma" w:hAnsi="Tahoma" w:cs="Tahoma"/>
      <w:sz w:val="16"/>
      <w:szCs w:val="16"/>
    </w:rPr>
  </w:style>
  <w:style w:type="paragraph" w:customStyle="1" w:styleId="EncabezadoOYM">
    <w:name w:val="Encabezado_OYM"/>
    <w:basedOn w:val="Normal"/>
    <w:link w:val="EncabezadoOYMCar"/>
    <w:rsid w:val="002D50D7"/>
    <w:rPr>
      <w:caps/>
      <w:color w:val="757676" w:themeColor="background2"/>
    </w:rPr>
  </w:style>
  <w:style w:type="paragraph" w:customStyle="1" w:styleId="MAYSCULASGRIS">
    <w:name w:val="MAYÚSCULAS GRIS"/>
    <w:basedOn w:val="Normal"/>
    <w:link w:val="MAYSCULASGRISCar"/>
    <w:rsid w:val="002D50D7"/>
    <w:pPr>
      <w:jc w:val="left"/>
    </w:pPr>
    <w:rPr>
      <w:caps/>
      <w:color w:val="757676" w:themeColor="background2"/>
      <w:szCs w:val="22"/>
    </w:rPr>
  </w:style>
  <w:style w:type="character" w:customStyle="1" w:styleId="EncabezadoOYMCar">
    <w:name w:val="Encabezado_OYM Car"/>
    <w:basedOn w:val="Fuentedeprrafopredeter"/>
    <w:link w:val="EncabezadoOYM"/>
    <w:rsid w:val="002D50D7"/>
    <w:rPr>
      <w:caps/>
      <w:color w:val="757676" w:themeColor="background2"/>
    </w:rPr>
  </w:style>
  <w:style w:type="character" w:customStyle="1" w:styleId="MAYSCULASGRISCar">
    <w:name w:val="MAYÚSCULAS GRIS Car"/>
    <w:basedOn w:val="Fuentedeprrafopredeter"/>
    <w:link w:val="MAYSCULASGRIS"/>
    <w:rsid w:val="002D50D7"/>
    <w:rPr>
      <w:caps/>
      <w:color w:val="757676" w:themeColor="background2"/>
      <w:szCs w:val="22"/>
    </w:rPr>
  </w:style>
  <w:style w:type="paragraph" w:customStyle="1" w:styleId="OYMTituloNorma">
    <w:name w:val="OYM_Titulo Norma"/>
    <w:basedOn w:val="Normal"/>
    <w:link w:val="OYMTituloNormaCar"/>
    <w:locked/>
    <w:rsid w:val="003C0F3F"/>
    <w:pPr>
      <w:spacing w:after="0" w:line="240" w:lineRule="auto"/>
      <w:jc w:val="left"/>
    </w:pPr>
    <w:rPr>
      <w:rFonts w:ascii="Arial Narrow" w:hAnsi="Arial Narrow"/>
      <w:b/>
      <w:caps/>
      <w:color w:val="2D5F91" w:themeColor="accent4"/>
      <w:sz w:val="40"/>
      <w:szCs w:val="22"/>
    </w:rPr>
  </w:style>
  <w:style w:type="paragraph" w:customStyle="1" w:styleId="OYMSubttulodocumento">
    <w:name w:val="OYM_Subtítulo documento"/>
    <w:basedOn w:val="OYMTituloNorma"/>
    <w:link w:val="OYMSubttulodocumentoCar"/>
    <w:locked/>
    <w:rsid w:val="003C0F3F"/>
    <w:rPr>
      <w:b w:val="0"/>
      <w:caps w:val="0"/>
      <w:sz w:val="28"/>
    </w:rPr>
  </w:style>
  <w:style w:type="character" w:customStyle="1" w:styleId="OYMTituloNormaCar">
    <w:name w:val="OYM_Titulo Norma Car"/>
    <w:basedOn w:val="Fuentedeprrafopredeter"/>
    <w:link w:val="OYMTituloNorma"/>
    <w:rsid w:val="003C0F3F"/>
    <w:rPr>
      <w:rFonts w:ascii="Arial Narrow" w:hAnsi="Arial Narrow"/>
      <w:b/>
      <w:caps/>
      <w:color w:val="2D5F91" w:themeColor="accent4"/>
      <w:sz w:val="40"/>
      <w:szCs w:val="22"/>
    </w:rPr>
  </w:style>
  <w:style w:type="character" w:customStyle="1" w:styleId="OYMSubttulodocumentoCar">
    <w:name w:val="OYM_Subtítulo documento Car"/>
    <w:basedOn w:val="OYMTituloNormaCar"/>
    <w:link w:val="OYMSubttulodocumento"/>
    <w:rsid w:val="003C0F3F"/>
    <w:rPr>
      <w:rFonts w:ascii="Arial Narrow" w:hAnsi="Arial Narrow"/>
      <w:b w:val="0"/>
      <w:caps w:val="0"/>
      <w:color w:val="2D5F91" w:themeColor="accent4"/>
      <w:sz w:val="28"/>
      <w:szCs w:val="22"/>
    </w:rPr>
  </w:style>
  <w:style w:type="paragraph" w:styleId="TtuloTDC">
    <w:name w:val="TOC Heading"/>
    <w:basedOn w:val="Ttulo1"/>
    <w:next w:val="Normal"/>
    <w:uiPriority w:val="39"/>
    <w:semiHidden/>
    <w:unhideWhenUsed/>
    <w:qFormat/>
    <w:rsid w:val="00C10705"/>
    <w:pPr>
      <w:spacing w:before="480" w:line="276" w:lineRule="auto"/>
      <w:jc w:val="left"/>
      <w:outlineLvl w:val="9"/>
    </w:pPr>
    <w:rPr>
      <w:caps w:val="0"/>
      <w:color w:val="497B52" w:themeColor="accent1" w:themeShade="BF"/>
      <w:lang w:eastAsia="es-ES"/>
    </w:rPr>
  </w:style>
  <w:style w:type="paragraph" w:styleId="TDC1">
    <w:name w:val="toc 1"/>
    <w:basedOn w:val="Normal"/>
    <w:next w:val="Normal"/>
    <w:autoRedefine/>
    <w:uiPriority w:val="39"/>
    <w:unhideWhenUsed/>
    <w:rsid w:val="00916406"/>
    <w:pPr>
      <w:spacing w:after="120"/>
    </w:pPr>
    <w:rPr>
      <w:caps/>
      <w:sz w:val="24"/>
    </w:rPr>
  </w:style>
  <w:style w:type="paragraph" w:styleId="TDC2">
    <w:name w:val="toc 2"/>
    <w:basedOn w:val="Normal"/>
    <w:next w:val="Normal"/>
    <w:autoRedefine/>
    <w:uiPriority w:val="39"/>
    <w:unhideWhenUsed/>
    <w:rsid w:val="00C10705"/>
    <w:pPr>
      <w:spacing w:after="120"/>
    </w:pPr>
    <w:rPr>
      <w:sz w:val="24"/>
    </w:rPr>
  </w:style>
  <w:style w:type="character" w:styleId="Hipervnculo">
    <w:name w:val="Hyperlink"/>
    <w:basedOn w:val="Fuentedeprrafopredeter"/>
    <w:uiPriority w:val="99"/>
    <w:unhideWhenUsed/>
    <w:rsid w:val="00C10705"/>
    <w:rPr>
      <w:color w:val="00843D" w:themeColor="hyperlink"/>
      <w:u w:val="single"/>
    </w:rPr>
  </w:style>
  <w:style w:type="paragraph" w:styleId="Prrafodelista">
    <w:name w:val="List Paragraph"/>
    <w:basedOn w:val="Normal"/>
    <w:uiPriority w:val="34"/>
    <w:rsid w:val="00641F5D"/>
    <w:pPr>
      <w:spacing w:after="0" w:line="276" w:lineRule="auto"/>
      <w:ind w:left="720" w:right="113"/>
      <w:contextualSpacing/>
    </w:pPr>
    <w:rPr>
      <w:rFonts w:asciiTheme="minorHAnsi" w:eastAsiaTheme="minorEastAsia" w:hAnsiTheme="minorHAnsi"/>
      <w:color w:val="auto"/>
      <w:sz w:val="22"/>
      <w:szCs w:val="22"/>
      <w:lang w:val="en-US" w:eastAsia="zh-CN"/>
    </w:rPr>
  </w:style>
  <w:style w:type="paragraph" w:customStyle="1" w:styleId="MAYCULASOYM">
    <w:name w:val="MAYÚCULAS_OYM"/>
    <w:basedOn w:val="Normal"/>
    <w:rsid w:val="005E4107"/>
    <w:pPr>
      <w:spacing w:after="120"/>
      <w:jc w:val="left"/>
    </w:pPr>
    <w:rPr>
      <w:rFonts w:cs="Tahoma"/>
      <w:caps/>
      <w:color w:val="auto"/>
    </w:rPr>
  </w:style>
  <w:style w:type="paragraph" w:styleId="NormalWeb">
    <w:name w:val="Normal (Web)"/>
    <w:basedOn w:val="Normal"/>
    <w:uiPriority w:val="99"/>
    <w:semiHidden/>
    <w:unhideWhenUsed/>
    <w:rsid w:val="00582900"/>
    <w:pPr>
      <w:spacing w:before="100" w:beforeAutospacing="1" w:after="100" w:afterAutospacing="1" w:line="240" w:lineRule="auto"/>
      <w:jc w:val="left"/>
    </w:pPr>
    <w:rPr>
      <w:rFonts w:ascii="Times New Roman" w:eastAsia="Times New Roman" w:hAnsi="Times New Roman" w:cs="Times New Roman"/>
      <w:color w:val="auto"/>
      <w:sz w:val="24"/>
      <w:szCs w:val="24"/>
      <w:lang w:eastAsia="es-ES"/>
    </w:rPr>
  </w:style>
  <w:style w:type="character" w:customStyle="1" w:styleId="xcontentpasted1">
    <w:name w:val="x_contentpasted1"/>
    <w:basedOn w:val="Fuentedeprrafopredeter"/>
    <w:rsid w:val="00F47583"/>
  </w:style>
  <w:style w:type="character" w:customStyle="1" w:styleId="xcontentpasted0">
    <w:name w:val="x_contentpasted0"/>
    <w:basedOn w:val="Fuentedeprrafopredeter"/>
    <w:rsid w:val="00733782"/>
  </w:style>
  <w:style w:type="character" w:customStyle="1" w:styleId="xmarkf7g3f2awb">
    <w:name w:val="x_markf7g3f2awb"/>
    <w:basedOn w:val="Fuentedeprrafopredeter"/>
    <w:rsid w:val="00733782"/>
  </w:style>
  <w:style w:type="character" w:customStyle="1" w:styleId="mark7y0fx5ef0">
    <w:name w:val="mark7y0fx5ef0"/>
    <w:basedOn w:val="Fuentedeprrafopredeter"/>
    <w:rsid w:val="00947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745015">
      <w:bodyDiv w:val="1"/>
      <w:marLeft w:val="0"/>
      <w:marRight w:val="0"/>
      <w:marTop w:val="0"/>
      <w:marBottom w:val="0"/>
      <w:divBdr>
        <w:top w:val="none" w:sz="0" w:space="0" w:color="auto"/>
        <w:left w:val="none" w:sz="0" w:space="0" w:color="auto"/>
        <w:bottom w:val="none" w:sz="0" w:space="0" w:color="auto"/>
        <w:right w:val="none" w:sz="0" w:space="0" w:color="auto"/>
      </w:divBdr>
    </w:div>
    <w:div w:id="639188716">
      <w:bodyDiv w:val="1"/>
      <w:marLeft w:val="0"/>
      <w:marRight w:val="0"/>
      <w:marTop w:val="0"/>
      <w:marBottom w:val="0"/>
      <w:divBdr>
        <w:top w:val="none" w:sz="0" w:space="0" w:color="auto"/>
        <w:left w:val="none" w:sz="0" w:space="0" w:color="auto"/>
        <w:bottom w:val="none" w:sz="0" w:space="0" w:color="auto"/>
        <w:right w:val="none" w:sz="0" w:space="0" w:color="auto"/>
      </w:divBdr>
    </w:div>
    <w:div w:id="661586440">
      <w:bodyDiv w:val="1"/>
      <w:marLeft w:val="0"/>
      <w:marRight w:val="0"/>
      <w:marTop w:val="0"/>
      <w:marBottom w:val="0"/>
      <w:divBdr>
        <w:top w:val="none" w:sz="0" w:space="0" w:color="auto"/>
        <w:left w:val="none" w:sz="0" w:space="0" w:color="auto"/>
        <w:bottom w:val="none" w:sz="0" w:space="0" w:color="auto"/>
        <w:right w:val="none" w:sz="0" w:space="0" w:color="auto"/>
      </w:divBdr>
      <w:divsChild>
        <w:div w:id="446316070">
          <w:marLeft w:val="0"/>
          <w:marRight w:val="0"/>
          <w:marTop w:val="0"/>
          <w:marBottom w:val="0"/>
          <w:divBdr>
            <w:top w:val="none" w:sz="0" w:space="0" w:color="auto"/>
            <w:left w:val="none" w:sz="0" w:space="0" w:color="auto"/>
            <w:bottom w:val="none" w:sz="0" w:space="0" w:color="auto"/>
            <w:right w:val="none" w:sz="0" w:space="0" w:color="auto"/>
          </w:divBdr>
        </w:div>
        <w:div w:id="1226918287">
          <w:marLeft w:val="0"/>
          <w:marRight w:val="0"/>
          <w:marTop w:val="0"/>
          <w:marBottom w:val="0"/>
          <w:divBdr>
            <w:top w:val="none" w:sz="0" w:space="0" w:color="auto"/>
            <w:left w:val="none" w:sz="0" w:space="0" w:color="auto"/>
            <w:bottom w:val="none" w:sz="0" w:space="0" w:color="auto"/>
            <w:right w:val="none" w:sz="0" w:space="0" w:color="auto"/>
          </w:divBdr>
        </w:div>
        <w:div w:id="9111677">
          <w:marLeft w:val="0"/>
          <w:marRight w:val="0"/>
          <w:marTop w:val="0"/>
          <w:marBottom w:val="0"/>
          <w:divBdr>
            <w:top w:val="none" w:sz="0" w:space="0" w:color="auto"/>
            <w:left w:val="none" w:sz="0" w:space="0" w:color="auto"/>
            <w:bottom w:val="none" w:sz="0" w:space="0" w:color="auto"/>
            <w:right w:val="none" w:sz="0" w:space="0" w:color="auto"/>
          </w:divBdr>
          <w:divsChild>
            <w:div w:id="214508377">
              <w:marLeft w:val="0"/>
              <w:marRight w:val="0"/>
              <w:marTop w:val="0"/>
              <w:marBottom w:val="0"/>
              <w:divBdr>
                <w:top w:val="none" w:sz="0" w:space="0" w:color="auto"/>
                <w:left w:val="none" w:sz="0" w:space="0" w:color="auto"/>
                <w:bottom w:val="none" w:sz="0" w:space="0" w:color="auto"/>
                <w:right w:val="none" w:sz="0" w:space="0" w:color="auto"/>
              </w:divBdr>
            </w:div>
            <w:div w:id="4683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54378">
      <w:bodyDiv w:val="1"/>
      <w:marLeft w:val="0"/>
      <w:marRight w:val="0"/>
      <w:marTop w:val="0"/>
      <w:marBottom w:val="0"/>
      <w:divBdr>
        <w:top w:val="none" w:sz="0" w:space="0" w:color="auto"/>
        <w:left w:val="none" w:sz="0" w:space="0" w:color="auto"/>
        <w:bottom w:val="none" w:sz="0" w:space="0" w:color="auto"/>
        <w:right w:val="none" w:sz="0" w:space="0" w:color="auto"/>
      </w:divBdr>
    </w:div>
    <w:div w:id="100146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WWW.SUPERMERCADOELCORTEINGLES.ES" TargetMode="External" Type="http://schemas.openxmlformats.org/officeDocument/2006/relationships/hyperlink"/><Relationship Id="rId12" Target="http://WWW.HIPERCOR.ES" TargetMode="External" Type="http://schemas.openxmlformats.org/officeDocument/2006/relationships/hyperlink"/><Relationship Id="rId13" Target="mailto:rlopez@elcorteingles.es" TargetMode="External" Type="http://schemas.openxmlformats.org/officeDocument/2006/relationships/hyperlink"/><Relationship Id="rId14" Target="mailto:antonio_monteroj@elcorteingles.es" TargetMode="External" Type="http://schemas.openxmlformats.org/officeDocument/2006/relationships/hyperlink"/><Relationship Id="rId15" Target="header1.xml" Type="http://schemas.openxmlformats.org/officeDocument/2006/relationships/header"/><Relationship Id="rId16" Target="footer1.xml" Type="http://schemas.openxmlformats.org/officeDocument/2006/relationships/footer"/><Relationship Id="rId17" Target="header2.xml" Type="http://schemas.openxmlformats.org/officeDocument/2006/relationships/header"/><Relationship Id="rId18" Target="footer2.xml" Type="http://schemas.openxmlformats.org/officeDocument/2006/relationships/footer"/><Relationship Id="rId19" Target="http://WWW.SUPERMERCADOELCORTEINGLES.ES" TargetMode="External" Type="http://schemas.openxmlformats.org/officeDocument/2006/relationships/hyperlink"/><Relationship Id="rId2" Target="../customXml/item2.xml" Type="http://schemas.openxmlformats.org/officeDocument/2006/relationships/customXml"/><Relationship Id="rId20" Target="http://WWW.HIPERCOR.ES" TargetMode="External" Type="http://schemas.openxmlformats.org/officeDocument/2006/relationships/hyperlink"/><Relationship Id="rId21" Target="media/image3.png" Type="http://schemas.openxmlformats.org/officeDocument/2006/relationships/image"/><Relationship Id="rId22" Target="media/image4.gif" Type="http://schemas.openxmlformats.org/officeDocument/2006/relationships/image"/><Relationship Id="rId23" Target="media/image5.gif" Type="http://schemas.openxmlformats.org/officeDocument/2006/relationships/image"/><Relationship Id="rId24" Target="media/image6.gif" Type="http://schemas.openxmlformats.org/officeDocument/2006/relationships/image"/><Relationship Id="rId25" Target="media/image7.gif" Type="http://schemas.openxmlformats.org/officeDocument/2006/relationships/image"/><Relationship Id="rId26" Target="media/image8.gif" Type="http://schemas.openxmlformats.org/officeDocument/2006/relationships/image"/><Relationship Id="rId27" Target="media/image9.gif" Type="http://schemas.openxmlformats.org/officeDocument/2006/relationships/image"/><Relationship Id="rId28" Target="fontTable.xml" Type="http://schemas.openxmlformats.org/officeDocument/2006/relationships/fontTable"/><Relationship Id="rId29" Target="glossary/document.xml" Type="http://schemas.openxmlformats.org/officeDocument/2006/relationships/glossaryDocument"/><Relationship Id="rId3" Target="../customXml/item3.xml" Type="http://schemas.openxmlformats.org/officeDocument/2006/relationships/customXml"/><Relationship Id="rId30" Target="theme/theme1.xml" Type="http://schemas.openxmlformats.org/officeDocument/2006/relationships/theme"/><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 Id="rId2" Target="media/image2.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 Id="rId2" Target="media/image2.png" Type="http://schemas.openxmlformats.org/officeDocument/2006/relationships/image"/></Relationships>
</file>

<file path=word/_rels/settings.xml.rels><?xml version="1.0" encoding="UTF-8" standalone="no"?><Relationships xmlns="http://schemas.openxmlformats.org/package/2006/relationships"><Relationship Id="rId1" Target="file:///C:/Users/56141112/Downloads/Plantilla%20Promoci&#243;n%20Gen&#233;ric%20v3.0.dotx" TargetMode="External" Type="http://schemas.openxmlformats.org/officeDocument/2006/relationships/attachedTemplate"/></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307BF4243B4DB2AD3FD7AAAFF5683A"/>
        <w:category>
          <w:name w:val="General"/>
          <w:gallery w:val="placeholder"/>
        </w:category>
        <w:types>
          <w:type w:val="bbPlcHdr"/>
        </w:types>
        <w:behaviors>
          <w:behavior w:val="content"/>
        </w:behaviors>
        <w:guid w:val="{A9DEA7E5-61C3-4FE9-AE8B-43C0230CBE11}"/>
      </w:docPartPr>
      <w:docPartBody>
        <w:p w:rsidR="009534B5" w:rsidRDefault="009534B5">
          <w:pPr>
            <w:pStyle w:val="D4307BF4243B4DB2AD3FD7AAAFF5683A"/>
          </w:pPr>
          <w:r w:rsidRPr="00C7010E">
            <w:rPr>
              <w:rStyle w:val="Textodelmarcadordeposicin"/>
              <w:color w:val="FFC000" w:themeColor="accent4"/>
            </w:rPr>
            <w:t>HAGA CLIC AQUÍ PARA ESCRIBIR TEXTO.</w:t>
          </w:r>
        </w:p>
      </w:docPartBody>
    </w:docPart>
    <w:docPart>
      <w:docPartPr>
        <w:name w:val="4DA13005D6C34A5D898DBB5AF08DA225"/>
        <w:category>
          <w:name w:val="General"/>
          <w:gallery w:val="placeholder"/>
        </w:category>
        <w:types>
          <w:type w:val="bbPlcHdr"/>
        </w:types>
        <w:behaviors>
          <w:behavior w:val="content"/>
        </w:behaviors>
        <w:guid w:val="{90D6E44B-AE0B-4229-8C09-8328882E507F}"/>
      </w:docPartPr>
      <w:docPartBody>
        <w:p w:rsidR="009534B5" w:rsidRDefault="009534B5">
          <w:pPr>
            <w:pStyle w:val="4DA13005D6C34A5D898DBB5AF08DA225"/>
          </w:pPr>
          <w:r>
            <w:rPr>
              <w:rStyle w:val="Textodelmarcadordeposicin"/>
              <w:color w:val="FFC000" w:themeColor="accent4"/>
            </w:rPr>
            <w:t>Si no se va a poner subtítulo dar a la barra espaciadora</w:t>
          </w:r>
        </w:p>
      </w:docPartBody>
    </w:docPart>
    <w:docPart>
      <w:docPartPr>
        <w:name w:val="A8168645454249DB919B0BCA4FB8CF42"/>
        <w:category>
          <w:name w:val="General"/>
          <w:gallery w:val="placeholder"/>
        </w:category>
        <w:types>
          <w:type w:val="bbPlcHdr"/>
        </w:types>
        <w:behaviors>
          <w:behavior w:val="content"/>
        </w:behaviors>
        <w:guid w:val="{3E3C48A9-99F7-47B8-966E-BD4977EDFD41}"/>
      </w:docPartPr>
      <w:docPartBody>
        <w:p w:rsidR="009534B5" w:rsidRDefault="009534B5">
          <w:pPr>
            <w:pStyle w:val="A8168645454249DB919B0BCA4FB8CF42"/>
          </w:pPr>
          <w:r w:rsidRPr="00875C80">
            <w:rPr>
              <w:caps/>
            </w:rPr>
            <w:t>HAGA CLIC AQUÍ PARA ESCRIBIR UNA FECHA.</w:t>
          </w:r>
        </w:p>
      </w:docPartBody>
    </w:docPart>
    <w:docPart>
      <w:docPartPr>
        <w:name w:val="DDFB855777254664A8A4F2C3CAE39B2E"/>
        <w:category>
          <w:name w:val="General"/>
          <w:gallery w:val="placeholder"/>
        </w:category>
        <w:types>
          <w:type w:val="bbPlcHdr"/>
        </w:types>
        <w:behaviors>
          <w:behavior w:val="content"/>
        </w:behaviors>
        <w:guid w:val="{EAFDEABB-95FC-4B79-B8E4-0B789B40BF31}"/>
      </w:docPartPr>
      <w:docPartBody>
        <w:p w:rsidR="009534B5" w:rsidRDefault="009534B5">
          <w:pPr>
            <w:pStyle w:val="DDFB855777254664A8A4F2C3CAE39B2E"/>
          </w:pPr>
          <w:r w:rsidRPr="00875C80">
            <w:rPr>
              <w:caps/>
            </w:rPr>
            <w:t>HAGA CLIC AQUÍ PARA ESCRIBIR UNA FECHA.</w:t>
          </w:r>
        </w:p>
      </w:docPartBody>
    </w:docPart>
    <w:docPart>
      <w:docPartPr>
        <w:name w:val="33C87DB4092640A29DADBFD693220F9D"/>
        <w:category>
          <w:name w:val="General"/>
          <w:gallery w:val="placeholder"/>
        </w:category>
        <w:types>
          <w:type w:val="bbPlcHdr"/>
        </w:types>
        <w:behaviors>
          <w:behavior w:val="content"/>
        </w:behaviors>
        <w:guid w:val="{CF0F02B1-4C89-44AF-997F-3441B8930665}"/>
      </w:docPartPr>
      <w:docPartBody>
        <w:p w:rsidR="009534B5" w:rsidRDefault="009534B5">
          <w:pPr>
            <w:pStyle w:val="33C87DB4092640A29DADBFD693220F9D"/>
          </w:pPr>
          <w:r w:rsidRPr="00875C80">
            <w:rPr>
              <w:color w:val="FF0000"/>
              <w:sz w:val="20"/>
            </w:rPr>
            <w:t>HAGA CLIC AQUÍ PARA ESCRIBIR TEXTO</w:t>
          </w:r>
          <w:r w:rsidRPr="00BD426E">
            <w:rPr>
              <w:sz w:val="20"/>
            </w:rPr>
            <w:t>.</w:t>
          </w:r>
        </w:p>
      </w:docPartBody>
    </w:docPart>
    <w:docPart>
      <w:docPartPr>
        <w:name w:val="260BCEF05CF74DB99D89F6D44636F4F2"/>
        <w:category>
          <w:name w:val="General"/>
          <w:gallery w:val="placeholder"/>
        </w:category>
        <w:types>
          <w:type w:val="bbPlcHdr"/>
        </w:types>
        <w:behaviors>
          <w:behavior w:val="content"/>
        </w:behaviors>
        <w:guid w:val="{A934A556-40C7-455F-A41D-556A6C86E01D}"/>
      </w:docPartPr>
      <w:docPartBody>
        <w:p w:rsidR="009534B5" w:rsidRDefault="009534B5">
          <w:pPr>
            <w:pStyle w:val="260BCEF05CF74DB99D89F6D44636F4F2"/>
          </w:pPr>
          <w:r w:rsidRPr="00176F40">
            <w:rPr>
              <w:rStyle w:val="MAYSCULAS"/>
              <w:color w:val="FF0000"/>
              <w:szCs w:val="20"/>
            </w:rPr>
            <w:t xml:space="preserve">INDIQUE </w:t>
          </w:r>
          <w:r>
            <w:rPr>
              <w:rStyle w:val="MAYSCULAS"/>
              <w:color w:val="FF0000"/>
              <w:szCs w:val="20"/>
            </w:rPr>
            <w:t>O</w:t>
          </w:r>
          <w:r w:rsidRPr="00176F40">
            <w:rPr>
              <w:rStyle w:val="MAYSCULAS"/>
              <w:color w:val="FF0000"/>
              <w:szCs w:val="20"/>
            </w:rPr>
            <w:t xml:space="preserve"> </w:t>
          </w:r>
          <w:r w:rsidRPr="00176F40">
            <w:rPr>
              <w:rStyle w:val="Textodelmarcadordeposicin"/>
              <w:color w:val="FF0000"/>
              <w:sz w:val="20"/>
              <w:szCs w:val="20"/>
            </w:rPr>
            <w:t>ELIJA UN ELEMENTO</w:t>
          </w:r>
          <w:r w:rsidRPr="00176F40">
            <w:rPr>
              <w:rStyle w:val="Textodelmarcadordeposicin"/>
              <w:sz w:val="20"/>
              <w:szCs w:val="20"/>
            </w:rPr>
            <w:t>.</w:t>
          </w:r>
        </w:p>
      </w:docPartBody>
    </w:docPart>
    <w:docPart>
      <w:docPartPr>
        <w:name w:val="12C7F1084AD047C0A6FB1CE51690F202"/>
        <w:category>
          <w:name w:val="General"/>
          <w:gallery w:val="placeholder"/>
        </w:category>
        <w:types>
          <w:type w:val="bbPlcHdr"/>
        </w:types>
        <w:behaviors>
          <w:behavior w:val="content"/>
        </w:behaviors>
        <w:guid w:val="{81DC731B-380D-45D3-AC1A-13ADB8D16425}"/>
      </w:docPartPr>
      <w:docPartBody>
        <w:p w:rsidR="009534B5" w:rsidRDefault="009534B5">
          <w:pPr>
            <w:pStyle w:val="12C7F1084AD047C0A6FB1CE51690F202"/>
          </w:pPr>
          <w:r w:rsidRPr="00176F40">
            <w:rPr>
              <w:rStyle w:val="MAYSCULAS"/>
              <w:color w:val="FF0000"/>
              <w:szCs w:val="20"/>
            </w:rPr>
            <w:t>INDIQU</w:t>
          </w:r>
          <w:r>
            <w:rPr>
              <w:rStyle w:val="MAYSCULAS"/>
              <w:color w:val="FF0000"/>
              <w:szCs w:val="20"/>
            </w:rPr>
            <w:t>E</w:t>
          </w:r>
          <w:r w:rsidRPr="00176F40">
            <w:rPr>
              <w:rStyle w:val="MAYSCULAS"/>
              <w:color w:val="FF0000"/>
              <w:szCs w:val="20"/>
            </w:rPr>
            <w:t xml:space="preserve"> </w:t>
          </w:r>
          <w:r>
            <w:rPr>
              <w:rStyle w:val="MAYSCULAS"/>
              <w:color w:val="FF0000"/>
              <w:szCs w:val="20"/>
            </w:rPr>
            <w:t>O</w:t>
          </w:r>
          <w:r w:rsidRPr="00176F40">
            <w:rPr>
              <w:rStyle w:val="MAYSCULAS"/>
              <w:color w:val="FF0000"/>
              <w:szCs w:val="20"/>
            </w:rPr>
            <w:t xml:space="preserve"> </w:t>
          </w:r>
          <w:r w:rsidRPr="00176F40">
            <w:rPr>
              <w:rStyle w:val="Textodelmarcadordeposicin"/>
              <w:color w:val="FF0000"/>
              <w:sz w:val="20"/>
              <w:szCs w:val="20"/>
            </w:rPr>
            <w:t>ELIJA UN ELEMENTO</w:t>
          </w:r>
          <w:r w:rsidRPr="00176F40">
            <w:rPr>
              <w:rStyle w:val="Textodelmarcadordeposicin"/>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4B5"/>
    <w:rsid w:val="000569ED"/>
    <w:rsid w:val="004641BA"/>
    <w:rsid w:val="009534B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4307BF4243B4DB2AD3FD7AAAFF5683A">
    <w:name w:val="D4307BF4243B4DB2AD3FD7AAAFF5683A"/>
  </w:style>
  <w:style w:type="paragraph" w:customStyle="1" w:styleId="4DA13005D6C34A5D898DBB5AF08DA225">
    <w:name w:val="4DA13005D6C34A5D898DBB5AF08DA225"/>
  </w:style>
  <w:style w:type="paragraph" w:customStyle="1" w:styleId="A8168645454249DB919B0BCA4FB8CF42">
    <w:name w:val="A8168645454249DB919B0BCA4FB8CF42"/>
  </w:style>
  <w:style w:type="paragraph" w:customStyle="1" w:styleId="DDFB855777254664A8A4F2C3CAE39B2E">
    <w:name w:val="DDFB855777254664A8A4F2C3CAE39B2E"/>
  </w:style>
  <w:style w:type="paragraph" w:customStyle="1" w:styleId="33C87DB4092640A29DADBFD693220F9D">
    <w:name w:val="33C87DB4092640A29DADBFD693220F9D"/>
  </w:style>
  <w:style w:type="character" w:customStyle="1" w:styleId="MAYSCULAS">
    <w:name w:val="MAYÚSCULAS"/>
    <w:basedOn w:val="Fuentedeprrafopredeter"/>
    <w:uiPriority w:val="1"/>
    <w:rPr>
      <w:rFonts w:asciiTheme="minorHAnsi" w:hAnsiTheme="minorHAnsi"/>
      <w:caps/>
      <w:smallCaps w:val="0"/>
      <w:color w:val="E7E6E6" w:themeColor="background2"/>
      <w:sz w:val="20"/>
    </w:rPr>
  </w:style>
  <w:style w:type="paragraph" w:customStyle="1" w:styleId="260BCEF05CF74DB99D89F6D44636F4F2">
    <w:name w:val="260BCEF05CF74DB99D89F6D44636F4F2"/>
  </w:style>
  <w:style w:type="paragraph" w:customStyle="1" w:styleId="12C7F1084AD047C0A6FB1CE51690F202">
    <w:name w:val="12C7F1084AD047C0A6FB1CE51690F2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YM">
  <a:themeElements>
    <a:clrScheme name="OYM">
      <a:dk1>
        <a:sysClr val="windowText" lastClr="000000"/>
      </a:dk1>
      <a:lt1>
        <a:sysClr val="window" lastClr="FFFFFF"/>
      </a:lt1>
      <a:dk2>
        <a:srgbClr val="00843D"/>
      </a:dk2>
      <a:lt2>
        <a:srgbClr val="757676"/>
      </a:lt2>
      <a:accent1>
        <a:srgbClr val="64A370"/>
      </a:accent1>
      <a:accent2>
        <a:srgbClr val="88CC88"/>
      </a:accent2>
      <a:accent3>
        <a:srgbClr val="79BE1F"/>
      </a:accent3>
      <a:accent4>
        <a:srgbClr val="2D5F91"/>
      </a:accent4>
      <a:accent5>
        <a:srgbClr val="6272C5"/>
      </a:accent5>
      <a:accent6>
        <a:srgbClr val="EF3340"/>
      </a:accent6>
      <a:hlink>
        <a:srgbClr val="00843D"/>
      </a:hlink>
      <a:folHlink>
        <a:srgbClr val="757676"/>
      </a:folHlink>
    </a:clrScheme>
    <a:fontScheme name="OYM">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17CA9BEE915FD4D99246B668CBC91C8" ma:contentTypeVersion="27" ma:contentTypeDescription="Create a new document." ma:contentTypeScope="" ma:versionID="92487348e3204ac47181a4a3fe107988">
  <xsd:schema xmlns:xsd="http://www.w3.org/2001/XMLSchema" xmlns:xs="http://www.w3.org/2001/XMLSchema" xmlns:p="http://schemas.microsoft.com/office/2006/metadata/properties" xmlns:ns2="77c1149a-83ff-4224-a8fd-b8a70d9dd241" xmlns:ns3="27fb642f-5b9c-4899-936f-6de4408566e8" targetNamespace="http://schemas.microsoft.com/office/2006/metadata/properties" ma:root="true" ma:fieldsID="ad65393be5ba9e3daf7e8097ca7106f4" ns2:_="" ns3:_="">
    <xsd:import namespace="77c1149a-83ff-4224-a8fd-b8a70d9dd241"/>
    <xsd:import namespace="27fb642f-5b9c-4899-936f-6de4408566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Sitiodepublicaci_x00f3_n" minOccurs="0"/>
                <xsd:element ref="ns2:MediaLengthInSeconds" minOccurs="0"/>
                <xsd:element ref="ns2:Fecha" minOccurs="0"/>
                <xsd:element ref="ns2:_Flow_SignoffStatus" minOccurs="0"/>
                <xsd:element ref="ns2:lcf76f155ced4ddcb4097134ff3c332f" minOccurs="0"/>
                <xsd:element ref="ns3:TaxCatchAll" minOccurs="0"/>
                <xsd:element ref="ns2:usuar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c1149a-83ff-4224-a8fd-b8a70d9dd2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Sitiodepublicaci_x00f3_n" ma:index="20" nillable="true" ma:displayName="Sitio de publicación" ma:format="Dropdown" ma:internalName="Sitiodepublicaci_x00f3_n">
      <xsd:complexType>
        <xsd:complexContent>
          <xsd:extension base="dms:MultiChoice">
            <xsd:sequence>
              <xsd:element name="Value" maxOccurs="unbounded" minOccurs="0" nillable="true">
                <xsd:simpleType>
                  <xsd:restriction base="dms:Choice">
                    <xsd:enumeration value="Aprovisionamiento"/>
                    <xsd:enumeration value="Apoyo a la venta"/>
                    <xsd:enumeration value="Venta y posventa"/>
                    <xsd:enumeration value="Escucha al cliente"/>
                  </xsd:restriction>
                </xsd:simple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Fecha" ma:index="22" nillable="true" ma:displayName="Fecha" ma:format="DateOnly" ma:internalName="Fecha">
      <xsd:simpleType>
        <xsd:restriction base="dms:DateTime"/>
      </xsd:simpleType>
    </xsd:element>
    <xsd:element name="_Flow_SignoffStatus" ma:index="23" nillable="true" ma:displayName="Sign-off status" ma:internalName="Sign_x002d_off_x0020_status">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usuario" ma:index="27"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7fb642f-5b9c-4899-936f-6de4408566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7f4b6405-b7a0-4345-9b61-7c225426f857}" ma:internalName="TaxCatchAll" ma:showField="CatchAllData" ma:web="27fb642f-5b9c-4899-936f-6de440856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echa xmlns="77c1149a-83ff-4224-a8fd-b8a70d9dd241" xsi:nil="true"/>
    <usuario xmlns="77c1149a-83ff-4224-a8fd-b8a70d9dd241">
      <UserInfo>
        <DisplayName/>
        <AccountId xsi:nil="true"/>
        <AccountType/>
      </UserInfo>
    </usuario>
    <Sitiodepublicaci_x00f3_n xmlns="77c1149a-83ff-4224-a8fd-b8a70d9dd241" xsi:nil="true"/>
    <lcf76f155ced4ddcb4097134ff3c332f xmlns="77c1149a-83ff-4224-a8fd-b8a70d9dd241">
      <Terms xmlns="http://schemas.microsoft.com/office/infopath/2007/PartnerControls"/>
    </lcf76f155ced4ddcb4097134ff3c332f>
    <_Flow_SignoffStatus xmlns="77c1149a-83ff-4224-a8fd-b8a70d9dd241" xsi:nil="true"/>
    <TaxCatchAll xmlns="27fb642f-5b9c-4899-936f-6de4408566e8" xsi:nil="true"/>
  </documentManagement>
</p:properties>
</file>

<file path=customXml/itemProps1.xml><?xml version="1.0" encoding="utf-8"?>
<ds:datastoreItem xmlns:ds="http://schemas.openxmlformats.org/officeDocument/2006/customXml" ds:itemID="{56A2FBBF-604A-4E83-993E-C0C94DF43A2C}">
  <ds:schemaRefs>
    <ds:schemaRef ds:uri="http://schemas.openxmlformats.org/officeDocument/2006/bibliography"/>
  </ds:schemaRefs>
</ds:datastoreItem>
</file>

<file path=customXml/itemProps2.xml><?xml version="1.0" encoding="utf-8"?>
<ds:datastoreItem xmlns:ds="http://schemas.openxmlformats.org/officeDocument/2006/customXml" ds:itemID="{E77F41B2-ED50-4F4F-BE75-FA245336EF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c1149a-83ff-4224-a8fd-b8a70d9dd241"/>
    <ds:schemaRef ds:uri="27fb642f-5b9c-4899-936f-6de440856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EDE46D-D818-4B24-8A08-7C72C30C33FE}">
  <ds:schemaRefs>
    <ds:schemaRef ds:uri="http://schemas.microsoft.com/sharepoint/v3/contenttype/forms"/>
  </ds:schemaRefs>
</ds:datastoreItem>
</file>

<file path=customXml/itemProps4.xml><?xml version="1.0" encoding="utf-8"?>
<ds:datastoreItem xmlns:ds="http://schemas.openxmlformats.org/officeDocument/2006/customXml" ds:itemID="{B178B2B9-97D0-47AC-A51D-6D4660AADCF4}">
  <ds:schemaRefs>
    <ds:schemaRef ds:uri="http://schemas.microsoft.com/office/2006/metadata/properties"/>
    <ds:schemaRef ds:uri="http://schemas.microsoft.com/office/infopath/2007/PartnerControls"/>
    <ds:schemaRef ds:uri="77c1149a-83ff-4224-a8fd-b8a70d9dd241"/>
    <ds:schemaRef ds:uri="27fb642f-5b9c-4899-936f-6de4408566e8"/>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0</TotalTime>
  <Pages>7</Pages>
  <Words>1438</Words>
  <Characters>7910</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2023-10-17T10:10:00Z</dcterms:created>
  <cp:lastPrinted>2023-06-28T09:34:00Z</cp:lastPrinted>
  <dcterms:modified xsi:type="dcterms:W3CDTF">2023-10-17T10:10:00Z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0x010100A17CA9BEE915FD4D99246B668CBC91C8</vt:lpwstr>
  </property>
  <property fmtid="{D5CDD505-2E9C-101B-9397-08002B2CF9AE}" pid="3" name="MediaServiceImageTags">
    <vt:lpwstr/>
  </property>
</Properties>
</file>