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EFEFC" w14:textId="77777777" w:rsidR="003528DE" w:rsidRDefault="003528DE" w:rsidP="00D44CE6">
      <w:pPr>
        <w:rPr>
          <w:b/>
          <w:bCs/>
          <w:sz w:val="30"/>
          <w:szCs w:val="30"/>
        </w:rPr>
      </w:pPr>
    </w:p>
    <w:p w14:paraId="46D8F837" w14:textId="77777777" w:rsidR="000433F4" w:rsidRPr="00097007" w:rsidRDefault="000433F4" w:rsidP="000433F4">
      <w:pPr>
        <w:rPr>
          <w:iCs/>
          <w:color w:val="00B050"/>
          <w:sz w:val="41"/>
          <w:szCs w:val="41"/>
        </w:rPr>
      </w:pPr>
      <w:bookmarkStart w:id="0" w:name="_Hlk184802052"/>
      <w:r w:rsidRPr="00097007">
        <w:rPr>
          <w:b/>
          <w:iCs/>
          <w:color w:val="00B050"/>
          <w:sz w:val="41"/>
          <w:szCs w:val="41"/>
        </w:rPr>
        <w:t xml:space="preserve">XIV Carrera Solidaria de Papá Noel El Corte Inglés </w:t>
      </w:r>
    </w:p>
    <w:p w14:paraId="0CB73AB0" w14:textId="77777777" w:rsidR="000433F4" w:rsidRPr="00D23A4E" w:rsidRDefault="000433F4" w:rsidP="000433F4">
      <w:pPr>
        <w:jc w:val="both"/>
        <w:rPr>
          <w:b/>
          <w:color w:val="000000" w:themeColor="text1"/>
          <w:sz w:val="56"/>
          <w:szCs w:val="56"/>
        </w:rPr>
      </w:pPr>
      <w:r>
        <w:rPr>
          <w:b/>
          <w:color w:val="000000" w:themeColor="text1"/>
          <w:sz w:val="56"/>
          <w:szCs w:val="56"/>
        </w:rPr>
        <w:t xml:space="preserve">11.000 </w:t>
      </w:r>
      <w:proofErr w:type="gramStart"/>
      <w:r>
        <w:rPr>
          <w:b/>
          <w:color w:val="000000" w:themeColor="text1"/>
          <w:sz w:val="56"/>
          <w:szCs w:val="56"/>
        </w:rPr>
        <w:t>Papás</w:t>
      </w:r>
      <w:proofErr w:type="gramEnd"/>
      <w:r>
        <w:rPr>
          <w:b/>
          <w:color w:val="000000" w:themeColor="text1"/>
          <w:sz w:val="56"/>
          <w:szCs w:val="56"/>
        </w:rPr>
        <w:t>, Mamás Noeles y Elfos volverán a llenar las calles de Madrid</w:t>
      </w:r>
    </w:p>
    <w:p w14:paraId="6C532A35" w14:textId="68E5BBF1" w:rsidR="000433F4" w:rsidRDefault="000433F4" w:rsidP="000433F4">
      <w:pPr>
        <w:tabs>
          <w:tab w:val="left" w:pos="142"/>
        </w:tabs>
        <w:jc w:val="both"/>
        <w:rPr>
          <w:b/>
          <w:iCs/>
          <w:color w:val="000000" w:themeColor="text1"/>
        </w:rPr>
      </w:pPr>
      <w:r>
        <w:rPr>
          <w:b/>
          <w:iCs/>
          <w:color w:val="000000" w:themeColor="text1"/>
        </w:rPr>
        <w:t xml:space="preserve">El domingo 21 de diciembre se celebrará una nueva edición de la </w:t>
      </w:r>
      <w:r w:rsidRPr="00810301">
        <w:rPr>
          <w:b/>
          <w:iCs/>
          <w:color w:val="000000" w:themeColor="text1"/>
        </w:rPr>
        <w:t xml:space="preserve">carrera más navideña, familiar y divertida </w:t>
      </w:r>
      <w:r>
        <w:rPr>
          <w:b/>
          <w:iCs/>
          <w:color w:val="000000" w:themeColor="text1"/>
        </w:rPr>
        <w:t xml:space="preserve">de Madrid </w:t>
      </w:r>
      <w:r w:rsidR="00C5495F">
        <w:rPr>
          <w:b/>
          <w:iCs/>
          <w:color w:val="000000" w:themeColor="text1"/>
        </w:rPr>
        <w:t xml:space="preserve">con los últimos dorsales a la venta </w:t>
      </w:r>
      <w:r>
        <w:rPr>
          <w:b/>
          <w:iCs/>
          <w:color w:val="000000" w:themeColor="text1"/>
        </w:rPr>
        <w:t>y con récord de participación. 11</w:t>
      </w:r>
      <w:r w:rsidRPr="00810301">
        <w:rPr>
          <w:b/>
          <w:iCs/>
          <w:color w:val="000000" w:themeColor="text1"/>
        </w:rPr>
        <w:t>.000 “Papás y Mamás” Noeles y Elfos (niñas y niños)</w:t>
      </w:r>
      <w:r>
        <w:rPr>
          <w:b/>
          <w:iCs/>
          <w:color w:val="000000" w:themeColor="text1"/>
        </w:rPr>
        <w:t xml:space="preserve"> completarán el recorrido urbano con salida y meta en el Paseo de Recoletos.</w:t>
      </w:r>
    </w:p>
    <w:bookmarkEnd w:id="0"/>
    <w:p w14:paraId="7E387BB9" w14:textId="77777777" w:rsidR="00223D3A" w:rsidRDefault="00223D3A" w:rsidP="000433F4">
      <w:pPr>
        <w:tabs>
          <w:tab w:val="left" w:pos="142"/>
        </w:tabs>
        <w:jc w:val="both"/>
        <w:rPr>
          <w:i/>
          <w:iCs/>
          <w:color w:val="000000"/>
          <w:sz w:val="24"/>
          <w:szCs w:val="24"/>
        </w:rPr>
      </w:pPr>
    </w:p>
    <w:p w14:paraId="0A7F9364" w14:textId="35EDC8AE" w:rsidR="000433F4" w:rsidRPr="000C3EB1" w:rsidRDefault="000433F4" w:rsidP="000433F4">
      <w:pPr>
        <w:tabs>
          <w:tab w:val="left" w:pos="142"/>
        </w:tabs>
        <w:jc w:val="both"/>
        <w:rPr>
          <w:rFonts w:cstheme="minorHAnsi"/>
          <w:sz w:val="24"/>
          <w:szCs w:val="24"/>
        </w:rPr>
      </w:pPr>
      <w:r w:rsidRPr="000C3EB1">
        <w:rPr>
          <w:i/>
          <w:iCs/>
          <w:color w:val="000000"/>
          <w:sz w:val="24"/>
          <w:szCs w:val="24"/>
        </w:rPr>
        <w:t xml:space="preserve">Madrid, a </w:t>
      </w:r>
      <w:r>
        <w:rPr>
          <w:i/>
          <w:iCs/>
          <w:color w:val="000000"/>
          <w:sz w:val="24"/>
          <w:szCs w:val="24"/>
        </w:rPr>
        <w:t>16</w:t>
      </w:r>
      <w:r w:rsidRPr="000C3EB1">
        <w:rPr>
          <w:i/>
          <w:iCs/>
          <w:color w:val="000000"/>
          <w:sz w:val="24"/>
          <w:szCs w:val="24"/>
        </w:rPr>
        <w:t xml:space="preserve"> de diciembre de 2025</w:t>
      </w:r>
      <w:r w:rsidRPr="000C3EB1">
        <w:rPr>
          <w:color w:val="000000"/>
          <w:sz w:val="24"/>
          <w:szCs w:val="24"/>
        </w:rPr>
        <w:t xml:space="preserve">- La </w:t>
      </w:r>
      <w:r w:rsidRPr="000C3EB1">
        <w:rPr>
          <w:b/>
          <w:bCs/>
          <w:color w:val="000000"/>
          <w:sz w:val="24"/>
          <w:szCs w:val="24"/>
        </w:rPr>
        <w:t xml:space="preserve">XIV edición </w:t>
      </w:r>
      <w:r w:rsidRPr="000C3EB1">
        <w:rPr>
          <w:rFonts w:cstheme="minorHAnsi"/>
          <w:b/>
          <w:bCs/>
          <w:sz w:val="24"/>
          <w:szCs w:val="24"/>
        </w:rPr>
        <w:t>de la Carrera de Papá Noel El Corte Inglés</w:t>
      </w:r>
      <w:r w:rsidRPr="000C3EB1">
        <w:rPr>
          <w:rFonts w:cstheme="minorHAnsi"/>
          <w:sz w:val="24"/>
          <w:szCs w:val="24"/>
        </w:rPr>
        <w:t xml:space="preserve"> volverá a teñir de rojo y blanco con los trajes de los participantes (salteado con el verde y blanco de los trajes de los elfos que lucen los menores de 12 años) el </w:t>
      </w:r>
      <w:r w:rsidRPr="000C3EB1">
        <w:rPr>
          <w:rFonts w:cstheme="minorHAnsi"/>
          <w:b/>
          <w:bCs/>
          <w:sz w:val="24"/>
          <w:szCs w:val="24"/>
        </w:rPr>
        <w:t xml:space="preserve">Paseo de la Castellana de Madrid </w:t>
      </w:r>
      <w:r w:rsidRPr="000C3EB1">
        <w:rPr>
          <w:rFonts w:cstheme="minorHAnsi"/>
          <w:sz w:val="24"/>
          <w:szCs w:val="24"/>
        </w:rPr>
        <w:t xml:space="preserve">el 21 de diciembre. </w:t>
      </w:r>
    </w:p>
    <w:p w14:paraId="5B462BA2" w14:textId="09BE1CEB" w:rsidR="000433F4" w:rsidRPr="00E60005" w:rsidRDefault="000433F4" w:rsidP="000433F4">
      <w:pPr>
        <w:tabs>
          <w:tab w:val="left" w:pos="142"/>
        </w:tabs>
        <w:jc w:val="both"/>
        <w:rPr>
          <w:rFonts w:cstheme="minorHAnsi"/>
          <w:sz w:val="24"/>
          <w:szCs w:val="24"/>
        </w:rPr>
      </w:pPr>
      <w:r w:rsidRPr="000C3EB1">
        <w:rPr>
          <w:rFonts w:cstheme="minorHAnsi"/>
          <w:sz w:val="24"/>
          <w:szCs w:val="24"/>
        </w:rPr>
        <w:t xml:space="preserve">La </w:t>
      </w:r>
      <w:r w:rsidRPr="000C3EB1">
        <w:rPr>
          <w:rFonts w:cstheme="minorHAnsi"/>
          <w:b/>
          <w:bCs/>
          <w:sz w:val="24"/>
          <w:szCs w:val="24"/>
        </w:rPr>
        <w:t>prueba de 4,5 kilómetros</w:t>
      </w:r>
      <w:r w:rsidRPr="000C3EB1">
        <w:rPr>
          <w:rFonts w:cstheme="minorHAnsi"/>
          <w:sz w:val="24"/>
          <w:szCs w:val="24"/>
        </w:rPr>
        <w:t xml:space="preserve"> comenzará </w:t>
      </w:r>
      <w:r w:rsidRPr="000C3EB1">
        <w:rPr>
          <w:rFonts w:cstheme="minorHAnsi"/>
          <w:b/>
          <w:bCs/>
          <w:sz w:val="24"/>
          <w:szCs w:val="24"/>
        </w:rPr>
        <w:t>a las 10.00h en el Paseo de Recoletos</w:t>
      </w:r>
      <w:r w:rsidRPr="000C3EB1">
        <w:rPr>
          <w:rFonts w:cstheme="minorHAnsi"/>
          <w:sz w:val="24"/>
          <w:szCs w:val="24"/>
        </w:rPr>
        <w:t xml:space="preserve"> con la llegada del mismísimo Pap</w:t>
      </w:r>
      <w:r>
        <w:rPr>
          <w:rFonts w:cstheme="minorHAnsi"/>
          <w:sz w:val="24"/>
          <w:szCs w:val="24"/>
        </w:rPr>
        <w:t>á</w:t>
      </w:r>
      <w:r w:rsidRPr="000C3EB1">
        <w:rPr>
          <w:rFonts w:cstheme="minorHAnsi"/>
          <w:sz w:val="24"/>
          <w:szCs w:val="24"/>
        </w:rPr>
        <w:t xml:space="preserve"> Noel y los 11.000 participantes </w:t>
      </w:r>
      <w:r w:rsidR="00760944">
        <w:rPr>
          <w:rFonts w:cstheme="minorHAnsi"/>
          <w:sz w:val="24"/>
          <w:szCs w:val="24"/>
        </w:rPr>
        <w:t xml:space="preserve">que </w:t>
      </w:r>
      <w:r w:rsidRPr="000C3EB1">
        <w:rPr>
          <w:rFonts w:cstheme="minorHAnsi"/>
          <w:sz w:val="24"/>
          <w:szCs w:val="24"/>
        </w:rPr>
        <w:t xml:space="preserve">disfrutarán del recorrido urbano dando </w:t>
      </w:r>
      <w:r w:rsidR="00760944">
        <w:rPr>
          <w:rFonts w:cstheme="minorHAnsi"/>
          <w:sz w:val="24"/>
          <w:szCs w:val="24"/>
        </w:rPr>
        <w:t xml:space="preserve">así </w:t>
      </w:r>
      <w:r w:rsidRPr="000C3EB1">
        <w:rPr>
          <w:rFonts w:cstheme="minorHAnsi"/>
          <w:sz w:val="24"/>
          <w:szCs w:val="24"/>
        </w:rPr>
        <w:t xml:space="preserve">comienzo a la </w:t>
      </w:r>
      <w:r w:rsidRPr="00E60005">
        <w:rPr>
          <w:rFonts w:cstheme="minorHAnsi"/>
          <w:sz w:val="24"/>
          <w:szCs w:val="24"/>
        </w:rPr>
        <w:t xml:space="preserve">Navidad de una forma deportiva y familiar. De cada una de las inscripciones </w:t>
      </w:r>
      <w:r w:rsidRPr="00E60005">
        <w:rPr>
          <w:rFonts w:cstheme="minorHAnsi"/>
          <w:b/>
          <w:bCs/>
          <w:sz w:val="24"/>
          <w:szCs w:val="24"/>
        </w:rPr>
        <w:t xml:space="preserve">1€ irá destinado al proyecto “PRIMERA INFANCIA” de Cruz Roja, </w:t>
      </w:r>
      <w:r w:rsidRPr="00E60005">
        <w:rPr>
          <w:rFonts w:cstheme="minorHAnsi"/>
          <w:sz w:val="24"/>
          <w:szCs w:val="24"/>
        </w:rPr>
        <w:t>un proyecto que integra un conjunto de actuaciones dirigidas a apoyar a las familias en situación de vulnerabilidad social para que, padres, madres y/o abuelos que están criando y educando a niños/as de 0 a 6 años, puedan responder a sus necesidades.</w:t>
      </w:r>
    </w:p>
    <w:p w14:paraId="2E04CA8E" w14:textId="77777777" w:rsidR="000433F4" w:rsidRDefault="000433F4" w:rsidP="000433F4">
      <w:pPr>
        <w:tabs>
          <w:tab w:val="left" w:pos="142"/>
        </w:tabs>
        <w:jc w:val="both"/>
        <w:rPr>
          <w:rFonts w:cstheme="minorHAnsi"/>
          <w:sz w:val="24"/>
          <w:szCs w:val="24"/>
        </w:rPr>
      </w:pPr>
      <w:r w:rsidRPr="00E60005">
        <w:rPr>
          <w:rFonts w:cstheme="minorHAnsi"/>
          <w:sz w:val="24"/>
          <w:szCs w:val="24"/>
        </w:rPr>
        <w:t>Los dorsales se pueden recoger en la Feria del Corredor, el espacio dedicado exclusivamente a la carrera que se encuentra en la séptima planta de Deportes de El Corte Inglés de Princesa y que estará operativo del 18 al 20 de diciembre de 10</w:t>
      </w:r>
      <w:r>
        <w:rPr>
          <w:rFonts w:cstheme="minorHAnsi"/>
          <w:sz w:val="24"/>
          <w:szCs w:val="24"/>
        </w:rPr>
        <w:t>.00</w:t>
      </w:r>
      <w:r w:rsidRPr="00E60005">
        <w:rPr>
          <w:rFonts w:cstheme="minorHAnsi"/>
          <w:sz w:val="24"/>
          <w:szCs w:val="24"/>
        </w:rPr>
        <w:t xml:space="preserve"> a</w:t>
      </w:r>
      <w:r>
        <w:rPr>
          <w:rFonts w:cstheme="minorHAnsi"/>
          <w:sz w:val="24"/>
          <w:szCs w:val="24"/>
        </w:rPr>
        <w:t xml:space="preserve"> 22.00h, en horario comercial</w:t>
      </w:r>
      <w:r w:rsidRPr="00E60005">
        <w:rPr>
          <w:rFonts w:cstheme="minorHAnsi"/>
          <w:sz w:val="24"/>
          <w:szCs w:val="24"/>
        </w:rPr>
        <w:t>.</w:t>
      </w:r>
    </w:p>
    <w:p w14:paraId="08DB8839" w14:textId="77777777" w:rsidR="000433F4" w:rsidRPr="000C3EB1" w:rsidRDefault="000433F4" w:rsidP="000433F4">
      <w:pPr>
        <w:tabs>
          <w:tab w:val="left" w:pos="142"/>
        </w:tabs>
        <w:jc w:val="both"/>
        <w:rPr>
          <w:rFonts w:cstheme="minorHAnsi"/>
          <w:sz w:val="24"/>
          <w:szCs w:val="24"/>
        </w:rPr>
      </w:pPr>
    </w:p>
    <w:p w14:paraId="6905B5FE" w14:textId="77777777" w:rsidR="000433F4" w:rsidRPr="00097007" w:rsidRDefault="000433F4" w:rsidP="000433F4">
      <w:pPr>
        <w:jc w:val="both"/>
        <w:rPr>
          <w:b/>
          <w:bCs/>
          <w:color w:val="00B050"/>
        </w:rPr>
      </w:pPr>
      <w:r w:rsidRPr="00097007">
        <w:rPr>
          <w:b/>
          <w:bCs/>
          <w:color w:val="00B050"/>
        </w:rPr>
        <w:t>PAPÁ NOEL Y MAMÁ NOEL DE ORO 2025</w:t>
      </w:r>
    </w:p>
    <w:p w14:paraId="1B23AF76" w14:textId="4391E3BF" w:rsidR="000433F4" w:rsidRPr="000C3EB1" w:rsidRDefault="000433F4" w:rsidP="000433F4">
      <w:pPr>
        <w:tabs>
          <w:tab w:val="left" w:pos="142"/>
        </w:tabs>
        <w:jc w:val="both"/>
        <w:rPr>
          <w:rFonts w:cstheme="minorHAnsi"/>
          <w:sz w:val="24"/>
          <w:szCs w:val="24"/>
        </w:rPr>
      </w:pPr>
      <w:r w:rsidRPr="000C3EB1">
        <w:rPr>
          <w:rFonts w:cstheme="minorHAnsi"/>
          <w:sz w:val="24"/>
          <w:szCs w:val="24"/>
        </w:rPr>
        <w:t xml:space="preserve">A las 9.50h en el arco de salida se hará entrega del Papá Noel de Oro a Pablo Villalobos y de la Mamá Noel de Oro a Tamara Sanfabio, dos atletas madrileños que cada año participan en esta prueba de forma familiar. </w:t>
      </w:r>
      <w:r w:rsidRPr="000C3EB1">
        <w:rPr>
          <w:rFonts w:cstheme="minorHAnsi"/>
          <w:b/>
          <w:bCs/>
          <w:sz w:val="24"/>
          <w:szCs w:val="24"/>
        </w:rPr>
        <w:t xml:space="preserve">Pablo Villalobos </w:t>
      </w:r>
      <w:r w:rsidRPr="000C3EB1">
        <w:rPr>
          <w:rFonts w:cstheme="minorHAnsi"/>
          <w:sz w:val="24"/>
          <w:szCs w:val="24"/>
        </w:rPr>
        <w:t xml:space="preserve">ha sido internacional en todas las modalidades del atletismo, pista, campo a través ruta y montaña destacando su 5º puesto en el Campeonato de Europa de Maratón en 2010 y 7º de Europa de 5.000m </w:t>
      </w:r>
      <w:r w:rsidRPr="000C3EB1">
        <w:rPr>
          <w:rFonts w:cstheme="minorHAnsi"/>
          <w:sz w:val="24"/>
          <w:szCs w:val="24"/>
        </w:rPr>
        <w:lastRenderedPageBreak/>
        <w:t>en pista en 2006. Doble campeón de España de maratón 2011 y 2017 y de medio maratón en 2009.</w:t>
      </w:r>
      <w:r w:rsidRPr="000C3EB1">
        <w:rPr>
          <w:rFonts w:ascii="Calibri" w:eastAsia="Times New Roman" w:hAnsi="Calibri" w:cs="Calibri"/>
          <w:color w:val="000000"/>
          <w:kern w:val="0"/>
          <w:sz w:val="24"/>
          <w:szCs w:val="24"/>
          <w:lang w:eastAsia="es-ES"/>
          <w14:ligatures w14:val="none"/>
        </w:rPr>
        <w:t xml:space="preserve"> </w:t>
      </w:r>
      <w:r w:rsidRPr="000C3EB1">
        <w:rPr>
          <w:rFonts w:ascii="Calibri" w:eastAsia="Times New Roman" w:hAnsi="Calibri" w:cs="Calibri"/>
          <w:b/>
          <w:bCs/>
          <w:color w:val="000000"/>
          <w:kern w:val="0"/>
          <w:sz w:val="24"/>
          <w:szCs w:val="24"/>
          <w:lang w:eastAsia="es-ES"/>
          <w14:ligatures w14:val="none"/>
        </w:rPr>
        <w:t>Tamara Sanfabio</w:t>
      </w:r>
      <w:r w:rsidRPr="000C3EB1">
        <w:rPr>
          <w:rFonts w:ascii="Calibri" w:eastAsia="Times New Roman" w:hAnsi="Calibri" w:cs="Calibri"/>
          <w:color w:val="000000"/>
          <w:kern w:val="0"/>
          <w:sz w:val="24"/>
          <w:szCs w:val="24"/>
          <w:lang w:eastAsia="es-ES"/>
          <w14:ligatures w14:val="none"/>
        </w:rPr>
        <w:t xml:space="preserve">, </w:t>
      </w:r>
      <w:r w:rsidRPr="000C3EB1">
        <w:rPr>
          <w:rFonts w:cstheme="minorHAnsi"/>
          <w:sz w:val="24"/>
          <w:szCs w:val="24"/>
        </w:rPr>
        <w:t>campeona de España de maratón en 2011, récord de España de 2000m obstáculos durante casi quince años, bronce iberoamericano en 3000m obstáculos en 2006 y cinco veces primera española en las maratones de Sevilla y Madrid. E</w:t>
      </w:r>
      <w:r w:rsidRPr="000C3EB1">
        <w:rPr>
          <w:color w:val="000000"/>
          <w:sz w:val="24"/>
          <w:szCs w:val="24"/>
        </w:rPr>
        <w:t xml:space="preserve">s la atleta que este año recibirá la Mamá Noel de oro y que ha sido ganadora de las dos últimas ediciones de esta prueba. </w:t>
      </w:r>
    </w:p>
    <w:p w14:paraId="430F01B5" w14:textId="77777777" w:rsidR="000433F4" w:rsidRPr="00097007" w:rsidRDefault="000433F4" w:rsidP="000433F4">
      <w:pPr>
        <w:jc w:val="both"/>
        <w:rPr>
          <w:b/>
          <w:bCs/>
          <w:color w:val="00B050"/>
        </w:rPr>
      </w:pPr>
      <w:r w:rsidRPr="00097007">
        <w:rPr>
          <w:b/>
          <w:bCs/>
          <w:color w:val="00B050"/>
        </w:rPr>
        <w:t>OTRAS ACTIVIDADES EN META</w:t>
      </w:r>
    </w:p>
    <w:p w14:paraId="31C14D4E" w14:textId="7C156E93" w:rsidR="000433F4" w:rsidRPr="000C3EB1" w:rsidRDefault="000433F4" w:rsidP="000433F4">
      <w:pPr>
        <w:jc w:val="both"/>
        <w:rPr>
          <w:color w:val="000000"/>
          <w:sz w:val="24"/>
          <w:szCs w:val="24"/>
        </w:rPr>
      </w:pPr>
      <w:r w:rsidRPr="000C3EB1">
        <w:rPr>
          <w:color w:val="000000"/>
          <w:sz w:val="24"/>
          <w:szCs w:val="24"/>
        </w:rPr>
        <w:t xml:space="preserve">Una vez finalizada la Carrera los participantes podrán pasar por el </w:t>
      </w:r>
      <w:r w:rsidRPr="000C3EB1">
        <w:rPr>
          <w:b/>
          <w:bCs/>
          <w:color w:val="000000"/>
          <w:sz w:val="24"/>
          <w:szCs w:val="24"/>
        </w:rPr>
        <w:t>photocall donde estará Papá Noel</w:t>
      </w:r>
      <w:r w:rsidRPr="000C3EB1">
        <w:rPr>
          <w:color w:val="000000"/>
          <w:sz w:val="24"/>
          <w:szCs w:val="24"/>
        </w:rPr>
        <w:t xml:space="preserve"> para recoger las cartas y posar en las fotos. En el camión escenario a las 10.30h habrá una sesión de </w:t>
      </w:r>
      <w:r w:rsidRPr="000C3EB1">
        <w:rPr>
          <w:b/>
          <w:bCs/>
          <w:color w:val="000000"/>
          <w:sz w:val="24"/>
          <w:szCs w:val="24"/>
        </w:rPr>
        <w:t>Zumba Kids</w:t>
      </w:r>
      <w:r w:rsidRPr="000C3EB1">
        <w:rPr>
          <w:color w:val="000000"/>
          <w:sz w:val="24"/>
          <w:szCs w:val="24"/>
        </w:rPr>
        <w:t xml:space="preserve"> con Rafi Higuera y a las 11.00h tendrá lugar la entrega de premios. Acto seguido actuará el cantautor Antonio de la Rocha. La </w:t>
      </w:r>
      <w:r w:rsidRPr="000C3EB1">
        <w:rPr>
          <w:b/>
          <w:bCs/>
          <w:color w:val="000000"/>
          <w:sz w:val="24"/>
          <w:szCs w:val="24"/>
        </w:rPr>
        <w:t>Biblioteca Infantil de la Fundación ONCE</w:t>
      </w:r>
      <w:r w:rsidRPr="000C3EB1">
        <w:rPr>
          <w:color w:val="000000"/>
          <w:sz w:val="24"/>
          <w:szCs w:val="24"/>
        </w:rPr>
        <w:t xml:space="preserve"> estará presente en la zona de postmeta con un pintacaras y un cuentacuentos para los más pequeños. </w:t>
      </w:r>
    </w:p>
    <w:p w14:paraId="5FBF66ED" w14:textId="77777777" w:rsidR="000433F4" w:rsidRPr="000C3EB1" w:rsidRDefault="000433F4" w:rsidP="000433F4">
      <w:pPr>
        <w:jc w:val="both"/>
        <w:rPr>
          <w:color w:val="000000"/>
          <w:sz w:val="24"/>
          <w:szCs w:val="24"/>
        </w:rPr>
      </w:pPr>
      <w:r w:rsidRPr="000C3EB1">
        <w:rPr>
          <w:b/>
          <w:bCs/>
          <w:color w:val="000000"/>
          <w:sz w:val="24"/>
          <w:szCs w:val="24"/>
        </w:rPr>
        <w:t>Xplora</w:t>
      </w:r>
      <w:r w:rsidRPr="000C3EB1">
        <w:rPr>
          <w:color w:val="000000"/>
          <w:sz w:val="24"/>
          <w:szCs w:val="24"/>
        </w:rPr>
        <w:t xml:space="preserve">, que estrena patrocinio en la Carrera de Papá Noel, regalará mil </w:t>
      </w:r>
      <w:r>
        <w:rPr>
          <w:color w:val="000000"/>
          <w:sz w:val="24"/>
          <w:szCs w:val="24"/>
        </w:rPr>
        <w:t>goodie</w:t>
      </w:r>
      <w:r w:rsidRPr="000C3EB1">
        <w:rPr>
          <w:color w:val="000000"/>
          <w:sz w:val="24"/>
          <w:szCs w:val="24"/>
        </w:rPr>
        <w:t xml:space="preserve"> bags a los primeros elfos (niños) que se acerquen por su stand en la zona de meta</w:t>
      </w:r>
      <w:r>
        <w:rPr>
          <w:color w:val="000000"/>
          <w:sz w:val="24"/>
          <w:szCs w:val="24"/>
        </w:rPr>
        <w:t xml:space="preserve"> </w:t>
      </w:r>
      <w:r w:rsidRPr="000C3EB1">
        <w:rPr>
          <w:color w:val="000000"/>
          <w:sz w:val="24"/>
          <w:szCs w:val="24"/>
        </w:rPr>
        <w:t xml:space="preserve">con sorpresas y un código QR con descuento para los smartwatches, invitando a todos ellos a hacerse una foto en su photocall navideño. Y </w:t>
      </w:r>
      <w:r w:rsidRPr="000C3EB1">
        <w:rPr>
          <w:b/>
          <w:bCs/>
          <w:color w:val="000000"/>
          <w:sz w:val="24"/>
          <w:szCs w:val="24"/>
        </w:rPr>
        <w:t>Toyota Kuruma</w:t>
      </w:r>
      <w:r w:rsidRPr="000C3EB1">
        <w:rPr>
          <w:color w:val="000000"/>
          <w:sz w:val="24"/>
          <w:szCs w:val="24"/>
        </w:rPr>
        <w:t xml:space="preserve"> recogerá desde las 9.00h de la mañana y hasta la finalización del evento, juguetes nuevos o seminuevos y material escolar que posteriormente entregarán a la Fundación Pajes Mágicos y la Asociación Encamino. </w:t>
      </w:r>
    </w:p>
    <w:p w14:paraId="4CDC77C6" w14:textId="5D3FEF24" w:rsidR="000433F4" w:rsidRPr="00760944" w:rsidRDefault="000433F4" w:rsidP="000433F4">
      <w:pPr>
        <w:jc w:val="both"/>
        <w:rPr>
          <w:b/>
          <w:bCs/>
          <w:color w:val="00B050"/>
        </w:rPr>
      </w:pPr>
      <w:r w:rsidRPr="00760944">
        <w:rPr>
          <w:b/>
          <w:bCs/>
          <w:color w:val="00B050"/>
        </w:rPr>
        <w:t>ACERCA DE EL CORTE INGLÉS</w:t>
      </w:r>
    </w:p>
    <w:p w14:paraId="40EBD36D" w14:textId="77777777" w:rsidR="000433F4" w:rsidRPr="000C3EB1" w:rsidRDefault="000433F4" w:rsidP="000433F4">
      <w:pPr>
        <w:jc w:val="both"/>
        <w:rPr>
          <w:rFonts w:cstheme="minorHAnsi"/>
          <w:sz w:val="24"/>
          <w:szCs w:val="24"/>
        </w:rPr>
      </w:pPr>
      <w:r w:rsidRPr="000C3EB1">
        <w:rPr>
          <w:rFonts w:cstheme="minorHAnsi"/>
          <w:sz w:val="24"/>
          <w:szCs w:val="24"/>
        </w:rPr>
        <w:t>El Corte Inglés mantiene una vinculación con la sociedad en los lugares en los que opera que le permite contribuir de forma positiva en las personas a través del desarrollo de distintas iniciativas. En esta línea, el deporte es precisamente una de las principales líneas de actuación que permiten a la compañía fomentar y fortalecer vínculos tanto de forma interna como externa. El Corte Inglés patrocina pruebas populares, locales y nacionales, así como competiciones y federaciones profesionales que le acercan a la sociedad y a través de ellas promueve el espíritu de superación personal, la constancia, los hábitos de vida saludables y el trabajo en equipo.</w:t>
      </w:r>
    </w:p>
    <w:p w14:paraId="4AB85753" w14:textId="77777777" w:rsidR="000433F4" w:rsidRPr="000C3EB1" w:rsidRDefault="000433F4" w:rsidP="000433F4">
      <w:pPr>
        <w:jc w:val="both"/>
        <w:rPr>
          <w:rFonts w:cstheme="minorHAnsi"/>
          <w:color w:val="000000"/>
          <w:sz w:val="24"/>
          <w:szCs w:val="24"/>
        </w:rPr>
      </w:pPr>
      <w:r w:rsidRPr="000C3EB1">
        <w:rPr>
          <w:rFonts w:cstheme="minorHAnsi"/>
          <w:color w:val="000000"/>
          <w:sz w:val="24"/>
          <w:szCs w:val="24"/>
        </w:rPr>
        <w:t xml:space="preserve">La XIV Carrera de Papá Noel de Madrid cuenta con el patrocinio principal de El Corte Inglés, seguido de TotalEnergies con el apoyo del Ayuntamiento de Madrid. Xplora, Kellogg’s, Toyota Kuruma, Coca Cola, Rafael Hoteles y VIPS son también colaboradores del evento. </w:t>
      </w:r>
      <w:bookmarkStart w:id="1" w:name="_Hlk184802093"/>
    </w:p>
    <w:p w14:paraId="0F8B2B17" w14:textId="36B80E29" w:rsidR="00223759" w:rsidRPr="00304E2A" w:rsidRDefault="000433F4" w:rsidP="00304E2A">
      <w:pPr>
        <w:pStyle w:val="Ttulo2"/>
        <w:rPr>
          <w:rFonts w:asciiTheme="minorHAnsi" w:hAnsiTheme="minorHAnsi" w:cstheme="minorHAnsi"/>
          <w:b w:val="0"/>
          <w:sz w:val="22"/>
          <w:szCs w:val="22"/>
        </w:rPr>
      </w:pPr>
      <w:r w:rsidRPr="000C3EB1">
        <w:rPr>
          <w:rFonts w:asciiTheme="minorHAnsi" w:hAnsiTheme="minorHAnsi" w:cstheme="minorHAnsi"/>
          <w:b w:val="0"/>
          <w:sz w:val="24"/>
          <w:szCs w:val="24"/>
        </w:rPr>
        <w:t xml:space="preserve">Más información: </w:t>
      </w:r>
      <w:hyperlink r:id="rId7" w:history="1">
        <w:r w:rsidRPr="000C3EB1">
          <w:rPr>
            <w:rStyle w:val="Hipervnculo"/>
            <w:rFonts w:asciiTheme="minorHAnsi" w:hAnsiTheme="minorHAnsi" w:cstheme="minorHAnsi"/>
            <w:b w:val="0"/>
            <w:sz w:val="24"/>
            <w:szCs w:val="24"/>
          </w:rPr>
          <w:t>https://www.lacarreradepapanoel.com/</w:t>
        </w:r>
      </w:hyperlink>
      <w:r w:rsidRPr="000C3EB1">
        <w:rPr>
          <w:rFonts w:asciiTheme="minorHAnsi" w:hAnsiTheme="minorHAnsi" w:cstheme="minorHAnsi"/>
          <w:b w:val="0"/>
          <w:sz w:val="24"/>
          <w:szCs w:val="24"/>
        </w:rPr>
        <w:t xml:space="preserve"> </w:t>
      </w:r>
      <w:r w:rsidRPr="000C3EB1">
        <w:rPr>
          <w:rFonts w:asciiTheme="minorHAnsi" w:hAnsiTheme="minorHAnsi" w:cstheme="minorHAnsi"/>
          <w:b w:val="0"/>
          <w:sz w:val="24"/>
          <w:szCs w:val="24"/>
        </w:rPr>
        <w:br/>
        <w:t xml:space="preserve">Descarga de imágenes: </w:t>
      </w:r>
      <w:hyperlink r:id="rId8" w:history="1">
        <w:r w:rsidR="00C5495F" w:rsidRPr="00C5495F">
          <w:rPr>
            <w:rStyle w:val="Hipervnculo"/>
            <w:rFonts w:asciiTheme="minorHAnsi" w:hAnsiTheme="minorHAnsi" w:cstheme="minorHAnsi"/>
            <w:b w:val="0"/>
            <w:sz w:val="24"/>
            <w:szCs w:val="24"/>
          </w:rPr>
          <w:t xml:space="preserve">https://we.tl/t-ifjfwWhtUO </w:t>
        </w:r>
      </w:hyperlink>
      <w:bookmarkEnd w:id="1"/>
    </w:p>
    <w:sectPr w:rsidR="00223759" w:rsidRPr="00304E2A" w:rsidSect="00A543B3">
      <w:headerReference w:type="default" r:id="rId9"/>
      <w:footerReference w:type="default" r:id="rId10"/>
      <w:pgSz w:w="11906" w:h="16838"/>
      <w:pgMar w:top="1417" w:right="1701" w:bottom="1417" w:left="1701" w:header="708" w:footer="1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77DE4" w14:textId="77777777" w:rsidR="006F146A" w:rsidRDefault="006F146A" w:rsidP="00E61022">
      <w:pPr>
        <w:spacing w:after="0" w:line="240" w:lineRule="auto"/>
      </w:pPr>
      <w:r>
        <w:separator/>
      </w:r>
    </w:p>
  </w:endnote>
  <w:endnote w:type="continuationSeparator" w:id="0">
    <w:p w14:paraId="5CB36645" w14:textId="77777777" w:rsidR="006F146A" w:rsidRDefault="006F146A" w:rsidP="00E61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0B9F" w14:textId="4BE0D843" w:rsidR="00A543B3" w:rsidRPr="00A543B3" w:rsidRDefault="00A543B3" w:rsidP="00A543B3">
    <w:pPr>
      <w:pStyle w:val="Piedepgina"/>
    </w:pPr>
    <w:r w:rsidRPr="00A543B3">
      <w:rPr>
        <w:noProof/>
      </w:rPr>
      <w:drawing>
        <wp:anchor distT="0" distB="0" distL="114300" distR="114300" simplePos="0" relativeHeight="251658240" behindDoc="0" locked="0" layoutInCell="1" allowOverlap="1" wp14:anchorId="338B50F8" wp14:editId="53A22D75">
          <wp:simplePos x="0" y="0"/>
          <wp:positionH relativeFrom="column">
            <wp:posOffset>-52642</wp:posOffset>
          </wp:positionH>
          <wp:positionV relativeFrom="paragraph">
            <wp:posOffset>77042</wp:posOffset>
          </wp:positionV>
          <wp:extent cx="5639667" cy="701643"/>
          <wp:effectExtent l="0" t="0" r="0" b="3810"/>
          <wp:wrapSquare wrapText="bothSides"/>
          <wp:docPr id="47828477" name="Imagen 4" descr="Interfaz de usuario gráfica, Diagrama, Aplicación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48333" name="Imagen 4" descr="Interfaz de usuario gráfica, Diagrama, Aplicación  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9667" cy="7016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4435B8" w14:textId="6ABC10E4" w:rsidR="00E61022" w:rsidRDefault="00E61022" w:rsidP="00037A4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82CEB" w14:textId="77777777" w:rsidR="006F146A" w:rsidRDefault="006F146A" w:rsidP="00E61022">
      <w:pPr>
        <w:spacing w:after="0" w:line="240" w:lineRule="auto"/>
      </w:pPr>
      <w:r>
        <w:separator/>
      </w:r>
    </w:p>
  </w:footnote>
  <w:footnote w:type="continuationSeparator" w:id="0">
    <w:p w14:paraId="4E30ADBA" w14:textId="77777777" w:rsidR="006F146A" w:rsidRDefault="006F146A" w:rsidP="00E61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CF1D" w14:textId="7FE54D29" w:rsidR="003379AC" w:rsidRPr="003379AC" w:rsidRDefault="003379AC" w:rsidP="003379AC">
    <w:pPr>
      <w:pStyle w:val="Encabezado"/>
    </w:pPr>
    <w:r w:rsidRPr="003379AC">
      <w:drawing>
        <wp:inline distT="0" distB="0" distL="0" distR="0" wp14:anchorId="7D1538CB" wp14:editId="2A0DAE9E">
          <wp:extent cx="5382285" cy="939891"/>
          <wp:effectExtent l="0" t="0" r="8890" b="0"/>
          <wp:docPr id="902453121" name="Imagen 2" descr="Un dibujo de una cara feliz  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53121" name="Imagen 2" descr="Un dibujo de una cara feliz  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5146" cy="947376"/>
                  </a:xfrm>
                  <a:prstGeom prst="rect">
                    <a:avLst/>
                  </a:prstGeom>
                  <a:noFill/>
                  <a:ln>
                    <a:noFill/>
                  </a:ln>
                </pic:spPr>
              </pic:pic>
            </a:graphicData>
          </a:graphic>
        </wp:inline>
      </w:drawing>
    </w:r>
  </w:p>
  <w:p w14:paraId="1FD52604" w14:textId="664E4A5F" w:rsidR="00C5388F" w:rsidRDefault="00C5388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95F"/>
    <w:rsid w:val="0000057A"/>
    <w:rsid w:val="00014B7E"/>
    <w:rsid w:val="00037A4A"/>
    <w:rsid w:val="000433F4"/>
    <w:rsid w:val="00097007"/>
    <w:rsid w:val="000C6E36"/>
    <w:rsid w:val="00111215"/>
    <w:rsid w:val="00142B4B"/>
    <w:rsid w:val="002179EC"/>
    <w:rsid w:val="00223759"/>
    <w:rsid w:val="00223D3A"/>
    <w:rsid w:val="00226F27"/>
    <w:rsid w:val="002358BF"/>
    <w:rsid w:val="00296CAC"/>
    <w:rsid w:val="002B28BC"/>
    <w:rsid w:val="002C6A84"/>
    <w:rsid w:val="00304E2A"/>
    <w:rsid w:val="003351A3"/>
    <w:rsid w:val="003379AC"/>
    <w:rsid w:val="003528DE"/>
    <w:rsid w:val="00391C96"/>
    <w:rsid w:val="0043117C"/>
    <w:rsid w:val="00473583"/>
    <w:rsid w:val="004B1144"/>
    <w:rsid w:val="004D13C8"/>
    <w:rsid w:val="00544E88"/>
    <w:rsid w:val="005C3932"/>
    <w:rsid w:val="00605563"/>
    <w:rsid w:val="006A4401"/>
    <w:rsid w:val="006F146A"/>
    <w:rsid w:val="007074D1"/>
    <w:rsid w:val="00747FA5"/>
    <w:rsid w:val="00760944"/>
    <w:rsid w:val="007A36E4"/>
    <w:rsid w:val="008B3ED5"/>
    <w:rsid w:val="00983567"/>
    <w:rsid w:val="00A02D89"/>
    <w:rsid w:val="00A15B13"/>
    <w:rsid w:val="00A16660"/>
    <w:rsid w:val="00A543B3"/>
    <w:rsid w:val="00AB189F"/>
    <w:rsid w:val="00B874BF"/>
    <w:rsid w:val="00BB381A"/>
    <w:rsid w:val="00BD5065"/>
    <w:rsid w:val="00C4189A"/>
    <w:rsid w:val="00C5388F"/>
    <w:rsid w:val="00C5495F"/>
    <w:rsid w:val="00CE7947"/>
    <w:rsid w:val="00D44CE6"/>
    <w:rsid w:val="00DA102A"/>
    <w:rsid w:val="00DA3E91"/>
    <w:rsid w:val="00DA45E3"/>
    <w:rsid w:val="00E27950"/>
    <w:rsid w:val="00E61022"/>
    <w:rsid w:val="00E90AFC"/>
    <w:rsid w:val="00EA143E"/>
    <w:rsid w:val="00FE7F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B582F"/>
  <w15:docId w15:val="{E589F65B-72BB-49E0-90D0-A9D6E367C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E2795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E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44CE6"/>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Hipervnculo">
    <w:name w:val="Hyperlink"/>
    <w:basedOn w:val="Fuentedeprrafopredeter"/>
    <w:uiPriority w:val="99"/>
    <w:unhideWhenUsed/>
    <w:rsid w:val="00D44CE6"/>
    <w:rPr>
      <w:color w:val="0000FF"/>
      <w:u w:val="single"/>
    </w:rPr>
  </w:style>
  <w:style w:type="character" w:customStyle="1" w:styleId="Mencinsinresolver1">
    <w:name w:val="Mención sin resolver1"/>
    <w:basedOn w:val="Fuentedeprrafopredeter"/>
    <w:uiPriority w:val="99"/>
    <w:semiHidden/>
    <w:unhideWhenUsed/>
    <w:rsid w:val="00D44CE6"/>
    <w:rPr>
      <w:color w:val="605E5C"/>
      <w:shd w:val="clear" w:color="auto" w:fill="E1DFDD"/>
    </w:rPr>
  </w:style>
  <w:style w:type="paragraph" w:styleId="Textodeglobo">
    <w:name w:val="Balloon Text"/>
    <w:basedOn w:val="Normal"/>
    <w:link w:val="TextodegloboCar"/>
    <w:uiPriority w:val="99"/>
    <w:semiHidden/>
    <w:unhideWhenUsed/>
    <w:rsid w:val="00E279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27950"/>
    <w:rPr>
      <w:rFonts w:ascii="Tahoma" w:hAnsi="Tahoma" w:cs="Tahoma"/>
      <w:sz w:val="16"/>
      <w:szCs w:val="16"/>
    </w:rPr>
  </w:style>
  <w:style w:type="character" w:customStyle="1" w:styleId="Ttulo2Car">
    <w:name w:val="Título 2 Car"/>
    <w:basedOn w:val="Fuentedeprrafopredeter"/>
    <w:link w:val="Ttulo2"/>
    <w:uiPriority w:val="9"/>
    <w:rsid w:val="00E27950"/>
    <w:rPr>
      <w:rFonts w:ascii="Times New Roman" w:eastAsia="Times New Roman" w:hAnsi="Times New Roman" w:cs="Times New Roman"/>
      <w:b/>
      <w:bCs/>
      <w:kern w:val="0"/>
      <w:sz w:val="36"/>
      <w:szCs w:val="36"/>
      <w:lang w:eastAsia="es-ES"/>
      <w14:ligatures w14:val="none"/>
    </w:rPr>
  </w:style>
  <w:style w:type="character" w:styleId="Textoennegrita">
    <w:name w:val="Strong"/>
    <w:basedOn w:val="Fuentedeprrafopredeter"/>
    <w:uiPriority w:val="22"/>
    <w:qFormat/>
    <w:rsid w:val="00E27950"/>
    <w:rPr>
      <w:b/>
      <w:bCs/>
    </w:rPr>
  </w:style>
  <w:style w:type="paragraph" w:styleId="Encabezado">
    <w:name w:val="header"/>
    <w:basedOn w:val="Normal"/>
    <w:link w:val="EncabezadoCar"/>
    <w:uiPriority w:val="99"/>
    <w:unhideWhenUsed/>
    <w:rsid w:val="00E610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61022"/>
  </w:style>
  <w:style w:type="paragraph" w:styleId="Piedepgina">
    <w:name w:val="footer"/>
    <w:basedOn w:val="Normal"/>
    <w:link w:val="PiedepginaCar"/>
    <w:uiPriority w:val="99"/>
    <w:unhideWhenUsed/>
    <w:rsid w:val="00E610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1022"/>
  </w:style>
  <w:style w:type="character" w:styleId="Mencinsinresolver">
    <w:name w:val="Unresolved Mention"/>
    <w:basedOn w:val="Fuentedeprrafopredeter"/>
    <w:uiPriority w:val="99"/>
    <w:semiHidden/>
    <w:unhideWhenUsed/>
    <w:rsid w:val="00C5495F"/>
    <w:rPr>
      <w:color w:val="605E5C"/>
      <w:shd w:val="clear" w:color="auto" w:fill="E1DFDD"/>
    </w:rPr>
  </w:style>
  <w:style w:type="character" w:styleId="Hipervnculovisitado">
    <w:name w:val="FollowedHyperlink"/>
    <w:basedOn w:val="Fuentedeprrafopredeter"/>
    <w:uiPriority w:val="99"/>
    <w:semiHidden/>
    <w:unhideWhenUsed/>
    <w:rsid w:val="000970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938765">
      <w:bodyDiv w:val="1"/>
      <w:marLeft w:val="0"/>
      <w:marRight w:val="0"/>
      <w:marTop w:val="0"/>
      <w:marBottom w:val="0"/>
      <w:divBdr>
        <w:top w:val="none" w:sz="0" w:space="0" w:color="auto"/>
        <w:left w:val="none" w:sz="0" w:space="0" w:color="auto"/>
        <w:bottom w:val="none" w:sz="0" w:space="0" w:color="auto"/>
        <w:right w:val="none" w:sz="0" w:space="0" w:color="auto"/>
      </w:divBdr>
    </w:div>
    <w:div w:id="1983267867">
      <w:bodyDiv w:val="1"/>
      <w:marLeft w:val="0"/>
      <w:marRight w:val="0"/>
      <w:marTop w:val="0"/>
      <w:marBottom w:val="0"/>
      <w:divBdr>
        <w:top w:val="none" w:sz="0" w:space="0" w:color="auto"/>
        <w:left w:val="none" w:sz="0" w:space="0" w:color="auto"/>
        <w:bottom w:val="none" w:sz="0" w:space="0" w:color="auto"/>
        <w:right w:val="none" w:sz="0" w:space="0" w:color="auto"/>
      </w:divBdr>
      <w:divsChild>
        <w:div w:id="9109657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ttps://www.lacarreradepapanoel.com/" TargetMode="External" Type="http://schemas.openxmlformats.org/officeDocument/2006/relationships/hyperlink"/><Relationship Id="rId8" Target="https://we.tl/t-ifjfwWhtUO?utm_campaign=TRN_TDL_05&amp;utm_source=sendgrid&amp;utm_medium=email&amp;trk=TRN_TDL_05" TargetMode="External" Type="http://schemas.openxmlformats.org/officeDocument/2006/relationships/hyperlink"/><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2.jpeg" Type="http://schemas.openxmlformats.org/officeDocument/2006/relationships/image"/></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settings.xml.rels><?xml version="1.0" encoding="UTF-8" standalone="no"?><Relationships xmlns="http://schemas.openxmlformats.org/package/2006/relationships"><Relationship Id="rId1" Target="file:///D:/EVENTOS/Carrera%20Papa%20Noel/2025/MADRID/NP%20Previa%20Carrera%20Solidaria%20de%20Pap&#225;%20Noel%20El%20Corte%20Ingl&#233;s%202025.docx.dotx" TargetMode="External" Type="http://schemas.openxmlformats.org/officeDocument/2006/relationships/attachedTemplat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97098-635B-4DAA-869B-5B82234E5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33</TotalTime>
  <Pages>2</Pages>
  <Words>737</Words>
  <Characters>4055</Characters>
  <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4783</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2025-12-15T19:39:00Z</dcterms:created>
  <dcterms:modified xsi:type="dcterms:W3CDTF">2025-12-16T08:57:00Z</dcterms:modified>
  <cp:revision>11</cp:revision>
</cp:coreProperties>
</file>